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AB" w:rsidRDefault="005A2BAB" w:rsidP="000D4573">
      <w:pPr>
        <w:jc w:val="center"/>
        <w:rPr>
          <w:b/>
          <w:sz w:val="32"/>
          <w:szCs w:val="32"/>
        </w:rPr>
      </w:pPr>
    </w:p>
    <w:p w:rsidR="005A2BAB" w:rsidRPr="005F38D9" w:rsidRDefault="005A2BAB" w:rsidP="005F38D9">
      <w:pPr>
        <w:rPr>
          <w:sz w:val="48"/>
          <w:szCs w:val="48"/>
        </w:rPr>
      </w:pPr>
    </w:p>
    <w:p w:rsidR="005A2BAB" w:rsidRDefault="005A2BAB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5A2BAB" w:rsidRPr="005F38D9" w:rsidRDefault="005A2BAB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5A2BAB" w:rsidRPr="005F38D9" w:rsidRDefault="005A2BAB" w:rsidP="005F38D9">
      <w:pPr>
        <w:rPr>
          <w:b/>
          <w:sz w:val="36"/>
          <w:szCs w:val="36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Pr="005F38D9" w:rsidRDefault="005A2BAB" w:rsidP="005F38D9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5A2BAB" w:rsidRDefault="005A2BAB" w:rsidP="005F38D9">
      <w:pPr>
        <w:jc w:val="center"/>
        <w:rPr>
          <w:b/>
        </w:rPr>
      </w:pPr>
    </w:p>
    <w:p w:rsidR="005A2BAB" w:rsidRDefault="005A2BAB" w:rsidP="005F38D9">
      <w:pPr>
        <w:jc w:val="center"/>
        <w:rPr>
          <w:b/>
        </w:rPr>
      </w:pPr>
    </w:p>
    <w:p w:rsidR="005A2BAB" w:rsidRDefault="005A2BAB" w:rsidP="005F38D9">
      <w:pPr>
        <w:jc w:val="center"/>
        <w:rPr>
          <w:b/>
        </w:rPr>
      </w:pPr>
      <w:r>
        <w:rPr>
          <w:b/>
        </w:rPr>
        <w:t>25 мая 2020 года                                              № 4</w:t>
      </w:r>
    </w:p>
    <w:p w:rsidR="005A2BAB" w:rsidRDefault="005A2BAB" w:rsidP="005F38D9">
      <w:pPr>
        <w:jc w:val="both"/>
      </w:pPr>
    </w:p>
    <w:p w:rsidR="005A2BAB" w:rsidRPr="005F38D9" w:rsidRDefault="005A2BAB" w:rsidP="005F38D9">
      <w:pPr>
        <w:rPr>
          <w:sz w:val="48"/>
          <w:szCs w:val="48"/>
        </w:rPr>
      </w:pPr>
    </w:p>
    <w:p w:rsidR="005A2BAB" w:rsidRPr="005F38D9" w:rsidRDefault="005A2BAB" w:rsidP="005F38D9">
      <w:pPr>
        <w:rPr>
          <w:sz w:val="48"/>
          <w:szCs w:val="48"/>
        </w:rPr>
      </w:pPr>
    </w:p>
    <w:p w:rsidR="005A2BAB" w:rsidRDefault="005A2BAB" w:rsidP="00400A41">
      <w:pPr>
        <w:spacing w:line="240" w:lineRule="exact"/>
      </w:pPr>
    </w:p>
    <w:p w:rsidR="005A2BAB" w:rsidRPr="002023B5" w:rsidRDefault="005A2BAB" w:rsidP="00400A41">
      <w:pPr>
        <w:spacing w:line="240" w:lineRule="exact"/>
      </w:pPr>
    </w:p>
    <w:p w:rsidR="005A2BAB" w:rsidRPr="00AE5571" w:rsidRDefault="005A2BAB" w:rsidP="00AE5571">
      <w:pPr>
        <w:shd w:val="clear" w:color="auto" w:fill="FFFFFF"/>
        <w:spacing w:before="267" w:after="180" w:line="267" w:lineRule="atLeast"/>
        <w:jc w:val="center"/>
        <w:textAlignment w:val="baseline"/>
        <w:outlineLvl w:val="1"/>
        <w:rPr>
          <w:b/>
          <w:bCs/>
          <w:i/>
          <w:sz w:val="96"/>
          <w:szCs w:val="96"/>
        </w:rPr>
      </w:pPr>
      <w:r w:rsidRPr="00AE5571">
        <w:rPr>
          <w:b/>
          <w:bCs/>
          <w:i/>
          <w:sz w:val="96"/>
          <w:szCs w:val="96"/>
        </w:rPr>
        <w:t>ИНФОРМАЦИЯ</w:t>
      </w: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Pr="00F036B2" w:rsidRDefault="005A2BAB" w:rsidP="003E6548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b/>
          <w:bCs/>
          <w:sz w:val="32"/>
          <w:szCs w:val="32"/>
        </w:rPr>
      </w:pPr>
      <w:r w:rsidRPr="00F036B2">
        <w:rPr>
          <w:b/>
          <w:bCs/>
          <w:sz w:val="32"/>
          <w:szCs w:val="32"/>
        </w:rPr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5A2BAB" w:rsidRPr="00F036B2" w:rsidRDefault="005A2BAB" w:rsidP="003E6548">
      <w:pPr>
        <w:ind w:firstLine="708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 контрактов и т.д.) и оформляются такие ресурсы путем составления отдельной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т.д).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Ответственность за нарушение требований о ведении раздельного учета результатов финансово-хозяйственной деятельности предусмотрена статьей 15.37 КоАП РФ.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Согласно названной статьи неисполнение головным исполнителем, исполнителем по государственному оборонному заказу требования о ведении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Санкция соответствующей части статьи 15.37. КоАП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5A2BAB" w:rsidRPr="00F036B2" w:rsidRDefault="005A2BAB" w:rsidP="003E6548">
      <w:pPr>
        <w:ind w:firstLine="708"/>
        <w:jc w:val="both"/>
        <w:textAlignment w:val="baseline"/>
        <w:rPr>
          <w:color w:val="303030"/>
        </w:rPr>
      </w:pPr>
      <w:r w:rsidRPr="00F036B2">
        <w:rPr>
          <w:color w:val="303030"/>
          <w:bdr w:val="none" w:sz="0" w:space="0" w:color="auto" w:frame="1"/>
        </w:rPr>
        <w:t>В данной связи исполнителям необходимо обращать внимание на </w:t>
      </w:r>
      <w:hyperlink r:id="rId7" w:history="1">
        <w:r w:rsidRPr="00F036B2">
          <w:rPr>
            <w:color w:val="000000"/>
          </w:rPr>
          <w:t>идентификатор</w:t>
        </w:r>
      </w:hyperlink>
      <w:r w:rsidRPr="00F036B2">
        <w:rPr>
          <w:color w:val="303030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5A2BAB" w:rsidRDefault="005A2BAB" w:rsidP="003E6548"/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Pr="005F38D9" w:rsidRDefault="005A2BAB" w:rsidP="005F38D9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431121, село Зарубкино, ул. Балашова, д. 6.</w:t>
      </w:r>
    </w:p>
    <w:p w:rsidR="005A2BAB" w:rsidRPr="005F38D9" w:rsidRDefault="005A2BAB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3 -53 -42.</w:t>
      </w:r>
    </w:p>
    <w:p w:rsidR="005A2BAB" w:rsidRPr="005F38D9" w:rsidRDefault="005A2BAB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Зарубкинского  сельского</w:t>
      </w:r>
    </w:p>
    <w:p w:rsidR="005A2BAB" w:rsidRPr="005F38D9" w:rsidRDefault="005A2BAB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5A2BAB" w:rsidRDefault="005A2BAB" w:rsidP="00C972F0">
      <w:r w:rsidRPr="005F38D9">
        <w:rPr>
          <w:b/>
          <w:sz w:val="24"/>
          <w:szCs w:val="24"/>
        </w:rPr>
        <w:t xml:space="preserve">            Республики Мордовия.  Редактор  </w:t>
      </w:r>
      <w:r>
        <w:rPr>
          <w:b/>
          <w:sz w:val="24"/>
          <w:szCs w:val="24"/>
        </w:rPr>
        <w:t>Митрейкина Л.В</w:t>
      </w:r>
      <w:r w:rsidRPr="005F38D9">
        <w:rPr>
          <w:b/>
          <w:sz w:val="24"/>
          <w:szCs w:val="24"/>
        </w:rPr>
        <w:t xml:space="preserve">. </w:t>
      </w:r>
    </w:p>
    <w:sectPr w:rsidR="005A2BAB" w:rsidSect="00535A98">
      <w:footerReference w:type="even" r:id="rId8"/>
      <w:footerReference w:type="default" r:id="rId9"/>
      <w:pgSz w:w="11906" w:h="16838"/>
      <w:pgMar w:top="719" w:right="110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BAB" w:rsidRDefault="005A2BAB">
      <w:r>
        <w:separator/>
      </w:r>
    </w:p>
  </w:endnote>
  <w:endnote w:type="continuationSeparator" w:id="0">
    <w:p w:rsidR="005A2BAB" w:rsidRDefault="005A2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AB" w:rsidRDefault="005A2BAB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2BAB" w:rsidRDefault="005A2B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AB" w:rsidRDefault="005A2BAB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A2BAB" w:rsidRDefault="005A2B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BAB" w:rsidRDefault="005A2BAB">
      <w:r>
        <w:separator/>
      </w:r>
    </w:p>
  </w:footnote>
  <w:footnote w:type="continuationSeparator" w:id="0">
    <w:p w:rsidR="005A2BAB" w:rsidRDefault="005A2B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30D8"/>
    <w:rsid w:val="000035DE"/>
    <w:rsid w:val="00004790"/>
    <w:rsid w:val="0000483E"/>
    <w:rsid w:val="00005376"/>
    <w:rsid w:val="000062DA"/>
    <w:rsid w:val="00006E26"/>
    <w:rsid w:val="00006F24"/>
    <w:rsid w:val="00007249"/>
    <w:rsid w:val="000113DE"/>
    <w:rsid w:val="00011BB3"/>
    <w:rsid w:val="000145B3"/>
    <w:rsid w:val="0001494F"/>
    <w:rsid w:val="00014A9E"/>
    <w:rsid w:val="00014CA4"/>
    <w:rsid w:val="00015B05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4B44"/>
    <w:rsid w:val="00027588"/>
    <w:rsid w:val="00027973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90A"/>
    <w:rsid w:val="00064D0C"/>
    <w:rsid w:val="00065135"/>
    <w:rsid w:val="00066FDF"/>
    <w:rsid w:val="00070E53"/>
    <w:rsid w:val="000715C8"/>
    <w:rsid w:val="00072029"/>
    <w:rsid w:val="00072A80"/>
    <w:rsid w:val="00073076"/>
    <w:rsid w:val="00074BB9"/>
    <w:rsid w:val="00074F23"/>
    <w:rsid w:val="000773BF"/>
    <w:rsid w:val="00077E5B"/>
    <w:rsid w:val="00081D65"/>
    <w:rsid w:val="00082FAB"/>
    <w:rsid w:val="00083F5A"/>
    <w:rsid w:val="00084520"/>
    <w:rsid w:val="000846F3"/>
    <w:rsid w:val="000851CC"/>
    <w:rsid w:val="0008561E"/>
    <w:rsid w:val="00085D97"/>
    <w:rsid w:val="0008662F"/>
    <w:rsid w:val="00090229"/>
    <w:rsid w:val="000907C9"/>
    <w:rsid w:val="00091293"/>
    <w:rsid w:val="00092745"/>
    <w:rsid w:val="00092881"/>
    <w:rsid w:val="00095321"/>
    <w:rsid w:val="0009709A"/>
    <w:rsid w:val="00097259"/>
    <w:rsid w:val="000A0282"/>
    <w:rsid w:val="000A188D"/>
    <w:rsid w:val="000A23EA"/>
    <w:rsid w:val="000A277F"/>
    <w:rsid w:val="000A31A8"/>
    <w:rsid w:val="000A31EA"/>
    <w:rsid w:val="000A5F7F"/>
    <w:rsid w:val="000B06F7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01E"/>
    <w:rsid w:val="000C7401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100D13"/>
    <w:rsid w:val="00101553"/>
    <w:rsid w:val="00101AA8"/>
    <w:rsid w:val="001021EB"/>
    <w:rsid w:val="00104845"/>
    <w:rsid w:val="001122B5"/>
    <w:rsid w:val="001137FF"/>
    <w:rsid w:val="0011422A"/>
    <w:rsid w:val="00114266"/>
    <w:rsid w:val="00117507"/>
    <w:rsid w:val="001178AD"/>
    <w:rsid w:val="00117CE4"/>
    <w:rsid w:val="00117D56"/>
    <w:rsid w:val="0012299F"/>
    <w:rsid w:val="0012312B"/>
    <w:rsid w:val="0012440F"/>
    <w:rsid w:val="00124E84"/>
    <w:rsid w:val="001267D1"/>
    <w:rsid w:val="00126AEB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639C"/>
    <w:rsid w:val="001966F6"/>
    <w:rsid w:val="00197794"/>
    <w:rsid w:val="001A0661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4701"/>
    <w:rsid w:val="001A5C6F"/>
    <w:rsid w:val="001A6CA0"/>
    <w:rsid w:val="001A7702"/>
    <w:rsid w:val="001A7E57"/>
    <w:rsid w:val="001B092F"/>
    <w:rsid w:val="001B15DC"/>
    <w:rsid w:val="001B17F4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B67"/>
    <w:rsid w:val="001E5044"/>
    <w:rsid w:val="001E5556"/>
    <w:rsid w:val="001E5616"/>
    <w:rsid w:val="001E5E44"/>
    <w:rsid w:val="001E6B27"/>
    <w:rsid w:val="001E6CA5"/>
    <w:rsid w:val="001E7CB0"/>
    <w:rsid w:val="001F26D8"/>
    <w:rsid w:val="001F29C9"/>
    <w:rsid w:val="001F2E81"/>
    <w:rsid w:val="001F4D83"/>
    <w:rsid w:val="001F4EF8"/>
    <w:rsid w:val="001F5DE2"/>
    <w:rsid w:val="00200F29"/>
    <w:rsid w:val="00200F5B"/>
    <w:rsid w:val="002023B5"/>
    <w:rsid w:val="002024BD"/>
    <w:rsid w:val="00202B83"/>
    <w:rsid w:val="00202E25"/>
    <w:rsid w:val="00203C91"/>
    <w:rsid w:val="002045DF"/>
    <w:rsid w:val="00206687"/>
    <w:rsid w:val="0021277D"/>
    <w:rsid w:val="002144B6"/>
    <w:rsid w:val="00214E75"/>
    <w:rsid w:val="00215009"/>
    <w:rsid w:val="002173AB"/>
    <w:rsid w:val="0021752C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87810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B8"/>
    <w:rsid w:val="002E2835"/>
    <w:rsid w:val="002E5522"/>
    <w:rsid w:val="002E6DE3"/>
    <w:rsid w:val="002F0181"/>
    <w:rsid w:val="002F4DA0"/>
    <w:rsid w:val="002F52C1"/>
    <w:rsid w:val="002F5EE2"/>
    <w:rsid w:val="002F6932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294"/>
    <w:rsid w:val="0031492A"/>
    <w:rsid w:val="003157F4"/>
    <w:rsid w:val="00316722"/>
    <w:rsid w:val="00316A2A"/>
    <w:rsid w:val="00316E5E"/>
    <w:rsid w:val="00317C13"/>
    <w:rsid w:val="00321A4A"/>
    <w:rsid w:val="00321B50"/>
    <w:rsid w:val="00323869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2B56"/>
    <w:rsid w:val="003C363E"/>
    <w:rsid w:val="003C474C"/>
    <w:rsid w:val="003C49F9"/>
    <w:rsid w:val="003C4B69"/>
    <w:rsid w:val="003C6266"/>
    <w:rsid w:val="003C678E"/>
    <w:rsid w:val="003C7962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548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E6A"/>
    <w:rsid w:val="00400A41"/>
    <w:rsid w:val="00400EEE"/>
    <w:rsid w:val="00400F04"/>
    <w:rsid w:val="004016FC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079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7356"/>
    <w:rsid w:val="00451D47"/>
    <w:rsid w:val="00451F94"/>
    <w:rsid w:val="004534CA"/>
    <w:rsid w:val="004536FE"/>
    <w:rsid w:val="00455216"/>
    <w:rsid w:val="0045535A"/>
    <w:rsid w:val="00456FCD"/>
    <w:rsid w:val="004577EA"/>
    <w:rsid w:val="00460A68"/>
    <w:rsid w:val="0046186B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7728C"/>
    <w:rsid w:val="00480BDB"/>
    <w:rsid w:val="00480DD7"/>
    <w:rsid w:val="00481BC0"/>
    <w:rsid w:val="004833AF"/>
    <w:rsid w:val="00483C8E"/>
    <w:rsid w:val="00484BE6"/>
    <w:rsid w:val="0048728A"/>
    <w:rsid w:val="004876E9"/>
    <w:rsid w:val="00487DB4"/>
    <w:rsid w:val="00490B71"/>
    <w:rsid w:val="00490EDE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13B2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3BD2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44C6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0292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14F9"/>
    <w:rsid w:val="005A2941"/>
    <w:rsid w:val="005A2BAB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AE"/>
    <w:rsid w:val="005C7B40"/>
    <w:rsid w:val="005D01D1"/>
    <w:rsid w:val="005D0406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E27"/>
    <w:rsid w:val="00616BAB"/>
    <w:rsid w:val="00617333"/>
    <w:rsid w:val="00617675"/>
    <w:rsid w:val="00621244"/>
    <w:rsid w:val="0062243A"/>
    <w:rsid w:val="00622C7F"/>
    <w:rsid w:val="0062317A"/>
    <w:rsid w:val="00623E4A"/>
    <w:rsid w:val="00623ED8"/>
    <w:rsid w:val="006241FA"/>
    <w:rsid w:val="00624A6B"/>
    <w:rsid w:val="006250A0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477C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396C"/>
    <w:rsid w:val="006542A3"/>
    <w:rsid w:val="00654E9B"/>
    <w:rsid w:val="0065780D"/>
    <w:rsid w:val="00660709"/>
    <w:rsid w:val="0066184A"/>
    <w:rsid w:val="00661FDD"/>
    <w:rsid w:val="006642E1"/>
    <w:rsid w:val="0066440C"/>
    <w:rsid w:val="006644F6"/>
    <w:rsid w:val="00664B1D"/>
    <w:rsid w:val="00665CEB"/>
    <w:rsid w:val="00666A1F"/>
    <w:rsid w:val="00666C94"/>
    <w:rsid w:val="006672C6"/>
    <w:rsid w:val="00667327"/>
    <w:rsid w:val="00667B29"/>
    <w:rsid w:val="00670D5E"/>
    <w:rsid w:val="006714D7"/>
    <w:rsid w:val="0067154A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6DC"/>
    <w:rsid w:val="006B49D4"/>
    <w:rsid w:val="006B4B6C"/>
    <w:rsid w:val="006B6AF1"/>
    <w:rsid w:val="006B721F"/>
    <w:rsid w:val="006C0060"/>
    <w:rsid w:val="006C11BF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E038B"/>
    <w:rsid w:val="006E0611"/>
    <w:rsid w:val="006E12B7"/>
    <w:rsid w:val="006E183D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6726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44E"/>
    <w:rsid w:val="007712CA"/>
    <w:rsid w:val="00772331"/>
    <w:rsid w:val="007730D8"/>
    <w:rsid w:val="007733D4"/>
    <w:rsid w:val="0077357B"/>
    <w:rsid w:val="0077568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DF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48EF"/>
    <w:rsid w:val="0083549A"/>
    <w:rsid w:val="00835B9B"/>
    <w:rsid w:val="0083621C"/>
    <w:rsid w:val="0084105B"/>
    <w:rsid w:val="008412D1"/>
    <w:rsid w:val="00841EA6"/>
    <w:rsid w:val="00842E72"/>
    <w:rsid w:val="00843681"/>
    <w:rsid w:val="00843F0B"/>
    <w:rsid w:val="00844D30"/>
    <w:rsid w:val="00845203"/>
    <w:rsid w:val="00847C2C"/>
    <w:rsid w:val="00850F6D"/>
    <w:rsid w:val="00852DD9"/>
    <w:rsid w:val="0085651D"/>
    <w:rsid w:val="008570B8"/>
    <w:rsid w:val="008573C0"/>
    <w:rsid w:val="008615FC"/>
    <w:rsid w:val="008618C9"/>
    <w:rsid w:val="00862A02"/>
    <w:rsid w:val="00863AA9"/>
    <w:rsid w:val="00865E0B"/>
    <w:rsid w:val="008664F9"/>
    <w:rsid w:val="008679DE"/>
    <w:rsid w:val="00870F6D"/>
    <w:rsid w:val="0087182B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4C14"/>
    <w:rsid w:val="008B52CC"/>
    <w:rsid w:val="008B550C"/>
    <w:rsid w:val="008B6B00"/>
    <w:rsid w:val="008B6D1D"/>
    <w:rsid w:val="008B75FB"/>
    <w:rsid w:val="008C0CEB"/>
    <w:rsid w:val="008C1055"/>
    <w:rsid w:val="008C1AF4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D7D"/>
    <w:rsid w:val="009547E0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3C53"/>
    <w:rsid w:val="009B4279"/>
    <w:rsid w:val="009B4BF6"/>
    <w:rsid w:val="009B56DB"/>
    <w:rsid w:val="009B6DF8"/>
    <w:rsid w:val="009C0BC7"/>
    <w:rsid w:val="009C0C92"/>
    <w:rsid w:val="009C0D0E"/>
    <w:rsid w:val="009C1CF3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F07"/>
    <w:rsid w:val="009F6FF8"/>
    <w:rsid w:val="009F7294"/>
    <w:rsid w:val="009F763D"/>
    <w:rsid w:val="009F7926"/>
    <w:rsid w:val="00A00110"/>
    <w:rsid w:val="00A004C4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4AC7"/>
    <w:rsid w:val="00A05B48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2A7C"/>
    <w:rsid w:val="00A4325E"/>
    <w:rsid w:val="00A43F34"/>
    <w:rsid w:val="00A4467A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08B"/>
    <w:rsid w:val="00A71A3F"/>
    <w:rsid w:val="00A7222A"/>
    <w:rsid w:val="00A724EB"/>
    <w:rsid w:val="00A72925"/>
    <w:rsid w:val="00A74201"/>
    <w:rsid w:val="00A7504B"/>
    <w:rsid w:val="00A757D3"/>
    <w:rsid w:val="00A75CA7"/>
    <w:rsid w:val="00A80B0F"/>
    <w:rsid w:val="00A816CC"/>
    <w:rsid w:val="00A818F4"/>
    <w:rsid w:val="00A82C1B"/>
    <w:rsid w:val="00A83D0D"/>
    <w:rsid w:val="00A85369"/>
    <w:rsid w:val="00A86B6C"/>
    <w:rsid w:val="00A86D87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124D"/>
    <w:rsid w:val="00AA129D"/>
    <w:rsid w:val="00AA183E"/>
    <w:rsid w:val="00AA2ADF"/>
    <w:rsid w:val="00AA6728"/>
    <w:rsid w:val="00AA73B1"/>
    <w:rsid w:val="00AB0B20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D193D"/>
    <w:rsid w:val="00AD1E10"/>
    <w:rsid w:val="00AD26C6"/>
    <w:rsid w:val="00AD2A40"/>
    <w:rsid w:val="00AD44A8"/>
    <w:rsid w:val="00AD4C0D"/>
    <w:rsid w:val="00AD5445"/>
    <w:rsid w:val="00AD6075"/>
    <w:rsid w:val="00AD62F4"/>
    <w:rsid w:val="00AD6D68"/>
    <w:rsid w:val="00AD7731"/>
    <w:rsid w:val="00AE0646"/>
    <w:rsid w:val="00AE0AE6"/>
    <w:rsid w:val="00AE0BF6"/>
    <w:rsid w:val="00AE1433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53EB"/>
    <w:rsid w:val="00AE5571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277F"/>
    <w:rsid w:val="00B036E7"/>
    <w:rsid w:val="00B03C41"/>
    <w:rsid w:val="00B0460A"/>
    <w:rsid w:val="00B050CD"/>
    <w:rsid w:val="00B06588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253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3A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137B"/>
    <w:rsid w:val="00BA30ED"/>
    <w:rsid w:val="00BA5517"/>
    <w:rsid w:val="00BA58EE"/>
    <w:rsid w:val="00BA5F70"/>
    <w:rsid w:val="00BA6557"/>
    <w:rsid w:val="00BB0293"/>
    <w:rsid w:val="00BB0C5F"/>
    <w:rsid w:val="00BB2141"/>
    <w:rsid w:val="00BB2578"/>
    <w:rsid w:val="00BB2EAA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B1F"/>
    <w:rsid w:val="00BE7535"/>
    <w:rsid w:val="00BF1FA3"/>
    <w:rsid w:val="00BF2C3D"/>
    <w:rsid w:val="00BF4778"/>
    <w:rsid w:val="00BF6952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72D0B"/>
    <w:rsid w:val="00C73FE8"/>
    <w:rsid w:val="00C74C29"/>
    <w:rsid w:val="00C76195"/>
    <w:rsid w:val="00C764FA"/>
    <w:rsid w:val="00C77305"/>
    <w:rsid w:val="00C7774C"/>
    <w:rsid w:val="00C815AC"/>
    <w:rsid w:val="00C81D04"/>
    <w:rsid w:val="00C8256A"/>
    <w:rsid w:val="00C8263E"/>
    <w:rsid w:val="00C82D7F"/>
    <w:rsid w:val="00C83070"/>
    <w:rsid w:val="00C83AD5"/>
    <w:rsid w:val="00C83EF8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2A78"/>
    <w:rsid w:val="00CA3436"/>
    <w:rsid w:val="00CA5D3F"/>
    <w:rsid w:val="00CB131E"/>
    <w:rsid w:val="00CB1FAD"/>
    <w:rsid w:val="00CB25D9"/>
    <w:rsid w:val="00CB3662"/>
    <w:rsid w:val="00CB505A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E66"/>
    <w:rsid w:val="00D07F83"/>
    <w:rsid w:val="00D10798"/>
    <w:rsid w:val="00D11A55"/>
    <w:rsid w:val="00D1397F"/>
    <w:rsid w:val="00D14433"/>
    <w:rsid w:val="00D1462A"/>
    <w:rsid w:val="00D164F6"/>
    <w:rsid w:val="00D1662A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D9F"/>
    <w:rsid w:val="00D33116"/>
    <w:rsid w:val="00D333F6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B08"/>
    <w:rsid w:val="00DA0286"/>
    <w:rsid w:val="00DA04DB"/>
    <w:rsid w:val="00DA15E0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7D4"/>
    <w:rsid w:val="00DC5601"/>
    <w:rsid w:val="00DC5E1D"/>
    <w:rsid w:val="00DC5F2E"/>
    <w:rsid w:val="00DC6D1F"/>
    <w:rsid w:val="00DC6E38"/>
    <w:rsid w:val="00DD0296"/>
    <w:rsid w:val="00DD213B"/>
    <w:rsid w:val="00DD21EC"/>
    <w:rsid w:val="00DD37EF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B79"/>
    <w:rsid w:val="00DF3C1E"/>
    <w:rsid w:val="00DF4FBA"/>
    <w:rsid w:val="00DF5C08"/>
    <w:rsid w:val="00DF6BCC"/>
    <w:rsid w:val="00E00D75"/>
    <w:rsid w:val="00E01812"/>
    <w:rsid w:val="00E01DBD"/>
    <w:rsid w:val="00E02902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772"/>
    <w:rsid w:val="00E34F8C"/>
    <w:rsid w:val="00E35C6A"/>
    <w:rsid w:val="00E36288"/>
    <w:rsid w:val="00E416C5"/>
    <w:rsid w:val="00E41A68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173"/>
    <w:rsid w:val="00E50555"/>
    <w:rsid w:val="00E51679"/>
    <w:rsid w:val="00E523E0"/>
    <w:rsid w:val="00E52A4A"/>
    <w:rsid w:val="00E5324F"/>
    <w:rsid w:val="00E5338E"/>
    <w:rsid w:val="00E56885"/>
    <w:rsid w:val="00E57F1F"/>
    <w:rsid w:val="00E6024A"/>
    <w:rsid w:val="00E60C4E"/>
    <w:rsid w:val="00E60F7C"/>
    <w:rsid w:val="00E61CE9"/>
    <w:rsid w:val="00E62919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90293"/>
    <w:rsid w:val="00E91210"/>
    <w:rsid w:val="00E912D4"/>
    <w:rsid w:val="00E91479"/>
    <w:rsid w:val="00E92686"/>
    <w:rsid w:val="00E93929"/>
    <w:rsid w:val="00E9484C"/>
    <w:rsid w:val="00E94C76"/>
    <w:rsid w:val="00E9632F"/>
    <w:rsid w:val="00EA03CB"/>
    <w:rsid w:val="00EA1416"/>
    <w:rsid w:val="00EA23F6"/>
    <w:rsid w:val="00EA2A5A"/>
    <w:rsid w:val="00EA326A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480"/>
    <w:rsid w:val="00F02B5F"/>
    <w:rsid w:val="00F036B2"/>
    <w:rsid w:val="00F03C10"/>
    <w:rsid w:val="00F03CCA"/>
    <w:rsid w:val="00F0413E"/>
    <w:rsid w:val="00F04333"/>
    <w:rsid w:val="00F0541D"/>
    <w:rsid w:val="00F05DE7"/>
    <w:rsid w:val="00F0615F"/>
    <w:rsid w:val="00F06A4D"/>
    <w:rsid w:val="00F0716C"/>
    <w:rsid w:val="00F07DCA"/>
    <w:rsid w:val="00F1060F"/>
    <w:rsid w:val="00F11882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5D1"/>
    <w:rsid w:val="00F478E5"/>
    <w:rsid w:val="00F5029F"/>
    <w:rsid w:val="00F50A83"/>
    <w:rsid w:val="00F512D2"/>
    <w:rsid w:val="00F51B31"/>
    <w:rsid w:val="00F51F0B"/>
    <w:rsid w:val="00F53173"/>
    <w:rsid w:val="00F53503"/>
    <w:rsid w:val="00F60BF9"/>
    <w:rsid w:val="00F642D2"/>
    <w:rsid w:val="00F64903"/>
    <w:rsid w:val="00F666EF"/>
    <w:rsid w:val="00F66D13"/>
    <w:rsid w:val="00F672D6"/>
    <w:rsid w:val="00F6741C"/>
    <w:rsid w:val="00F67B4B"/>
    <w:rsid w:val="00F67CAB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2E8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3241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649D"/>
    <w:rsid w:val="00FC6531"/>
    <w:rsid w:val="00FD0975"/>
    <w:rsid w:val="00FD0D3E"/>
    <w:rsid w:val="00FD266A"/>
    <w:rsid w:val="00FD2AB1"/>
    <w:rsid w:val="00FD2E9E"/>
    <w:rsid w:val="00FD3278"/>
    <w:rsid w:val="00FD3764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DefaultParagraphFont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NormalWeb">
    <w:name w:val="Normal (Web)"/>
    <w:basedOn w:val="Normal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07F83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535A98"/>
    <w:rPr>
      <w:rFonts w:cs="Times New Roman"/>
    </w:rPr>
  </w:style>
  <w:style w:type="paragraph" w:styleId="NoSpacing">
    <w:name w:val="No Spacing"/>
    <w:uiPriority w:val="99"/>
    <w:qFormat/>
    <w:rsid w:val="00535A98"/>
    <w:pPr>
      <w:ind w:firstLine="709"/>
    </w:pPr>
    <w:rPr>
      <w:lang w:eastAsia="en-US"/>
    </w:rPr>
  </w:style>
  <w:style w:type="table" w:styleId="TableGrid">
    <w:name w:val="Table Grid"/>
    <w:basedOn w:val="TableNormal"/>
    <w:uiPriority w:val="99"/>
    <w:locked/>
    <w:rsid w:val="00024B4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24B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48BF5EAA186F81CF5CB36CF3716B034C1267912FCDA42DBE6CE735D49DAA8038A1CA2145D2B173253q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694</Words>
  <Characters>3962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1</cp:lastModifiedBy>
  <cp:revision>11</cp:revision>
  <cp:lastPrinted>2020-03-18T09:46:00Z</cp:lastPrinted>
  <dcterms:created xsi:type="dcterms:W3CDTF">2018-11-28T12:25:00Z</dcterms:created>
  <dcterms:modified xsi:type="dcterms:W3CDTF">2020-05-26T08:01:00Z</dcterms:modified>
</cp:coreProperties>
</file>