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F5E" w:rsidRDefault="005D1F5E" w:rsidP="004E6E8C">
      <w:pPr>
        <w:jc w:val="center"/>
        <w:rPr>
          <w:b/>
          <w:color w:val="auto"/>
          <w:sz w:val="22"/>
          <w:szCs w:val="22"/>
        </w:rPr>
      </w:pPr>
    </w:p>
    <w:p w:rsidR="005D1F5E" w:rsidRDefault="005D1F5E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5D1F5E" w:rsidRPr="00CC252B" w:rsidRDefault="005D1F5E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b/>
          <w:sz w:val="22"/>
          <w:szCs w:val="22"/>
          <w:shd w:val="clear" w:color="auto" w:fill="FFFFFF"/>
        </w:rPr>
        <w:t xml:space="preserve">13:08:0121007:282, </w:t>
      </w:r>
      <w:r w:rsidRPr="00EE6C07">
        <w:rPr>
          <w:b/>
          <w:sz w:val="22"/>
          <w:szCs w:val="22"/>
          <w:shd w:val="clear" w:color="auto" w:fill="FFFFFF"/>
        </w:rPr>
        <w:t>13:08:0417001:1122, 13:08:0417001:1120, 13:08:0131006:114, 13:08:0131006:115</w:t>
      </w:r>
      <w:r w:rsidRPr="00D6341A">
        <w:rPr>
          <w:sz w:val="22"/>
          <w:szCs w:val="22"/>
          <w:shd w:val="clear" w:color="auto" w:fill="FFFFFF"/>
        </w:rPr>
        <w:t xml:space="preserve">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5D1F5E" w:rsidRPr="00CC252B" w:rsidTr="00D6341A">
        <w:trPr>
          <w:trHeight w:val="333"/>
        </w:trPr>
        <w:tc>
          <w:tcPr>
            <w:tcW w:w="10023" w:type="dxa"/>
            <w:gridSpan w:val="2"/>
          </w:tcPr>
          <w:p w:rsidR="005D1F5E" w:rsidRPr="00CC252B" w:rsidRDefault="005D1F5E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5D1F5E" w:rsidRPr="00CC252B" w:rsidRDefault="005D1F5E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D1F5E" w:rsidRPr="00CC252B" w:rsidRDefault="005D1F5E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5D1F5E" w:rsidRPr="00CC252B" w:rsidRDefault="005D1F5E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5D1F5E" w:rsidRPr="00CC252B" w:rsidRDefault="005D1F5E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5D1F5E" w:rsidRPr="00CC252B" w:rsidRDefault="005D1F5E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5D1F5E" w:rsidRPr="004E6E8C" w:rsidRDefault="005D1F5E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5D1F5E" w:rsidRPr="00CC252B" w:rsidTr="00D6341A">
        <w:trPr>
          <w:trHeight w:val="189"/>
        </w:trPr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D1F5E" w:rsidRPr="00CC252B" w:rsidRDefault="005D1F5E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5D1F5E" w:rsidRPr="00CC252B" w:rsidTr="00D6341A">
        <w:tc>
          <w:tcPr>
            <w:tcW w:w="3410" w:type="dxa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5D1F5E" w:rsidRPr="00CC252B" w:rsidRDefault="005D1F5E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5D1F5E" w:rsidRPr="00CC252B" w:rsidTr="00D6341A">
        <w:tc>
          <w:tcPr>
            <w:tcW w:w="10023" w:type="dxa"/>
            <w:gridSpan w:val="2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5D1F5E" w:rsidRPr="00CC252B" w:rsidTr="002C3D57">
        <w:trPr>
          <w:trHeight w:val="536"/>
        </w:trPr>
        <w:tc>
          <w:tcPr>
            <w:tcW w:w="10023" w:type="dxa"/>
            <w:gridSpan w:val="2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5D1F5E" w:rsidRPr="00D6341A" w:rsidRDefault="005D1F5E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        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№1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966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 xml:space="preserve">тровым номером </w:t>
            </w:r>
            <w:r w:rsidRPr="00B312E4">
              <w:rPr>
                <w:sz w:val="22"/>
                <w:szCs w:val="22"/>
                <w:shd w:val="clear" w:color="auto" w:fill="FFFFFF"/>
              </w:rPr>
              <w:t>13:08:0121007:282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Зарубкинское сельское поселение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 xml:space="preserve">с.Покровские Селищи, ул.Монастырская, 166и, 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индивидуального жилищного строительства</w:t>
            </w:r>
            <w:r w:rsidRPr="00D6341A">
              <w:rPr>
                <w:sz w:val="22"/>
                <w:szCs w:val="22"/>
                <w:shd w:val="clear" w:color="auto" w:fill="FFFFFF"/>
              </w:rPr>
              <w:t>;</w:t>
            </w:r>
          </w:p>
          <w:p w:rsidR="005D1F5E" w:rsidRPr="00D6341A" w:rsidRDefault="005D1F5E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          - лот №2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1080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</w:t>
            </w:r>
            <w:r>
              <w:rPr>
                <w:sz w:val="22"/>
                <w:szCs w:val="22"/>
                <w:shd w:val="clear" w:color="auto" w:fill="FFFFFF"/>
              </w:rPr>
              <w:t>стровым номером 13:08:0417001:1122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</w:t>
            </w:r>
            <w:r>
              <w:rPr>
                <w:sz w:val="22"/>
                <w:szCs w:val="22"/>
                <w:shd w:val="clear" w:color="auto" w:fill="FFFFFF"/>
              </w:rPr>
              <w:t>н, Леплейское  сельское поселение, п.Леплей, ул.Октябрьская, 7г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для </w:t>
            </w:r>
            <w:r>
              <w:rPr>
                <w:sz w:val="22"/>
                <w:szCs w:val="22"/>
                <w:shd w:val="clear" w:color="auto" w:fill="FFFFFF"/>
              </w:rPr>
              <w:t>индивидуального жилищного строительства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; </w:t>
            </w:r>
          </w:p>
          <w:p w:rsidR="005D1F5E" w:rsidRPr="00D6341A" w:rsidRDefault="005D1F5E" w:rsidP="008F089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1310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</w:t>
            </w:r>
            <w:r>
              <w:rPr>
                <w:sz w:val="22"/>
                <w:szCs w:val="22"/>
                <w:shd w:val="clear" w:color="auto" w:fill="FFFFFF"/>
              </w:rPr>
              <w:t>стровым номером 13:08:0417001:1120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</w:t>
            </w:r>
            <w:r>
              <w:rPr>
                <w:sz w:val="22"/>
                <w:szCs w:val="22"/>
                <w:shd w:val="clear" w:color="auto" w:fill="FFFFFF"/>
              </w:rPr>
              <w:t>н, Леплейское  сельское поселение, п.Леплей, ул.Октябрьская, 12,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индивидуального жилищного строительства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; </w:t>
            </w:r>
          </w:p>
          <w:p w:rsidR="005D1F5E" w:rsidRDefault="005D1F5E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4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2000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13:08:0131006:114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Уголковское сельское поселение, п.Дмитриевка, ул.Полевая, 2,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ведения личного подсобного хозяйства.</w:t>
            </w:r>
          </w:p>
          <w:p w:rsidR="005D1F5E" w:rsidRPr="002C3D57" w:rsidRDefault="005D1F5E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5: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2000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13:08:0131006:115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Уголковское сельское поселение, п.Дмитриевка, ул.Полевая, 3,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ведения личного подсобного хозяйства.</w:t>
            </w:r>
          </w:p>
        </w:tc>
      </w:tr>
      <w:tr w:rsidR="005D1F5E" w:rsidRPr="00CC252B" w:rsidTr="00D6341A">
        <w:trPr>
          <w:trHeight w:val="257"/>
        </w:trPr>
        <w:tc>
          <w:tcPr>
            <w:tcW w:w="10023" w:type="dxa"/>
            <w:gridSpan w:val="2"/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5D1F5E" w:rsidRPr="00CC252B" w:rsidRDefault="005D1F5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5D1F5E" w:rsidRPr="00CC252B" w:rsidRDefault="005D1F5E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22275,96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5D1F5E" w:rsidRDefault="005D1F5E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22275,96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334,1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5D1F5E" w:rsidRPr="00CC252B" w:rsidRDefault="005D1F5E" w:rsidP="00A51D0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17701,2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5D1F5E" w:rsidRDefault="005D1F5E" w:rsidP="00A51D0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17701,2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265,57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5D1F5E" w:rsidRPr="00CC252B" w:rsidRDefault="005D1F5E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21470,9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5D1F5E" w:rsidRDefault="005D1F5E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21470,9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322,1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</w:p>
          <w:p w:rsidR="005D1F5E" w:rsidRPr="00CC252B" w:rsidRDefault="005D1F5E" w:rsidP="008F089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38440,0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5D1F5E" w:rsidRDefault="005D1F5E" w:rsidP="008F0897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38440,0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576,6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5D1F5E" w:rsidRPr="00CC252B" w:rsidRDefault="005D1F5E" w:rsidP="008F089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38440,0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5D1F5E" w:rsidRPr="00ED7F5D" w:rsidRDefault="005D1F5E" w:rsidP="008F0897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38440,0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576,6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  </w:t>
            </w:r>
          </w:p>
        </w:tc>
      </w:tr>
      <w:tr w:rsidR="005D1F5E" w:rsidRPr="00CC252B" w:rsidTr="00D6341A">
        <w:trPr>
          <w:trHeight w:val="257"/>
        </w:trPr>
        <w:tc>
          <w:tcPr>
            <w:tcW w:w="10023" w:type="dxa"/>
            <w:gridSpan w:val="2"/>
          </w:tcPr>
          <w:p w:rsidR="005D1F5E" w:rsidRPr="00CC252B" w:rsidRDefault="005D1F5E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18.05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18.06.2020г.,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5D1F5E" w:rsidRPr="00CC252B" w:rsidTr="00D6341A">
        <w:trPr>
          <w:trHeight w:val="257"/>
        </w:trPr>
        <w:tc>
          <w:tcPr>
            <w:tcW w:w="10023" w:type="dxa"/>
            <w:gridSpan w:val="2"/>
          </w:tcPr>
          <w:p w:rsidR="005D1F5E" w:rsidRPr="00CC252B" w:rsidRDefault="005D1F5E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 18.05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18.06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5D1F5E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5D1F5E" w:rsidRPr="00CC252B" w:rsidRDefault="005D1F5E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19.06.2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5D1F5E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5D1F5E" w:rsidRPr="00D61306" w:rsidRDefault="005D1F5E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25.06.2020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5D1F5E" w:rsidRPr="00CC252B" w:rsidTr="007D3384">
        <w:trPr>
          <w:trHeight w:val="1515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5D1F5E" w:rsidRPr="00CC252B" w:rsidRDefault="005D1F5E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- 67,0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- 51,0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- 64.0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- 115.3 руб;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- 115.3 руб. 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5D1F5E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5D1F5E" w:rsidRPr="00D61306" w:rsidRDefault="005D1F5E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- 10,0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- 8,08 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 10,0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- 17,0  руб.;</w:t>
            </w:r>
            <w:r w:rsidRPr="003C3219">
              <w:rPr>
                <w:b/>
                <w:sz w:val="22"/>
                <w:szCs w:val="22"/>
              </w:rPr>
              <w:t xml:space="preserve"> 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- 17,0  руб.</w:t>
            </w:r>
          </w:p>
        </w:tc>
      </w:tr>
    </w:tbl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5D1F5E" w:rsidRPr="00CC252B" w:rsidRDefault="005D1F5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5D1F5E" w:rsidRPr="00CC252B" w:rsidRDefault="005D1F5E" w:rsidP="008260A2">
      <w:pPr>
        <w:rPr>
          <w:sz w:val="22"/>
          <w:szCs w:val="22"/>
        </w:rPr>
      </w:pPr>
    </w:p>
    <w:sectPr w:rsidR="005D1F5E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2E3C"/>
    <w:rsid w:val="00221A43"/>
    <w:rsid w:val="00221BF5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73810"/>
    <w:rsid w:val="002777AD"/>
    <w:rsid w:val="0028221C"/>
    <w:rsid w:val="00290044"/>
    <w:rsid w:val="0029298C"/>
    <w:rsid w:val="00293BCF"/>
    <w:rsid w:val="002A0A05"/>
    <w:rsid w:val="002A0FF3"/>
    <w:rsid w:val="002A1ACD"/>
    <w:rsid w:val="002C141B"/>
    <w:rsid w:val="002C3D57"/>
    <w:rsid w:val="002C65DF"/>
    <w:rsid w:val="002D5194"/>
    <w:rsid w:val="002D53EC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3CD3"/>
    <w:rsid w:val="00407CB4"/>
    <w:rsid w:val="00410A8B"/>
    <w:rsid w:val="00410B99"/>
    <w:rsid w:val="004128D5"/>
    <w:rsid w:val="00412B23"/>
    <w:rsid w:val="00413273"/>
    <w:rsid w:val="00413DC6"/>
    <w:rsid w:val="00422686"/>
    <w:rsid w:val="00424C24"/>
    <w:rsid w:val="0044211A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2BF7"/>
    <w:rsid w:val="004F67C8"/>
    <w:rsid w:val="00530E61"/>
    <w:rsid w:val="00540EAD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67D3"/>
    <w:rsid w:val="00784844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26483"/>
    <w:rsid w:val="008475BC"/>
    <w:rsid w:val="008516BB"/>
    <w:rsid w:val="00857F19"/>
    <w:rsid w:val="00873AAF"/>
    <w:rsid w:val="00882F27"/>
    <w:rsid w:val="00883FC7"/>
    <w:rsid w:val="00890A95"/>
    <w:rsid w:val="00891286"/>
    <w:rsid w:val="00897DBB"/>
    <w:rsid w:val="008B3A1E"/>
    <w:rsid w:val="008B4368"/>
    <w:rsid w:val="008B5C29"/>
    <w:rsid w:val="008C5DF6"/>
    <w:rsid w:val="008C73A8"/>
    <w:rsid w:val="008D45F2"/>
    <w:rsid w:val="008D5D74"/>
    <w:rsid w:val="008E33BB"/>
    <w:rsid w:val="008F0897"/>
    <w:rsid w:val="00905C06"/>
    <w:rsid w:val="009124A8"/>
    <w:rsid w:val="009145A8"/>
    <w:rsid w:val="009160E2"/>
    <w:rsid w:val="009170F2"/>
    <w:rsid w:val="00930002"/>
    <w:rsid w:val="00932E89"/>
    <w:rsid w:val="00937BC5"/>
    <w:rsid w:val="009449DF"/>
    <w:rsid w:val="009454D3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00635"/>
    <w:rsid w:val="00A15756"/>
    <w:rsid w:val="00A215E7"/>
    <w:rsid w:val="00A23DB3"/>
    <w:rsid w:val="00A23F73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B40E5"/>
    <w:rsid w:val="00AB7169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21AEF"/>
    <w:rsid w:val="00C307FE"/>
    <w:rsid w:val="00C33B29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5FAA"/>
    <w:rsid w:val="00CF3002"/>
    <w:rsid w:val="00CF4BE2"/>
    <w:rsid w:val="00CF50C9"/>
    <w:rsid w:val="00CF6F90"/>
    <w:rsid w:val="00D029DC"/>
    <w:rsid w:val="00D04A8E"/>
    <w:rsid w:val="00D107B4"/>
    <w:rsid w:val="00D22EFD"/>
    <w:rsid w:val="00D4093E"/>
    <w:rsid w:val="00D40D6A"/>
    <w:rsid w:val="00D4686C"/>
    <w:rsid w:val="00D51DB1"/>
    <w:rsid w:val="00D553B2"/>
    <w:rsid w:val="00D576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7699"/>
    <w:rsid w:val="00DF4A58"/>
    <w:rsid w:val="00E10A11"/>
    <w:rsid w:val="00E14202"/>
    <w:rsid w:val="00E1623D"/>
    <w:rsid w:val="00E1657D"/>
    <w:rsid w:val="00E2067D"/>
    <w:rsid w:val="00E26F3A"/>
    <w:rsid w:val="00E35C85"/>
    <w:rsid w:val="00E36FD8"/>
    <w:rsid w:val="00E45450"/>
    <w:rsid w:val="00E53D74"/>
    <w:rsid w:val="00E53F9D"/>
    <w:rsid w:val="00E554B5"/>
    <w:rsid w:val="00E62E46"/>
    <w:rsid w:val="00E66505"/>
    <w:rsid w:val="00E77F1E"/>
    <w:rsid w:val="00E91D7F"/>
    <w:rsid w:val="00E9576B"/>
    <w:rsid w:val="00EA106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09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911</TotalTime>
  <Pages>2</Pages>
  <Words>1176</Words>
  <Characters>6709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77</cp:revision>
  <cp:lastPrinted>2019-03-04T14:41:00Z</cp:lastPrinted>
  <dcterms:created xsi:type="dcterms:W3CDTF">2016-08-02T08:18:00Z</dcterms:created>
  <dcterms:modified xsi:type="dcterms:W3CDTF">2020-05-18T08:29:00Z</dcterms:modified>
</cp:coreProperties>
</file>