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DBF" w:rsidRPr="00D32887" w:rsidRDefault="001D6DBF" w:rsidP="00D32887">
      <w:pPr>
        <w:autoSpaceDN w:val="0"/>
        <w:spacing w:after="0" w:line="240" w:lineRule="auto"/>
        <w:jc w:val="right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25.05pt;margin-top:-29.55pt;width:52.3pt;height:54pt;z-index:251658240;visibility:visible">
            <v:imagedata r:id="rId6" o:title=""/>
            <w10:wrap type="square"/>
          </v:shape>
        </w:pict>
      </w:r>
    </w:p>
    <w:p w:rsidR="001D6DBF" w:rsidRPr="00D32887" w:rsidRDefault="001D6DBF" w:rsidP="00D32887">
      <w:pPr>
        <w:autoSpaceDN w:val="0"/>
        <w:spacing w:after="0" w:line="240" w:lineRule="auto"/>
        <w:jc w:val="right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</w:p>
    <w:p w:rsidR="001D6DBF" w:rsidRPr="00D32887" w:rsidRDefault="001D6DBF" w:rsidP="00D32887">
      <w:pPr>
        <w:autoSpaceDN w:val="0"/>
        <w:spacing w:after="0" w:line="240" w:lineRule="auto"/>
        <w:jc w:val="center"/>
        <w:rPr>
          <w:rFonts w:ascii="Times New Roman" w:hAnsi="Times New Roman"/>
          <w:bCs/>
          <w:caps/>
          <w:sz w:val="28"/>
          <w:szCs w:val="28"/>
          <w:lang w:eastAsia="ru-RU"/>
        </w:rPr>
      </w:pPr>
      <w:r w:rsidRPr="00D32887">
        <w:rPr>
          <w:rFonts w:ascii="Times New Roman" w:hAnsi="Times New Roman"/>
          <w:bCs/>
          <w:caps/>
          <w:sz w:val="28"/>
          <w:szCs w:val="28"/>
          <w:lang w:eastAsia="ru-RU"/>
        </w:rPr>
        <w:t xml:space="preserve">Совет депутатов </w:t>
      </w:r>
    </w:p>
    <w:p w:rsidR="001D6DBF" w:rsidRPr="00D32887" w:rsidRDefault="001D6DBF" w:rsidP="00D32887">
      <w:pPr>
        <w:autoSpaceDN w:val="0"/>
        <w:spacing w:after="0" w:line="240" w:lineRule="auto"/>
        <w:jc w:val="center"/>
        <w:rPr>
          <w:rFonts w:ascii="Times New Roman" w:hAnsi="Times New Roman"/>
          <w:bCs/>
          <w:caps/>
          <w:sz w:val="28"/>
          <w:szCs w:val="28"/>
          <w:lang w:eastAsia="ru-RU"/>
        </w:rPr>
      </w:pPr>
      <w:r w:rsidRPr="00D32887">
        <w:rPr>
          <w:rFonts w:ascii="Times New Roman" w:hAnsi="Times New Roman"/>
          <w:bCs/>
          <w:caps/>
          <w:sz w:val="28"/>
          <w:szCs w:val="28"/>
          <w:lang w:eastAsia="ru-RU"/>
        </w:rPr>
        <w:t xml:space="preserve">Зубово – Полянского муниципального района </w:t>
      </w:r>
    </w:p>
    <w:p w:rsidR="001D6DBF" w:rsidRPr="00D32887" w:rsidRDefault="001D6DBF" w:rsidP="00D32887">
      <w:pPr>
        <w:autoSpaceDN w:val="0"/>
        <w:spacing w:after="0" w:line="240" w:lineRule="auto"/>
        <w:jc w:val="center"/>
        <w:rPr>
          <w:rFonts w:ascii="Times New Roman" w:hAnsi="Times New Roman"/>
          <w:bCs/>
          <w:caps/>
          <w:sz w:val="28"/>
          <w:szCs w:val="28"/>
          <w:lang w:eastAsia="ru-RU"/>
        </w:rPr>
      </w:pPr>
      <w:r w:rsidRPr="00D32887">
        <w:rPr>
          <w:rFonts w:ascii="Times New Roman" w:hAnsi="Times New Roman"/>
          <w:bCs/>
          <w:caps/>
          <w:sz w:val="28"/>
          <w:szCs w:val="28"/>
          <w:lang w:eastAsia="ru-RU"/>
        </w:rPr>
        <w:t>Республики Мордовия</w:t>
      </w:r>
    </w:p>
    <w:p w:rsidR="001D6DBF" w:rsidRDefault="001D6DBF" w:rsidP="00D32887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</w:p>
    <w:p w:rsidR="001D6DBF" w:rsidRPr="00D32887" w:rsidRDefault="001D6DBF" w:rsidP="00D32887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</w:p>
    <w:p w:rsidR="001D6DBF" w:rsidRPr="00D32887" w:rsidRDefault="001D6DBF" w:rsidP="00D32887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32887">
        <w:rPr>
          <w:rFonts w:ascii="Times New Roman" w:hAnsi="Times New Roman"/>
          <w:b/>
          <w:bCs/>
          <w:sz w:val="28"/>
          <w:szCs w:val="28"/>
          <w:lang w:eastAsia="ru-RU"/>
        </w:rPr>
        <w:t>Р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D32887">
        <w:rPr>
          <w:rFonts w:ascii="Times New Roman" w:hAnsi="Times New Roman"/>
          <w:b/>
          <w:bCs/>
          <w:sz w:val="28"/>
          <w:szCs w:val="28"/>
          <w:lang w:eastAsia="ru-RU"/>
        </w:rPr>
        <w:t>Е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D32887">
        <w:rPr>
          <w:rFonts w:ascii="Times New Roman" w:hAnsi="Times New Roman"/>
          <w:b/>
          <w:bCs/>
          <w:sz w:val="28"/>
          <w:szCs w:val="28"/>
          <w:lang w:eastAsia="ru-RU"/>
        </w:rPr>
        <w:t>Ш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D32887">
        <w:rPr>
          <w:rFonts w:ascii="Times New Roman" w:hAnsi="Times New Roman"/>
          <w:b/>
          <w:bCs/>
          <w:sz w:val="28"/>
          <w:szCs w:val="28"/>
          <w:lang w:eastAsia="ru-RU"/>
        </w:rPr>
        <w:t>Е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D32887">
        <w:rPr>
          <w:rFonts w:ascii="Times New Roman" w:hAnsi="Times New Roman"/>
          <w:b/>
          <w:bCs/>
          <w:sz w:val="28"/>
          <w:szCs w:val="28"/>
          <w:lang w:eastAsia="ru-RU"/>
        </w:rPr>
        <w:t>Н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D32887">
        <w:rPr>
          <w:rFonts w:ascii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D32887">
        <w:rPr>
          <w:rFonts w:ascii="Times New Roman" w:hAnsi="Times New Roman"/>
          <w:b/>
          <w:bCs/>
          <w:sz w:val="28"/>
          <w:szCs w:val="28"/>
          <w:lang w:eastAsia="ru-RU"/>
        </w:rPr>
        <w:t>Е</w:t>
      </w:r>
    </w:p>
    <w:p w:rsidR="001D6DBF" w:rsidRPr="00D32887" w:rsidRDefault="001D6DBF" w:rsidP="00D32887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D6DBF" w:rsidRPr="00D32887" w:rsidRDefault="001D6DBF" w:rsidP="00D32887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D32887">
        <w:rPr>
          <w:rFonts w:ascii="Times New Roman" w:hAnsi="Times New Roman"/>
          <w:sz w:val="28"/>
          <w:szCs w:val="28"/>
          <w:lang w:eastAsia="ru-RU"/>
        </w:rPr>
        <w:t xml:space="preserve">     от «</w:t>
      </w:r>
      <w:r>
        <w:rPr>
          <w:rFonts w:ascii="Times New Roman" w:hAnsi="Times New Roman"/>
          <w:sz w:val="28"/>
          <w:szCs w:val="28"/>
          <w:lang w:eastAsia="ru-RU"/>
        </w:rPr>
        <w:t xml:space="preserve">  29  </w:t>
      </w:r>
      <w:r w:rsidRPr="00D32887">
        <w:rPr>
          <w:rFonts w:ascii="Times New Roman" w:hAnsi="Times New Roman"/>
          <w:sz w:val="28"/>
          <w:szCs w:val="28"/>
          <w:lang w:eastAsia="ru-RU"/>
        </w:rPr>
        <w:t xml:space="preserve">»  </w:t>
      </w:r>
      <w:r>
        <w:rPr>
          <w:rFonts w:ascii="Times New Roman" w:hAnsi="Times New Roman"/>
          <w:sz w:val="28"/>
          <w:szCs w:val="28"/>
          <w:lang w:eastAsia="ru-RU"/>
        </w:rPr>
        <w:t>апреля</w:t>
      </w:r>
      <w:r w:rsidRPr="00D32887">
        <w:rPr>
          <w:rFonts w:ascii="Times New Roman" w:hAnsi="Times New Roman"/>
          <w:sz w:val="28"/>
          <w:szCs w:val="28"/>
          <w:lang w:eastAsia="ru-RU"/>
        </w:rPr>
        <w:t xml:space="preserve">  2020 года                                                          № </w:t>
      </w:r>
      <w:r>
        <w:rPr>
          <w:rFonts w:ascii="Times New Roman" w:hAnsi="Times New Roman"/>
          <w:sz w:val="28"/>
          <w:szCs w:val="28"/>
          <w:lang w:eastAsia="ru-RU"/>
        </w:rPr>
        <w:t>2</w:t>
      </w:r>
    </w:p>
    <w:p w:rsidR="001D6DBF" w:rsidRDefault="001D6DBF"/>
    <w:p w:rsidR="001D6DBF" w:rsidRPr="00213DD8" w:rsidRDefault="001D6DBF" w:rsidP="00213DD8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« </w:t>
      </w:r>
      <w:r w:rsidRPr="00213DD8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применении меры ответственности »</w:t>
      </w:r>
    </w:p>
    <w:p w:rsidR="001D6DBF" w:rsidRPr="00C83002" w:rsidRDefault="001D6DBF" w:rsidP="00C830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ч.7.3, ч.7.3-1. ст.40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8"/>
            <w:szCs w:val="28"/>
          </w:rPr>
          <w:t>2003 г</w:t>
        </w:r>
      </w:smartTag>
      <w:r>
        <w:rPr>
          <w:rFonts w:ascii="Times New Roman" w:hAnsi="Times New Roman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ст.17, ст.23 Устава Зубово-Полянского муниципального района Республики Мордовия, рассмотрев письмо Главы Республики Мордовия от 02.04.2020 г. №01-20/190, </w:t>
      </w:r>
      <w:r w:rsidRPr="00C83002">
        <w:rPr>
          <w:rFonts w:ascii="Times New Roman" w:hAnsi="Times New Roman"/>
          <w:b/>
          <w:sz w:val="28"/>
          <w:szCs w:val="28"/>
        </w:rPr>
        <w:t>Совет депутатов Зубово-Полянского муниципального района Республики Мордовия</w:t>
      </w:r>
      <w:r w:rsidRPr="00C83002">
        <w:rPr>
          <w:rFonts w:ascii="Times New Roman" w:hAnsi="Times New Roman"/>
          <w:sz w:val="28"/>
          <w:szCs w:val="28"/>
        </w:rPr>
        <w:t xml:space="preserve"> </w:t>
      </w:r>
    </w:p>
    <w:p w:rsidR="001D6DBF" w:rsidRPr="00C83002" w:rsidRDefault="001D6DBF" w:rsidP="00C8300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6DBF" w:rsidRPr="00C83002" w:rsidRDefault="001D6DBF" w:rsidP="00C83002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83002">
        <w:rPr>
          <w:rFonts w:ascii="Times New Roman" w:hAnsi="Times New Roman"/>
          <w:b/>
          <w:sz w:val="28"/>
          <w:szCs w:val="28"/>
        </w:rPr>
        <w:t>РЕШИЛ:</w:t>
      </w:r>
    </w:p>
    <w:p w:rsidR="001D6DBF" w:rsidRDefault="001D6DBF" w:rsidP="00C83002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6DBF" w:rsidRPr="00C83002" w:rsidRDefault="001D6DBF" w:rsidP="00CF0EB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За допущенное депутатом Совета депутатов Зубово-Полянского муниципального района Республики Мордовия Байкиным Александром Георгиевичем  нарушение ч.4.2 ст. 12.1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>
          <w:rPr>
            <w:rFonts w:ascii="Times New Roman" w:hAnsi="Times New Roman"/>
            <w:sz w:val="28"/>
            <w:szCs w:val="28"/>
          </w:rPr>
          <w:t>2008 г</w:t>
        </w:r>
      </w:smartTag>
      <w:r>
        <w:rPr>
          <w:rFonts w:ascii="Times New Roman" w:hAnsi="Times New Roman"/>
          <w:sz w:val="28"/>
          <w:szCs w:val="28"/>
        </w:rPr>
        <w:t xml:space="preserve">. №273-ФЗ «О противодействии коррупции», выразившееся в представлении недостоверных и (или) неполных сведений о доходах, расходах, об имуществе и обязательствах имущественного характера за 2018 год, применить к депутату Совета депутатов Зубово-Полянского муниципального района Республики Мордовия Байкину Александру Георгиевичу меру ответственности в виде предупреждения. </w:t>
      </w:r>
    </w:p>
    <w:p w:rsidR="001D6DBF" w:rsidRPr="003A51AE" w:rsidRDefault="001D6DBF" w:rsidP="00CF0EB7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 w:rsidRPr="003A51AE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     2.  Решение вступает в силу со дня его подписания и подлежит официальному опубликованию.</w:t>
      </w:r>
    </w:p>
    <w:p w:rsidR="001D6DBF" w:rsidRDefault="001D6DBF" w:rsidP="00CF0EB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6DBF" w:rsidRDefault="001D6DBF" w:rsidP="00CF0EB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6DBF" w:rsidRDefault="001D6DBF" w:rsidP="00CF0EB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6DBF" w:rsidRDefault="001D6DBF" w:rsidP="00CF0EB7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b/>
          <w:sz w:val="28"/>
          <w:szCs w:val="20"/>
          <w:lang w:eastAsia="ru-RU"/>
        </w:rPr>
        <w:sectPr w:rsidR="001D6DBF" w:rsidSect="00D32887">
          <w:headerReference w:type="default" r:id="rId7"/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1D6DBF" w:rsidRDefault="001D6DBF" w:rsidP="00CF0EB7">
      <w:pPr>
        <w:widowControl w:val="0"/>
        <w:autoSpaceDE w:val="0"/>
        <w:autoSpaceDN w:val="0"/>
        <w:spacing w:after="0" w:line="240" w:lineRule="auto"/>
        <w:ind w:right="-365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Глава Зубово-Полянского </w:t>
      </w:r>
    </w:p>
    <w:p w:rsidR="001D6DBF" w:rsidRDefault="001D6DBF" w:rsidP="00CF0EB7">
      <w:pPr>
        <w:widowControl w:val="0"/>
        <w:autoSpaceDE w:val="0"/>
        <w:autoSpaceDN w:val="0"/>
        <w:spacing w:after="0" w:line="240" w:lineRule="auto"/>
        <w:ind w:right="-365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>муниципального района</w:t>
      </w:r>
    </w:p>
    <w:p w:rsidR="001D6DBF" w:rsidRDefault="001D6DBF" w:rsidP="007055DC">
      <w:pPr>
        <w:widowControl w:val="0"/>
        <w:autoSpaceDE w:val="0"/>
        <w:autoSpaceDN w:val="0"/>
        <w:spacing w:after="0" w:line="240" w:lineRule="auto"/>
        <w:ind w:right="140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Республики Мордовия </w:t>
      </w:r>
    </w:p>
    <w:p w:rsidR="001D6DBF" w:rsidRDefault="001D6DBF" w:rsidP="00CF0EB7">
      <w:pPr>
        <w:widowControl w:val="0"/>
        <w:autoSpaceDE w:val="0"/>
        <w:autoSpaceDN w:val="0"/>
        <w:spacing w:after="0" w:line="240" w:lineRule="auto"/>
        <w:ind w:right="-365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                      </w:t>
      </w:r>
    </w:p>
    <w:p w:rsidR="001D6DBF" w:rsidRPr="00D34E13" w:rsidRDefault="001D6DBF" w:rsidP="00CF0EB7">
      <w:pPr>
        <w:widowControl w:val="0"/>
        <w:autoSpaceDE w:val="0"/>
        <w:autoSpaceDN w:val="0"/>
        <w:spacing w:after="0" w:line="240" w:lineRule="auto"/>
        <w:ind w:right="-365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                                 В.А. Поршин                                    </w:t>
      </w:r>
    </w:p>
    <w:p w:rsidR="001D6DBF" w:rsidRDefault="001D6DBF" w:rsidP="007055DC">
      <w:pPr>
        <w:widowControl w:val="0"/>
        <w:autoSpaceDE w:val="0"/>
        <w:autoSpaceDN w:val="0"/>
        <w:spacing w:after="0" w:line="240" w:lineRule="auto"/>
        <w:ind w:right="480"/>
        <w:rPr>
          <w:rFonts w:ascii="Times New Roman" w:hAnsi="Times New Roman"/>
          <w:b/>
          <w:sz w:val="28"/>
          <w:szCs w:val="20"/>
          <w:lang w:eastAsia="ru-RU"/>
        </w:rPr>
      </w:pPr>
      <w:r w:rsidRPr="00D34E13">
        <w:rPr>
          <w:rFonts w:ascii="Times New Roman" w:hAnsi="Times New Roman"/>
          <w:b/>
          <w:sz w:val="28"/>
          <w:szCs w:val="20"/>
          <w:lang w:eastAsia="ru-RU"/>
        </w:rPr>
        <w:t xml:space="preserve">             </w:t>
      </w:r>
    </w:p>
    <w:p w:rsidR="001D6DBF" w:rsidRDefault="001D6DBF" w:rsidP="007055DC">
      <w:pPr>
        <w:widowControl w:val="0"/>
        <w:tabs>
          <w:tab w:val="left" w:pos="4820"/>
          <w:tab w:val="left" w:pos="4962"/>
        </w:tabs>
        <w:autoSpaceDE w:val="0"/>
        <w:autoSpaceDN w:val="0"/>
        <w:spacing w:after="0" w:line="240" w:lineRule="auto"/>
        <w:ind w:right="480"/>
        <w:rPr>
          <w:rFonts w:ascii="Times New Roman" w:hAnsi="Times New Roman"/>
          <w:b/>
          <w:sz w:val="28"/>
          <w:szCs w:val="28"/>
          <w:lang w:eastAsia="ru-RU"/>
        </w:rPr>
      </w:pPr>
      <w:r w:rsidRPr="00D34E13">
        <w:rPr>
          <w:rFonts w:ascii="Times New Roman" w:hAnsi="Times New Roman"/>
          <w:b/>
          <w:sz w:val="28"/>
          <w:szCs w:val="20"/>
          <w:lang w:eastAsia="ru-RU"/>
        </w:rPr>
        <w:t xml:space="preserve">                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Заместитель Председателя Совета депутатов Зубово-Полянского муниципального района </w:t>
      </w:r>
    </w:p>
    <w:p w:rsidR="001D6DBF" w:rsidRDefault="001D6DBF" w:rsidP="007055DC">
      <w:pPr>
        <w:widowControl w:val="0"/>
        <w:tabs>
          <w:tab w:val="left" w:pos="4820"/>
          <w:tab w:val="left" w:pos="4962"/>
        </w:tabs>
        <w:autoSpaceDE w:val="0"/>
        <w:autoSpaceDN w:val="0"/>
        <w:spacing w:after="0" w:line="240" w:lineRule="auto"/>
        <w:ind w:right="480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Республики Мордовия</w:t>
      </w:r>
      <w:r w:rsidRPr="00D34E13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</w:t>
      </w:r>
    </w:p>
    <w:p w:rsidR="001D6DBF" w:rsidRPr="00D34E13" w:rsidRDefault="001D6DBF" w:rsidP="007055DC">
      <w:pPr>
        <w:widowControl w:val="0"/>
        <w:tabs>
          <w:tab w:val="left" w:pos="4820"/>
          <w:tab w:val="left" w:pos="4962"/>
        </w:tabs>
        <w:autoSpaceDE w:val="0"/>
        <w:autoSpaceDN w:val="0"/>
        <w:spacing w:after="0" w:line="240" w:lineRule="auto"/>
        <w:ind w:right="480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</w:t>
      </w:r>
      <w:r w:rsidRPr="00D34E13">
        <w:rPr>
          <w:rFonts w:ascii="Times New Roman" w:hAnsi="Times New Roman"/>
          <w:b/>
          <w:sz w:val="28"/>
          <w:szCs w:val="28"/>
          <w:lang w:eastAsia="ru-RU"/>
        </w:rPr>
        <w:t>В.И. Дмитриев</w:t>
      </w:r>
    </w:p>
    <w:p w:rsidR="001D6DBF" w:rsidRDefault="001D6DBF" w:rsidP="00D3288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6DBF" w:rsidRDefault="001D6DBF" w:rsidP="00D32887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  <w:sectPr w:rsidR="001D6DBF" w:rsidSect="007055DC">
          <w:type w:val="continuous"/>
          <w:pgSz w:w="11906" w:h="16838"/>
          <w:pgMar w:top="1134" w:right="0" w:bottom="1134" w:left="1134" w:header="708" w:footer="708" w:gutter="0"/>
          <w:cols w:num="2" w:space="0"/>
          <w:docGrid w:linePitch="360"/>
        </w:sectPr>
      </w:pPr>
      <w:bookmarkStart w:id="0" w:name="_GoBack"/>
      <w:bookmarkEnd w:id="0"/>
    </w:p>
    <w:p w:rsidR="001D6DBF" w:rsidRPr="00D32887" w:rsidRDefault="001D6DBF" w:rsidP="007055DC">
      <w:pPr>
        <w:tabs>
          <w:tab w:val="left" w:pos="1667"/>
        </w:tabs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sectPr w:rsidR="001D6DBF" w:rsidRPr="00D32887" w:rsidSect="00F2060A">
      <w:type w:val="continuous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DBF" w:rsidRDefault="001D6DBF" w:rsidP="007E6DC7">
      <w:pPr>
        <w:spacing w:after="0" w:line="240" w:lineRule="auto"/>
      </w:pPr>
      <w:r>
        <w:separator/>
      </w:r>
    </w:p>
  </w:endnote>
  <w:endnote w:type="continuationSeparator" w:id="0">
    <w:p w:rsidR="001D6DBF" w:rsidRDefault="001D6DBF" w:rsidP="007E6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DBF" w:rsidRDefault="001D6DBF" w:rsidP="007E6DC7">
      <w:pPr>
        <w:spacing w:after="0" w:line="240" w:lineRule="auto"/>
      </w:pPr>
      <w:r>
        <w:separator/>
      </w:r>
    </w:p>
  </w:footnote>
  <w:footnote w:type="continuationSeparator" w:id="0">
    <w:p w:rsidR="001D6DBF" w:rsidRDefault="001D6DBF" w:rsidP="007E6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6DBF" w:rsidRPr="007E6DC7" w:rsidRDefault="001D6DBF" w:rsidP="007E6DC7">
    <w:pPr>
      <w:pStyle w:val="Header"/>
      <w:jc w:val="right"/>
      <w:rPr>
        <w:rFonts w:ascii="Times New Roman" w:hAnsi="Times New Roman"/>
        <w:sz w:val="28"/>
        <w:szCs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9BD"/>
    <w:rsid w:val="00181B74"/>
    <w:rsid w:val="001D6DBF"/>
    <w:rsid w:val="00213DD8"/>
    <w:rsid w:val="0022711C"/>
    <w:rsid w:val="00300EF9"/>
    <w:rsid w:val="00327D55"/>
    <w:rsid w:val="00387C9C"/>
    <w:rsid w:val="003A51AE"/>
    <w:rsid w:val="004F0C58"/>
    <w:rsid w:val="005235F3"/>
    <w:rsid w:val="0066744E"/>
    <w:rsid w:val="006879BD"/>
    <w:rsid w:val="007055DC"/>
    <w:rsid w:val="00774982"/>
    <w:rsid w:val="007B77F6"/>
    <w:rsid w:val="007E6DC7"/>
    <w:rsid w:val="00860232"/>
    <w:rsid w:val="00875631"/>
    <w:rsid w:val="009433C6"/>
    <w:rsid w:val="00A3504D"/>
    <w:rsid w:val="00C83002"/>
    <w:rsid w:val="00CF0EB7"/>
    <w:rsid w:val="00D32887"/>
    <w:rsid w:val="00D34E13"/>
    <w:rsid w:val="00F13F2D"/>
    <w:rsid w:val="00F2060A"/>
    <w:rsid w:val="00F46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04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67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674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7E6D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E6DC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E6D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E6DC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07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7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97</TotalTime>
  <Pages>1</Pages>
  <Words>266</Words>
  <Characters>1520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orgo-1</cp:lastModifiedBy>
  <cp:revision>6</cp:revision>
  <cp:lastPrinted>2020-04-29T09:39:00Z</cp:lastPrinted>
  <dcterms:created xsi:type="dcterms:W3CDTF">2020-04-29T08:06:00Z</dcterms:created>
  <dcterms:modified xsi:type="dcterms:W3CDTF">2020-05-07T07:53:00Z</dcterms:modified>
</cp:coreProperties>
</file>