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A68" w:rsidRDefault="00E41A68" w:rsidP="000D4573">
      <w:pPr>
        <w:jc w:val="center"/>
        <w:rPr>
          <w:b/>
          <w:sz w:val="32"/>
          <w:szCs w:val="32"/>
        </w:rPr>
      </w:pPr>
    </w:p>
    <w:p w:rsidR="00E41A68" w:rsidRPr="005F38D9" w:rsidRDefault="00E41A68" w:rsidP="005F38D9">
      <w:pPr>
        <w:rPr>
          <w:sz w:val="48"/>
          <w:szCs w:val="48"/>
        </w:rPr>
      </w:pPr>
    </w:p>
    <w:p w:rsidR="00E41A68" w:rsidRDefault="00E41A68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E41A68" w:rsidRPr="005F38D9" w:rsidRDefault="00E41A68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E41A68" w:rsidRPr="005F38D9" w:rsidRDefault="00E41A68" w:rsidP="005F38D9">
      <w:pPr>
        <w:rPr>
          <w:b/>
          <w:sz w:val="36"/>
          <w:szCs w:val="36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Default="00E41A68" w:rsidP="005F38D9">
      <w:pPr>
        <w:rPr>
          <w:b/>
          <w:sz w:val="32"/>
          <w:szCs w:val="32"/>
        </w:rPr>
      </w:pPr>
    </w:p>
    <w:p w:rsidR="00E41A68" w:rsidRPr="005F38D9" w:rsidRDefault="00E41A68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E41A68" w:rsidRDefault="00E41A68" w:rsidP="005F38D9">
      <w:pPr>
        <w:jc w:val="center"/>
        <w:rPr>
          <w:b/>
        </w:rPr>
      </w:pPr>
    </w:p>
    <w:p w:rsidR="00E41A68" w:rsidRDefault="00E41A68" w:rsidP="005F38D9">
      <w:pPr>
        <w:jc w:val="center"/>
        <w:rPr>
          <w:b/>
        </w:rPr>
      </w:pPr>
    </w:p>
    <w:p w:rsidR="00E41A68" w:rsidRDefault="00E41A68" w:rsidP="005F38D9">
      <w:pPr>
        <w:jc w:val="center"/>
        <w:rPr>
          <w:b/>
        </w:rPr>
      </w:pPr>
      <w:r>
        <w:rPr>
          <w:b/>
        </w:rPr>
        <w:t>24 апреля 2020 года                                              № 3</w:t>
      </w:r>
    </w:p>
    <w:p w:rsidR="00E41A68" w:rsidRDefault="00E41A68" w:rsidP="005F38D9">
      <w:pPr>
        <w:jc w:val="both"/>
      </w:pPr>
    </w:p>
    <w:p w:rsidR="00E41A68" w:rsidRPr="005F38D9" w:rsidRDefault="00E41A68" w:rsidP="005F38D9">
      <w:pPr>
        <w:rPr>
          <w:sz w:val="48"/>
          <w:szCs w:val="48"/>
        </w:rPr>
      </w:pPr>
    </w:p>
    <w:p w:rsidR="00E41A68" w:rsidRPr="005F38D9" w:rsidRDefault="00E41A68" w:rsidP="005F38D9">
      <w:pPr>
        <w:rPr>
          <w:sz w:val="48"/>
          <w:szCs w:val="48"/>
        </w:rPr>
      </w:pPr>
    </w:p>
    <w:p w:rsidR="00E41A68" w:rsidRPr="002023B5" w:rsidRDefault="00E41A68" w:rsidP="00400A41">
      <w:pPr>
        <w:spacing w:line="240" w:lineRule="exact"/>
      </w:pPr>
    </w:p>
    <w:p w:rsidR="00E41A68" w:rsidRDefault="00E41A68" w:rsidP="00400A41">
      <w:pPr>
        <w:ind w:firstLine="709"/>
        <w:jc w:val="both"/>
      </w:pPr>
    </w:p>
    <w:p w:rsidR="00E41A68" w:rsidRDefault="00E41A68" w:rsidP="00523BD2">
      <w:pPr>
        <w:ind w:firstLine="709"/>
        <w:jc w:val="both"/>
        <w:rPr>
          <w:b/>
          <w:lang w:eastAsia="en-US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Pr="00323869" w:rsidRDefault="00E41A68" w:rsidP="00323869">
      <w:pPr>
        <w:jc w:val="center"/>
        <w:rPr>
          <w:b/>
          <w:sz w:val="72"/>
          <w:szCs w:val="72"/>
        </w:rPr>
      </w:pPr>
      <w:r w:rsidRPr="00323869">
        <w:rPr>
          <w:b/>
          <w:sz w:val="72"/>
          <w:szCs w:val="72"/>
        </w:rPr>
        <w:t>ОБЪЯВЛЕНИЕ</w:t>
      </w: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323869">
      <w:pPr>
        <w:jc w:val="center"/>
        <w:rPr>
          <w:rFonts w:eastAsia="FangSong"/>
          <w:sz w:val="52"/>
          <w:szCs w:val="52"/>
        </w:rPr>
      </w:pPr>
      <w:r w:rsidRPr="000062DA">
        <w:rPr>
          <w:rFonts w:eastAsia="FangSong"/>
          <w:sz w:val="52"/>
          <w:szCs w:val="52"/>
        </w:rPr>
        <w:t>ОБЪЯВЛЕНИЕ</w:t>
      </w:r>
    </w:p>
    <w:p w:rsidR="00E41A68" w:rsidRPr="000062DA" w:rsidRDefault="00E41A68" w:rsidP="00323869">
      <w:pPr>
        <w:jc w:val="center"/>
        <w:rPr>
          <w:rFonts w:eastAsia="FangSong"/>
          <w:sz w:val="52"/>
          <w:szCs w:val="52"/>
        </w:rPr>
      </w:pPr>
    </w:p>
    <w:p w:rsidR="00E41A68" w:rsidRDefault="00E41A68" w:rsidP="00323869">
      <w:pPr>
        <w:rPr>
          <w:sz w:val="32"/>
          <w:szCs w:val="32"/>
        </w:rPr>
      </w:pPr>
    </w:p>
    <w:p w:rsidR="00E41A68" w:rsidRDefault="00E41A68" w:rsidP="0032386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 25 апреля по 01 мая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32"/>
            <w:szCs w:val="32"/>
          </w:rPr>
          <w:t>2020 г</w:t>
        </w:r>
      </w:smartTag>
      <w:r>
        <w:rPr>
          <w:sz w:val="32"/>
          <w:szCs w:val="32"/>
        </w:rPr>
        <w:t>. на полях ЗАО «Мордовский бекон» будет производится пестицидное опрыскивание. Предупреждаем жителей Зарубкинского сельского поселения Зубово-Полянского муниципального района Республики Мордовия принять меры предосторожности. Пчеловодам ограничить лёт пчел.</w:t>
      </w:r>
    </w:p>
    <w:p w:rsidR="00E41A68" w:rsidRDefault="00E41A68" w:rsidP="00323869">
      <w:pPr>
        <w:rPr>
          <w:sz w:val="32"/>
          <w:szCs w:val="32"/>
        </w:rPr>
      </w:pPr>
    </w:p>
    <w:p w:rsidR="00E41A68" w:rsidRDefault="00E41A68" w:rsidP="00323869">
      <w:pPr>
        <w:rPr>
          <w:sz w:val="32"/>
          <w:szCs w:val="32"/>
        </w:rPr>
      </w:pPr>
    </w:p>
    <w:p w:rsidR="00E41A68" w:rsidRDefault="00E41A68" w:rsidP="00323869">
      <w:pPr>
        <w:rPr>
          <w:sz w:val="32"/>
          <w:szCs w:val="32"/>
        </w:rPr>
      </w:pPr>
    </w:p>
    <w:p w:rsidR="00E41A68" w:rsidRDefault="00E41A68" w:rsidP="00323869">
      <w:pPr>
        <w:rPr>
          <w:sz w:val="32"/>
          <w:szCs w:val="32"/>
        </w:rPr>
      </w:pPr>
    </w:p>
    <w:p w:rsidR="00E41A68" w:rsidRDefault="00E41A68" w:rsidP="00323869">
      <w:pPr>
        <w:jc w:val="right"/>
        <w:rPr>
          <w:sz w:val="32"/>
          <w:szCs w:val="32"/>
        </w:rPr>
      </w:pPr>
      <w:r>
        <w:rPr>
          <w:sz w:val="32"/>
          <w:szCs w:val="32"/>
        </w:rPr>
        <w:t>Главный агроном 4 участка</w:t>
      </w:r>
    </w:p>
    <w:p w:rsidR="00E41A68" w:rsidRDefault="00E41A68" w:rsidP="00323869">
      <w:pPr>
        <w:jc w:val="right"/>
        <w:rPr>
          <w:sz w:val="32"/>
          <w:szCs w:val="32"/>
        </w:rPr>
      </w:pPr>
      <w:r>
        <w:rPr>
          <w:sz w:val="32"/>
          <w:szCs w:val="32"/>
        </w:rPr>
        <w:t>ЗАО «Мордовский бекон»</w:t>
      </w:r>
    </w:p>
    <w:p w:rsidR="00E41A68" w:rsidRPr="000062DA" w:rsidRDefault="00E41A68" w:rsidP="00323869">
      <w:pPr>
        <w:jc w:val="right"/>
        <w:rPr>
          <w:sz w:val="32"/>
          <w:szCs w:val="32"/>
        </w:rPr>
      </w:pPr>
      <w:r>
        <w:rPr>
          <w:sz w:val="32"/>
          <w:szCs w:val="32"/>
        </w:rPr>
        <w:t>Меринов Ю.Д.</w:t>
      </w: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Default="00E41A68" w:rsidP="005F38D9">
      <w:pPr>
        <w:rPr>
          <w:b/>
          <w:sz w:val="24"/>
          <w:szCs w:val="24"/>
        </w:rPr>
      </w:pPr>
    </w:p>
    <w:p w:rsidR="00E41A68" w:rsidRPr="005F38D9" w:rsidRDefault="00E41A68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E41A68" w:rsidRPr="005F38D9" w:rsidRDefault="00E41A68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E41A68" w:rsidRPr="005F38D9" w:rsidRDefault="00E41A68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E41A68" w:rsidRPr="005F38D9" w:rsidRDefault="00E41A68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E41A68" w:rsidRDefault="00E41A68" w:rsidP="00C972F0">
      <w:r w:rsidRPr="005F38D9">
        <w:rPr>
          <w:b/>
          <w:sz w:val="24"/>
          <w:szCs w:val="24"/>
        </w:rPr>
        <w:t xml:space="preserve">            Республики Мордовия.  Редактор  </w:t>
      </w:r>
      <w:r>
        <w:rPr>
          <w:b/>
          <w:sz w:val="24"/>
          <w:szCs w:val="24"/>
        </w:rPr>
        <w:t>Митрейкина Л.В</w:t>
      </w:r>
      <w:r w:rsidRPr="005F38D9">
        <w:rPr>
          <w:b/>
          <w:sz w:val="24"/>
          <w:szCs w:val="24"/>
        </w:rPr>
        <w:t xml:space="preserve">. </w:t>
      </w:r>
    </w:p>
    <w:sectPr w:rsidR="00E41A68" w:rsidSect="00535A98">
      <w:footerReference w:type="even" r:id="rId7"/>
      <w:footerReference w:type="default" r:id="rId8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A68" w:rsidRDefault="00E41A68">
      <w:r>
        <w:separator/>
      </w:r>
    </w:p>
  </w:endnote>
  <w:endnote w:type="continuationSeparator" w:id="0">
    <w:p w:rsidR="00E41A68" w:rsidRDefault="00E41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68" w:rsidRDefault="00E41A68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1A68" w:rsidRDefault="00E41A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68" w:rsidRDefault="00E41A68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41A68" w:rsidRDefault="00E41A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A68" w:rsidRDefault="00E41A68">
      <w:r>
        <w:separator/>
      </w:r>
    </w:p>
  </w:footnote>
  <w:footnote w:type="continuationSeparator" w:id="0">
    <w:p w:rsidR="00E41A68" w:rsidRDefault="00E41A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2DA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B44"/>
    <w:rsid w:val="00027588"/>
    <w:rsid w:val="00027973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F23"/>
    <w:rsid w:val="000773BF"/>
    <w:rsid w:val="00077E5B"/>
    <w:rsid w:val="00081D65"/>
    <w:rsid w:val="00082FAB"/>
    <w:rsid w:val="00083F5A"/>
    <w:rsid w:val="00084520"/>
    <w:rsid w:val="000846F3"/>
    <w:rsid w:val="000851CC"/>
    <w:rsid w:val="0008561E"/>
    <w:rsid w:val="00085D97"/>
    <w:rsid w:val="0008662F"/>
    <w:rsid w:val="00090229"/>
    <w:rsid w:val="000907C9"/>
    <w:rsid w:val="00091293"/>
    <w:rsid w:val="00092745"/>
    <w:rsid w:val="00092881"/>
    <w:rsid w:val="00095321"/>
    <w:rsid w:val="0009709A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01E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CA0"/>
    <w:rsid w:val="001A7702"/>
    <w:rsid w:val="001A7E57"/>
    <w:rsid w:val="001B092F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B27"/>
    <w:rsid w:val="001E6CA5"/>
    <w:rsid w:val="001E7CB0"/>
    <w:rsid w:val="001F26D8"/>
    <w:rsid w:val="001F29C9"/>
    <w:rsid w:val="001F2E81"/>
    <w:rsid w:val="001F4D83"/>
    <w:rsid w:val="001F5DE2"/>
    <w:rsid w:val="00200F29"/>
    <w:rsid w:val="00200F5B"/>
    <w:rsid w:val="002023B5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87810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2835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3869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A41"/>
    <w:rsid w:val="00400EEE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1F94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13B2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3BD2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0292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477C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396C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4D7"/>
    <w:rsid w:val="0067154A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6DC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44E"/>
    <w:rsid w:val="007712CA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DF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48EF"/>
    <w:rsid w:val="0083549A"/>
    <w:rsid w:val="00835B9B"/>
    <w:rsid w:val="0083621C"/>
    <w:rsid w:val="0084105B"/>
    <w:rsid w:val="008412D1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15FC"/>
    <w:rsid w:val="008618C9"/>
    <w:rsid w:val="00862A02"/>
    <w:rsid w:val="00863AA9"/>
    <w:rsid w:val="00865E0B"/>
    <w:rsid w:val="008664F9"/>
    <w:rsid w:val="008679DE"/>
    <w:rsid w:val="00870F6D"/>
    <w:rsid w:val="0087182B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4C14"/>
    <w:rsid w:val="008B52CC"/>
    <w:rsid w:val="008B550C"/>
    <w:rsid w:val="008B6B00"/>
    <w:rsid w:val="008B6D1D"/>
    <w:rsid w:val="008B75FB"/>
    <w:rsid w:val="008C0CEB"/>
    <w:rsid w:val="008C1055"/>
    <w:rsid w:val="008C1AF4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3C53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4AC7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2A7C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08B"/>
    <w:rsid w:val="00A71A3F"/>
    <w:rsid w:val="00A7222A"/>
    <w:rsid w:val="00A724EB"/>
    <w:rsid w:val="00A72925"/>
    <w:rsid w:val="00A74201"/>
    <w:rsid w:val="00A7504B"/>
    <w:rsid w:val="00A757D3"/>
    <w:rsid w:val="00A75CA7"/>
    <w:rsid w:val="00A80B0F"/>
    <w:rsid w:val="00A816CC"/>
    <w:rsid w:val="00A818F4"/>
    <w:rsid w:val="00A82C1B"/>
    <w:rsid w:val="00A83D0D"/>
    <w:rsid w:val="00A85369"/>
    <w:rsid w:val="00A86B6C"/>
    <w:rsid w:val="00A86D87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A73B1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277F"/>
    <w:rsid w:val="00B036E7"/>
    <w:rsid w:val="00B03C41"/>
    <w:rsid w:val="00B0460A"/>
    <w:rsid w:val="00B050CD"/>
    <w:rsid w:val="00B06588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3A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A6557"/>
    <w:rsid w:val="00BB0293"/>
    <w:rsid w:val="00BB0C5F"/>
    <w:rsid w:val="00BB2141"/>
    <w:rsid w:val="00BB2578"/>
    <w:rsid w:val="00BB2EAA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72D0B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286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5F2E"/>
    <w:rsid w:val="00DC6D1F"/>
    <w:rsid w:val="00DC6E38"/>
    <w:rsid w:val="00DD0296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4FBA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772"/>
    <w:rsid w:val="00E34F8C"/>
    <w:rsid w:val="00E35C6A"/>
    <w:rsid w:val="00E36288"/>
    <w:rsid w:val="00E416C5"/>
    <w:rsid w:val="00E41A68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173"/>
    <w:rsid w:val="00E50555"/>
    <w:rsid w:val="00E51679"/>
    <w:rsid w:val="00E523E0"/>
    <w:rsid w:val="00E52A4A"/>
    <w:rsid w:val="00E5324F"/>
    <w:rsid w:val="00E5338E"/>
    <w:rsid w:val="00E56885"/>
    <w:rsid w:val="00E57F1F"/>
    <w:rsid w:val="00E6024A"/>
    <w:rsid w:val="00E60C4E"/>
    <w:rsid w:val="00E60F7C"/>
    <w:rsid w:val="00E61CE9"/>
    <w:rsid w:val="00E6291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5D1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2E8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DefaultParagraphFont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NormalWeb">
    <w:name w:val="Normal (Web)"/>
    <w:basedOn w:val="Normal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535A98"/>
    <w:rPr>
      <w:rFonts w:cs="Times New Roman"/>
    </w:rPr>
  </w:style>
  <w:style w:type="paragraph" w:styleId="NoSpacing">
    <w:name w:val="No Spacing"/>
    <w:uiPriority w:val="99"/>
    <w:qFormat/>
    <w:rsid w:val="00535A98"/>
    <w:pPr>
      <w:ind w:firstLine="709"/>
    </w:pPr>
    <w:rPr>
      <w:lang w:eastAsia="en-US"/>
    </w:rPr>
  </w:style>
  <w:style w:type="table" w:styleId="TableGrid">
    <w:name w:val="Table Grid"/>
    <w:basedOn w:val="TableNormal"/>
    <w:uiPriority w:val="99"/>
    <w:locked/>
    <w:rsid w:val="00024B4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80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136</Words>
  <Characters>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1</cp:lastModifiedBy>
  <cp:revision>8</cp:revision>
  <cp:lastPrinted>2020-03-18T09:46:00Z</cp:lastPrinted>
  <dcterms:created xsi:type="dcterms:W3CDTF">2018-11-28T12:25:00Z</dcterms:created>
  <dcterms:modified xsi:type="dcterms:W3CDTF">2020-04-24T13:10:00Z</dcterms:modified>
</cp:coreProperties>
</file>