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2A9" w:rsidRPr="004039C5" w:rsidRDefault="00F212A9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АДМИНИСТРАЦИЯ</w:t>
      </w:r>
    </w:p>
    <w:p w:rsidR="00F212A9" w:rsidRPr="004039C5" w:rsidRDefault="00F212A9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ПИЧПАНДИНСКОГО</w:t>
      </w:r>
      <w:r w:rsidRPr="004039C5">
        <w:rPr>
          <w:b/>
          <w:sz w:val="28"/>
          <w:szCs w:val="28"/>
        </w:rPr>
        <w:t xml:space="preserve"> СЕЛЬСКОГО ПОСЕЛЕНИЯ</w:t>
      </w:r>
    </w:p>
    <w:p w:rsidR="00F212A9" w:rsidRPr="004039C5" w:rsidRDefault="00F212A9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ЗУБОВО-ПОЛЯНСКОГО МУНИЦИПАЛЬНОГО РАЙОНА</w:t>
      </w:r>
    </w:p>
    <w:p w:rsidR="00F212A9" w:rsidRPr="004039C5" w:rsidRDefault="00F212A9" w:rsidP="004039C5">
      <w:pPr>
        <w:tabs>
          <w:tab w:val="left" w:pos="3120"/>
        </w:tabs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РЕСПУБЛИКИ МОРДОВИЯ</w:t>
      </w:r>
    </w:p>
    <w:p w:rsidR="00F212A9" w:rsidRPr="004039C5" w:rsidRDefault="00F212A9" w:rsidP="004039C5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F212A9" w:rsidRPr="004039C5" w:rsidRDefault="00F212A9" w:rsidP="004039C5">
      <w:pPr>
        <w:tabs>
          <w:tab w:val="left" w:pos="3120"/>
        </w:tabs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РАСПОРЯЖЕНИЕ</w:t>
      </w:r>
    </w:p>
    <w:p w:rsidR="00F212A9" w:rsidRPr="004039C5" w:rsidRDefault="00F212A9" w:rsidP="00F470A2">
      <w:pPr>
        <w:jc w:val="center"/>
        <w:rPr>
          <w:b/>
          <w:caps/>
          <w:spacing w:val="30"/>
          <w:sz w:val="28"/>
          <w:szCs w:val="28"/>
        </w:rPr>
      </w:pPr>
    </w:p>
    <w:p w:rsidR="00F212A9" w:rsidRPr="004039C5" w:rsidRDefault="00F212A9" w:rsidP="00F470A2">
      <w:pPr>
        <w:rPr>
          <w:b/>
          <w:sz w:val="28"/>
          <w:szCs w:val="28"/>
        </w:rPr>
      </w:pPr>
    </w:p>
    <w:p w:rsidR="00F212A9" w:rsidRPr="004039C5" w:rsidRDefault="00F212A9" w:rsidP="00F470A2">
      <w:pPr>
        <w:tabs>
          <w:tab w:val="left" w:pos="1020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от 17</w:t>
      </w:r>
      <w:r w:rsidRPr="004039C5">
        <w:rPr>
          <w:b/>
          <w:sz w:val="28"/>
          <w:szCs w:val="28"/>
        </w:rPr>
        <w:t xml:space="preserve"> апреля   2020 года                  </w:t>
      </w:r>
      <w:r>
        <w:rPr>
          <w:b/>
          <w:sz w:val="28"/>
          <w:szCs w:val="28"/>
        </w:rPr>
        <w:t xml:space="preserve">                              №9</w:t>
      </w:r>
    </w:p>
    <w:p w:rsidR="00F212A9" w:rsidRPr="004039C5" w:rsidRDefault="00F212A9" w:rsidP="00F470A2">
      <w:pPr>
        <w:jc w:val="center"/>
        <w:rPr>
          <w:b/>
          <w:sz w:val="28"/>
          <w:szCs w:val="28"/>
        </w:rPr>
      </w:pPr>
    </w:p>
    <w:p w:rsidR="00F212A9" w:rsidRDefault="00F212A9" w:rsidP="00870C00">
      <w:pPr>
        <w:jc w:val="center"/>
        <w:rPr>
          <w:sz w:val="28"/>
          <w:szCs w:val="28"/>
        </w:rPr>
      </w:pPr>
    </w:p>
    <w:p w:rsidR="00F212A9" w:rsidRPr="00DE496D" w:rsidRDefault="00F212A9" w:rsidP="00870C00">
      <w:pPr>
        <w:jc w:val="center"/>
        <w:rPr>
          <w:b/>
          <w:sz w:val="24"/>
          <w:szCs w:val="24"/>
        </w:rPr>
      </w:pPr>
      <w:r w:rsidRPr="00DE496D">
        <w:rPr>
          <w:b/>
          <w:sz w:val="24"/>
          <w:szCs w:val="24"/>
        </w:rPr>
        <w:t xml:space="preserve">Об установлении ограничений и обязанностей для работников администрации </w:t>
      </w:r>
      <w:r>
        <w:rPr>
          <w:b/>
          <w:sz w:val="24"/>
          <w:szCs w:val="24"/>
        </w:rPr>
        <w:t>Пичпандинского</w:t>
      </w:r>
      <w:r w:rsidRPr="00DE496D"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 в период режима повышенной готовности по защите населения от новой коронавирусной инфекции (</w:t>
      </w:r>
      <w:r w:rsidRPr="00DE496D">
        <w:rPr>
          <w:b/>
          <w:sz w:val="24"/>
          <w:szCs w:val="24"/>
          <w:lang w:val="en-US"/>
        </w:rPr>
        <w:t>COVID</w:t>
      </w:r>
      <w:r w:rsidRPr="00DE496D">
        <w:rPr>
          <w:b/>
          <w:sz w:val="24"/>
          <w:szCs w:val="24"/>
        </w:rPr>
        <w:t>-19)</w:t>
      </w:r>
    </w:p>
    <w:p w:rsidR="00F212A9" w:rsidRPr="00870C00" w:rsidRDefault="00F212A9" w:rsidP="00870C00">
      <w:pPr>
        <w:jc w:val="center"/>
        <w:rPr>
          <w:b/>
          <w:sz w:val="28"/>
          <w:szCs w:val="28"/>
        </w:rPr>
      </w:pPr>
    </w:p>
    <w:p w:rsidR="00F212A9" w:rsidRPr="00DE496D" w:rsidRDefault="00F212A9" w:rsidP="004039C5">
      <w:pPr>
        <w:ind w:firstLine="709"/>
        <w:jc w:val="both"/>
        <w:rPr>
          <w:sz w:val="24"/>
          <w:szCs w:val="24"/>
        </w:rPr>
      </w:pPr>
      <w:r w:rsidRPr="00DE496D">
        <w:rPr>
          <w:sz w:val="24"/>
          <w:szCs w:val="24"/>
        </w:rPr>
        <w:t>В целях предупреждения распространения новой коронавирусной инфекции (COVID-19) в Российской Федерации, руководствуясь распоряжением администрации Зубово-Полянского муниципального района Республики Мордовия от 16.04.2020 №58-р:</w:t>
      </w:r>
    </w:p>
    <w:p w:rsidR="00F212A9" w:rsidRPr="00DE496D" w:rsidRDefault="00F212A9" w:rsidP="00F470A2">
      <w:pPr>
        <w:ind w:firstLine="709"/>
        <w:jc w:val="both"/>
        <w:rPr>
          <w:sz w:val="24"/>
          <w:szCs w:val="24"/>
        </w:rPr>
      </w:pP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sz w:val="24"/>
          <w:szCs w:val="24"/>
        </w:rPr>
        <w:t xml:space="preserve">1. 1.Установить для работников администрации </w:t>
      </w:r>
      <w:r>
        <w:rPr>
          <w:sz w:val="24"/>
          <w:szCs w:val="24"/>
        </w:rPr>
        <w:t>Пичпандинского</w:t>
      </w:r>
      <w:r w:rsidRPr="00DE496D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 следующие ограничения и обязанности:</w:t>
      </w: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sz w:val="24"/>
          <w:szCs w:val="24"/>
        </w:rPr>
        <w:t>1.1. Ограничить в течение рабочего дня и в обеденный перерыв выход из здания администрации</w:t>
      </w:r>
      <w:r w:rsidRPr="00DE496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Пичпандинского</w:t>
      </w:r>
      <w:r w:rsidRPr="00DE496D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 без служебной необходимости.</w:t>
      </w: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sz w:val="24"/>
          <w:szCs w:val="24"/>
        </w:rPr>
        <w:t>1.2. Обязать  в нерабочее время (выходные и праздничные дни, отпуск, нерабочие дни с сохранением заработной платы) соблюдать режим самоизоляции на дому в соответствии с Указом Главы Республики Мордовия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</w:t>
      </w:r>
      <w:r w:rsidRPr="00DE496D">
        <w:rPr>
          <w:sz w:val="24"/>
          <w:szCs w:val="24"/>
          <w:lang w:val="en-US"/>
        </w:rPr>
        <w:t>COVID</w:t>
      </w:r>
      <w:r w:rsidRPr="00DE496D">
        <w:rPr>
          <w:sz w:val="24"/>
          <w:szCs w:val="24"/>
        </w:rPr>
        <w:t>-19)», кроме работников, привлеченных в нерабочее время к исполнению служебных обязанностей.</w:t>
      </w:r>
    </w:p>
    <w:p w:rsidR="00F212A9" w:rsidRPr="00DE496D" w:rsidRDefault="00F212A9" w:rsidP="00DE496D">
      <w:pPr>
        <w:ind w:firstLine="851"/>
        <w:jc w:val="both"/>
        <w:rPr>
          <w:bCs/>
          <w:sz w:val="24"/>
          <w:szCs w:val="24"/>
        </w:rPr>
      </w:pPr>
      <w:r w:rsidRPr="00DE496D">
        <w:rPr>
          <w:sz w:val="24"/>
          <w:szCs w:val="24"/>
        </w:rPr>
        <w:t>1.3. Обязать обеспечивать режим самоизоляции и вызова врача на дом в случае обнаружения у себя в нерабочее время симптомов ОРВИ (температура 37,2</w:t>
      </w:r>
      <w:r w:rsidRPr="00DE496D">
        <w:rPr>
          <w:b/>
          <w:bCs/>
          <w:sz w:val="24"/>
          <w:szCs w:val="24"/>
        </w:rPr>
        <w:t>°</w:t>
      </w:r>
      <w:r w:rsidRPr="00DE496D">
        <w:rPr>
          <w:bCs/>
          <w:sz w:val="24"/>
          <w:szCs w:val="24"/>
        </w:rPr>
        <w:t>С и выше, затрудненное дыхание, чихание, кашель, заложенность носа, боли в мышцах и в груди, головная боль и др.).</w:t>
      </w:r>
    </w:p>
    <w:p w:rsidR="00F212A9" w:rsidRPr="00DE496D" w:rsidRDefault="00F212A9" w:rsidP="00DE496D">
      <w:pPr>
        <w:ind w:firstLine="851"/>
        <w:jc w:val="both"/>
        <w:rPr>
          <w:bCs/>
          <w:sz w:val="24"/>
          <w:szCs w:val="24"/>
        </w:rPr>
      </w:pPr>
      <w:r w:rsidRPr="00DE496D">
        <w:rPr>
          <w:bCs/>
          <w:sz w:val="24"/>
          <w:szCs w:val="24"/>
        </w:rPr>
        <w:t xml:space="preserve">В случае выдачи работнику листка нетрудоспособности незамедлительно проинформировать об этом по телефону своего непосредственного руководителя, а также в отдел по работе с персоналом администрации </w:t>
      </w:r>
      <w:r>
        <w:rPr>
          <w:sz w:val="24"/>
          <w:szCs w:val="24"/>
        </w:rPr>
        <w:t>Пичпандинского</w:t>
      </w:r>
      <w:r w:rsidRPr="00DE496D">
        <w:rPr>
          <w:sz w:val="24"/>
          <w:szCs w:val="24"/>
        </w:rPr>
        <w:t xml:space="preserve"> сельского поселения</w:t>
      </w:r>
      <w:r w:rsidRPr="00DE496D">
        <w:rPr>
          <w:bCs/>
          <w:sz w:val="24"/>
          <w:szCs w:val="24"/>
        </w:rPr>
        <w:t xml:space="preserve"> Зубово-Полянского муниципального района Республики Мордовия.</w:t>
      </w:r>
    </w:p>
    <w:p w:rsidR="00F212A9" w:rsidRPr="00DE496D" w:rsidRDefault="00F212A9" w:rsidP="00DE496D">
      <w:pPr>
        <w:ind w:firstLine="851"/>
        <w:jc w:val="both"/>
        <w:rPr>
          <w:bCs/>
          <w:sz w:val="24"/>
          <w:szCs w:val="24"/>
        </w:rPr>
      </w:pPr>
      <w:r w:rsidRPr="00DE496D">
        <w:rPr>
          <w:bCs/>
          <w:sz w:val="24"/>
          <w:szCs w:val="24"/>
        </w:rPr>
        <w:t>Организовать ведение учета работников  с симптомами заражения ОРВИ.</w:t>
      </w:r>
    </w:p>
    <w:p w:rsidR="00F212A9" w:rsidRPr="00DE496D" w:rsidRDefault="00F212A9" w:rsidP="00DE496D">
      <w:pPr>
        <w:ind w:firstLine="851"/>
        <w:jc w:val="both"/>
        <w:rPr>
          <w:bCs/>
          <w:sz w:val="24"/>
          <w:szCs w:val="24"/>
        </w:rPr>
      </w:pPr>
      <w:r w:rsidRPr="00DE496D">
        <w:rPr>
          <w:bCs/>
          <w:sz w:val="24"/>
          <w:szCs w:val="24"/>
        </w:rPr>
        <w:t xml:space="preserve">Допуск заболевших работников в здание администрации </w:t>
      </w:r>
      <w:r>
        <w:rPr>
          <w:sz w:val="24"/>
          <w:szCs w:val="24"/>
        </w:rPr>
        <w:t>Пичпандинского</w:t>
      </w:r>
      <w:r w:rsidRPr="00DE496D">
        <w:rPr>
          <w:sz w:val="24"/>
          <w:szCs w:val="24"/>
        </w:rPr>
        <w:t xml:space="preserve"> сельского поселения </w:t>
      </w:r>
      <w:r w:rsidRPr="00DE496D">
        <w:rPr>
          <w:bCs/>
          <w:sz w:val="24"/>
          <w:szCs w:val="24"/>
        </w:rPr>
        <w:t xml:space="preserve">Зубово-Полянского муниципального района Республики Мордовия  ограничить до момента выздоровления, подтвержденного закрытым листком нетрудоспособности и справки. </w:t>
      </w: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bCs/>
          <w:sz w:val="24"/>
          <w:szCs w:val="24"/>
        </w:rPr>
        <w:t xml:space="preserve">1.4. Установить персональную ответственность работников администрации </w:t>
      </w:r>
      <w:r>
        <w:rPr>
          <w:sz w:val="24"/>
          <w:szCs w:val="24"/>
        </w:rPr>
        <w:t>Пичпандинского</w:t>
      </w:r>
      <w:r w:rsidRPr="00DE496D">
        <w:rPr>
          <w:sz w:val="24"/>
          <w:szCs w:val="24"/>
        </w:rPr>
        <w:t xml:space="preserve"> сельского поселения </w:t>
      </w:r>
      <w:r w:rsidRPr="00DE496D">
        <w:rPr>
          <w:bCs/>
          <w:sz w:val="24"/>
          <w:szCs w:val="24"/>
        </w:rPr>
        <w:t xml:space="preserve">Зубово-Полянского муниципального района Республики Мордовия за соблюдение мер профилактики распространения коронавирусной инфекции </w:t>
      </w:r>
      <w:r w:rsidRPr="00DE496D">
        <w:rPr>
          <w:sz w:val="24"/>
          <w:szCs w:val="24"/>
        </w:rPr>
        <w:t>(</w:t>
      </w:r>
      <w:r w:rsidRPr="00DE496D">
        <w:rPr>
          <w:sz w:val="24"/>
          <w:szCs w:val="24"/>
          <w:lang w:val="en-US"/>
        </w:rPr>
        <w:t>COVID</w:t>
      </w:r>
      <w:r w:rsidRPr="00DE496D">
        <w:rPr>
          <w:sz w:val="24"/>
          <w:szCs w:val="24"/>
        </w:rPr>
        <w:t>-19).</w:t>
      </w: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sz w:val="24"/>
          <w:szCs w:val="24"/>
        </w:rPr>
        <w:t xml:space="preserve">1.5.Ограничить посещение храмов, проведение праздничных мероприятий, гуляний, посвященных Дню Светлого Христова Воскресения. </w:t>
      </w:r>
    </w:p>
    <w:p w:rsidR="00F212A9" w:rsidRPr="00DE496D" w:rsidRDefault="00F212A9" w:rsidP="00F470A2">
      <w:pPr>
        <w:ind w:firstLine="709"/>
        <w:jc w:val="both"/>
        <w:rPr>
          <w:sz w:val="24"/>
          <w:szCs w:val="24"/>
        </w:rPr>
      </w:pPr>
      <w:r w:rsidRPr="00DE496D">
        <w:rPr>
          <w:sz w:val="24"/>
          <w:szCs w:val="24"/>
        </w:rPr>
        <w:t>2. Контроль за исполнением настоящего распоряжения оставляю за собой.</w:t>
      </w:r>
    </w:p>
    <w:p w:rsidR="00F212A9" w:rsidRPr="00DE496D" w:rsidRDefault="00F212A9" w:rsidP="00F470A2">
      <w:pPr>
        <w:ind w:firstLine="709"/>
        <w:jc w:val="both"/>
        <w:rPr>
          <w:sz w:val="24"/>
          <w:szCs w:val="24"/>
        </w:rPr>
      </w:pPr>
      <w:r w:rsidRPr="00DE496D">
        <w:rPr>
          <w:sz w:val="24"/>
          <w:szCs w:val="24"/>
        </w:rPr>
        <w:t>3. Настоящее распоряжение вступает в силу с момента подписания.</w:t>
      </w:r>
    </w:p>
    <w:p w:rsidR="00F212A9" w:rsidRPr="00DE496D" w:rsidRDefault="00F212A9" w:rsidP="00F470A2">
      <w:pPr>
        <w:jc w:val="both"/>
        <w:rPr>
          <w:sz w:val="24"/>
          <w:szCs w:val="24"/>
        </w:rPr>
      </w:pPr>
    </w:p>
    <w:p w:rsidR="00F212A9" w:rsidRDefault="00F212A9" w:rsidP="00DE496D">
      <w:pPr>
        <w:jc w:val="both"/>
        <w:rPr>
          <w:sz w:val="24"/>
          <w:szCs w:val="24"/>
        </w:rPr>
      </w:pPr>
      <w:r w:rsidRPr="00DE496D">
        <w:rPr>
          <w:sz w:val="24"/>
          <w:szCs w:val="24"/>
        </w:rPr>
        <w:t xml:space="preserve">Глава </w:t>
      </w:r>
      <w:r>
        <w:rPr>
          <w:sz w:val="24"/>
          <w:szCs w:val="24"/>
        </w:rPr>
        <w:t>Пичпандинского</w:t>
      </w:r>
      <w:r w:rsidRPr="00DE496D">
        <w:rPr>
          <w:sz w:val="24"/>
          <w:szCs w:val="24"/>
        </w:rPr>
        <w:t xml:space="preserve"> </w:t>
      </w:r>
    </w:p>
    <w:p w:rsidR="00F212A9" w:rsidRPr="003C06D1" w:rsidRDefault="00F212A9" w:rsidP="00DE496D">
      <w:pPr>
        <w:jc w:val="both"/>
        <w:rPr>
          <w:bCs/>
          <w:sz w:val="24"/>
          <w:szCs w:val="24"/>
        </w:rPr>
      </w:pPr>
      <w:r w:rsidRPr="00DE496D">
        <w:rPr>
          <w:sz w:val="24"/>
          <w:szCs w:val="24"/>
        </w:rPr>
        <w:t xml:space="preserve">сельского поселения                           </w:t>
      </w:r>
      <w:r>
        <w:rPr>
          <w:sz w:val="24"/>
          <w:szCs w:val="24"/>
        </w:rPr>
        <w:t xml:space="preserve">                                               К.С.Федорова</w:t>
      </w:r>
    </w:p>
    <w:sectPr w:rsidR="00F212A9" w:rsidRPr="003C06D1" w:rsidSect="003C06D1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1A05"/>
    <w:rsid w:val="000D2C0A"/>
    <w:rsid w:val="00200570"/>
    <w:rsid w:val="002710AF"/>
    <w:rsid w:val="002B507D"/>
    <w:rsid w:val="002F3549"/>
    <w:rsid w:val="003B1A05"/>
    <w:rsid w:val="003C06D1"/>
    <w:rsid w:val="004039C5"/>
    <w:rsid w:val="00492D7E"/>
    <w:rsid w:val="005747C8"/>
    <w:rsid w:val="00592A9E"/>
    <w:rsid w:val="005A722A"/>
    <w:rsid w:val="005D4F18"/>
    <w:rsid w:val="005F162E"/>
    <w:rsid w:val="00660E6E"/>
    <w:rsid w:val="006E7E45"/>
    <w:rsid w:val="006F22C1"/>
    <w:rsid w:val="007F6CD2"/>
    <w:rsid w:val="00870C00"/>
    <w:rsid w:val="0087742A"/>
    <w:rsid w:val="008B484E"/>
    <w:rsid w:val="008D3639"/>
    <w:rsid w:val="009E6F9A"/>
    <w:rsid w:val="00AA1F93"/>
    <w:rsid w:val="00B456C3"/>
    <w:rsid w:val="00B75533"/>
    <w:rsid w:val="00BD4A2D"/>
    <w:rsid w:val="00BE272A"/>
    <w:rsid w:val="00C56FF4"/>
    <w:rsid w:val="00C967A0"/>
    <w:rsid w:val="00DE496D"/>
    <w:rsid w:val="00E2249F"/>
    <w:rsid w:val="00EB177A"/>
    <w:rsid w:val="00F212A9"/>
    <w:rsid w:val="00F470A2"/>
    <w:rsid w:val="00F76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0A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470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70A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81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1</Pages>
  <Words>464</Words>
  <Characters>2650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User</cp:lastModifiedBy>
  <cp:revision>13</cp:revision>
  <cp:lastPrinted>2020-04-20T09:00:00Z</cp:lastPrinted>
  <dcterms:created xsi:type="dcterms:W3CDTF">2020-04-16T08:07:00Z</dcterms:created>
  <dcterms:modified xsi:type="dcterms:W3CDTF">2020-04-20T09:40:00Z</dcterms:modified>
</cp:coreProperties>
</file>