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АДМИНИСТРАЦИЯ</w:t>
      </w:r>
    </w:p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ПИЧПАНДИНСКОГО</w:t>
      </w:r>
      <w:r w:rsidRPr="004039C5">
        <w:rPr>
          <w:b/>
          <w:sz w:val="28"/>
          <w:szCs w:val="28"/>
        </w:rPr>
        <w:t xml:space="preserve"> СЕЛЬСКОГО ПОСЕЛЕНИЯ</w:t>
      </w:r>
    </w:p>
    <w:p w:rsidR="00791C1F" w:rsidRPr="004039C5" w:rsidRDefault="00791C1F" w:rsidP="004039C5">
      <w:pPr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ЗУБОВО-ПОЛЯНСКОГО МУНИЦИПАЛЬНОГО РАЙОНА</w:t>
      </w: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РЕСПУБЛИКИ МОРДОВИЯ</w:t>
      </w: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</w:p>
    <w:p w:rsidR="00791C1F" w:rsidRPr="004039C5" w:rsidRDefault="00791C1F" w:rsidP="004039C5">
      <w:pPr>
        <w:tabs>
          <w:tab w:val="left" w:pos="3120"/>
        </w:tabs>
        <w:jc w:val="center"/>
        <w:rPr>
          <w:b/>
          <w:sz w:val="28"/>
          <w:szCs w:val="28"/>
        </w:rPr>
      </w:pPr>
      <w:r w:rsidRPr="004039C5">
        <w:rPr>
          <w:b/>
          <w:sz w:val="28"/>
          <w:szCs w:val="28"/>
        </w:rPr>
        <w:t>РАСПОРЯЖЕНИЕ</w:t>
      </w:r>
    </w:p>
    <w:p w:rsidR="00791C1F" w:rsidRPr="004039C5" w:rsidRDefault="00791C1F" w:rsidP="00F470A2">
      <w:pPr>
        <w:jc w:val="center"/>
        <w:rPr>
          <w:b/>
          <w:caps/>
          <w:spacing w:val="30"/>
          <w:sz w:val="28"/>
          <w:szCs w:val="28"/>
        </w:rPr>
      </w:pPr>
    </w:p>
    <w:p w:rsidR="00791C1F" w:rsidRPr="004039C5" w:rsidRDefault="00791C1F" w:rsidP="00F470A2">
      <w:pPr>
        <w:rPr>
          <w:b/>
          <w:sz w:val="28"/>
          <w:szCs w:val="28"/>
        </w:rPr>
      </w:pPr>
    </w:p>
    <w:p w:rsidR="00791C1F" w:rsidRPr="004039C5" w:rsidRDefault="00791C1F" w:rsidP="00F470A2">
      <w:pPr>
        <w:tabs>
          <w:tab w:val="left" w:pos="1020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от  17</w:t>
      </w:r>
      <w:r w:rsidRPr="004039C5">
        <w:rPr>
          <w:b/>
          <w:sz w:val="28"/>
          <w:szCs w:val="28"/>
        </w:rPr>
        <w:t xml:space="preserve">  апреля   2020 года                   </w:t>
      </w:r>
      <w:r>
        <w:rPr>
          <w:b/>
          <w:sz w:val="28"/>
          <w:szCs w:val="28"/>
        </w:rPr>
        <w:t xml:space="preserve">                             №8</w:t>
      </w:r>
    </w:p>
    <w:p w:rsidR="00791C1F" w:rsidRPr="004039C5" w:rsidRDefault="00791C1F" w:rsidP="00F470A2">
      <w:pPr>
        <w:jc w:val="center"/>
        <w:rPr>
          <w:b/>
          <w:sz w:val="28"/>
          <w:szCs w:val="28"/>
        </w:rPr>
      </w:pPr>
    </w:p>
    <w:p w:rsidR="00791C1F" w:rsidRDefault="00791C1F" w:rsidP="00870C00">
      <w:pPr>
        <w:jc w:val="center"/>
        <w:rPr>
          <w:sz w:val="28"/>
          <w:szCs w:val="28"/>
        </w:rPr>
      </w:pPr>
    </w:p>
    <w:p w:rsidR="00791C1F" w:rsidRDefault="00791C1F" w:rsidP="00870C00">
      <w:pPr>
        <w:jc w:val="center"/>
        <w:rPr>
          <w:b/>
          <w:sz w:val="28"/>
          <w:szCs w:val="28"/>
        </w:rPr>
      </w:pPr>
      <w:r w:rsidRPr="00870C00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>п</w:t>
      </w:r>
      <w:r w:rsidRPr="00870C00">
        <w:rPr>
          <w:b/>
          <w:sz w:val="28"/>
          <w:szCs w:val="28"/>
        </w:rPr>
        <w:t xml:space="preserve">римерного </w:t>
      </w:r>
      <w:r>
        <w:rPr>
          <w:b/>
          <w:sz w:val="28"/>
          <w:szCs w:val="28"/>
        </w:rPr>
        <w:t>П</w:t>
      </w:r>
      <w:r w:rsidRPr="00870C00">
        <w:rPr>
          <w:b/>
          <w:sz w:val="28"/>
          <w:szCs w:val="28"/>
        </w:rPr>
        <w:t>орядка действий сотрудников администрации</w:t>
      </w:r>
      <w:r>
        <w:rPr>
          <w:b/>
          <w:sz w:val="28"/>
          <w:szCs w:val="28"/>
        </w:rPr>
        <w:t xml:space="preserve"> Пичпандинского сельского поселения</w:t>
      </w:r>
      <w:r w:rsidRPr="00870C00">
        <w:rPr>
          <w:b/>
          <w:sz w:val="28"/>
          <w:szCs w:val="28"/>
        </w:rPr>
        <w:t xml:space="preserve">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791C1F" w:rsidRDefault="00791C1F" w:rsidP="00870C00">
      <w:pPr>
        <w:jc w:val="center"/>
        <w:rPr>
          <w:b/>
          <w:sz w:val="28"/>
          <w:szCs w:val="28"/>
        </w:rPr>
      </w:pPr>
    </w:p>
    <w:p w:rsidR="00791C1F" w:rsidRPr="00870C00" w:rsidRDefault="00791C1F" w:rsidP="00870C00">
      <w:pPr>
        <w:jc w:val="center"/>
        <w:rPr>
          <w:b/>
          <w:sz w:val="28"/>
          <w:szCs w:val="28"/>
        </w:rPr>
      </w:pPr>
    </w:p>
    <w:p w:rsidR="00791C1F" w:rsidRDefault="00791C1F" w:rsidP="004039C5">
      <w:pPr>
        <w:ind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предупреждения распространения новой коронавирусной инфекции </w:t>
      </w:r>
      <w:r w:rsidRPr="002A367F">
        <w:rPr>
          <w:sz w:val="28"/>
          <w:szCs w:val="28"/>
        </w:rPr>
        <w:t>(COVID-19)</w:t>
      </w:r>
      <w:r>
        <w:rPr>
          <w:sz w:val="28"/>
          <w:szCs w:val="28"/>
        </w:rPr>
        <w:t xml:space="preserve"> в Российской Федерации, руководствуясь распоряжением администрации Зубово-Полянского муниципального района Республики Мордовия от 08.04.2020 №51-р: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</w:p>
    <w:p w:rsidR="00791C1F" w:rsidRDefault="00791C1F" w:rsidP="00F470A2">
      <w:pPr>
        <w:ind w:firstLine="709"/>
        <w:jc w:val="both"/>
        <w:rPr>
          <w:sz w:val="28"/>
          <w:szCs w:val="28"/>
        </w:rPr>
      </w:pP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примерный Порядок действий сотрудников администрации Пичпандинского сельского поселения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инфекцией.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распоряжения оставляю за собой.</w:t>
      </w:r>
    </w:p>
    <w:p w:rsidR="00791C1F" w:rsidRDefault="00791C1F" w:rsidP="00F470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 момента подписания и подлежит официальному опубликованию.</w:t>
      </w: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F470A2">
      <w:pPr>
        <w:jc w:val="both"/>
        <w:rPr>
          <w:sz w:val="24"/>
          <w:szCs w:val="24"/>
        </w:rPr>
      </w:pPr>
    </w:p>
    <w:p w:rsidR="00791C1F" w:rsidRDefault="00791C1F" w:rsidP="005D4F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Пичпандинского </w:t>
      </w:r>
    </w:p>
    <w:p w:rsidR="00791C1F" w:rsidRDefault="00791C1F" w:rsidP="005D4F1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К.С.Федорова</w:t>
      </w:r>
    </w:p>
    <w:p w:rsidR="00791C1F" w:rsidRPr="003C06D1" w:rsidRDefault="00791C1F" w:rsidP="00F470A2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3C06D1">
        <w:rPr>
          <w:sz w:val="24"/>
          <w:szCs w:val="24"/>
        </w:rPr>
        <w:t>УТВЕРЖДЕН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>распоряжением администрации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</w:p>
    <w:p w:rsidR="00791C1F" w:rsidRPr="004039C5" w:rsidRDefault="00791C1F" w:rsidP="0087742A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 xml:space="preserve">Зубово-Полянского муниципального района </w:t>
      </w:r>
    </w:p>
    <w:p w:rsidR="00791C1F" w:rsidRPr="004039C5" w:rsidRDefault="00791C1F" w:rsidP="0087742A">
      <w:pPr>
        <w:jc w:val="right"/>
        <w:rPr>
          <w:sz w:val="24"/>
          <w:szCs w:val="24"/>
        </w:rPr>
      </w:pPr>
      <w:r w:rsidRPr="004039C5">
        <w:rPr>
          <w:sz w:val="24"/>
          <w:szCs w:val="24"/>
        </w:rPr>
        <w:t xml:space="preserve">Республики Мордовия  </w:t>
      </w:r>
      <w:r>
        <w:rPr>
          <w:sz w:val="24"/>
          <w:szCs w:val="24"/>
        </w:rPr>
        <w:t>от 17.</w:t>
      </w:r>
      <w:r w:rsidRPr="004039C5">
        <w:rPr>
          <w:sz w:val="24"/>
          <w:szCs w:val="24"/>
        </w:rPr>
        <w:t>04.2020 г. №</w:t>
      </w:r>
      <w:bookmarkStart w:id="0" w:name="_GoBack"/>
      <w:bookmarkEnd w:id="0"/>
      <w:r>
        <w:rPr>
          <w:sz w:val="24"/>
          <w:szCs w:val="24"/>
        </w:rPr>
        <w:t>8</w:t>
      </w:r>
    </w:p>
    <w:p w:rsidR="00791C1F" w:rsidRPr="004039C5" w:rsidRDefault="00791C1F" w:rsidP="00F470A2">
      <w:pPr>
        <w:jc w:val="right"/>
        <w:rPr>
          <w:sz w:val="24"/>
          <w:szCs w:val="24"/>
        </w:rPr>
      </w:pPr>
    </w:p>
    <w:p w:rsidR="00791C1F" w:rsidRPr="004039C5" w:rsidRDefault="00791C1F" w:rsidP="00F470A2">
      <w:pPr>
        <w:jc w:val="right"/>
        <w:rPr>
          <w:sz w:val="24"/>
          <w:szCs w:val="24"/>
        </w:rPr>
      </w:pPr>
    </w:p>
    <w:p w:rsidR="00791C1F" w:rsidRPr="004039C5" w:rsidRDefault="00791C1F" w:rsidP="0087742A">
      <w:pPr>
        <w:jc w:val="center"/>
        <w:rPr>
          <w:b/>
          <w:sz w:val="24"/>
          <w:szCs w:val="24"/>
        </w:rPr>
      </w:pPr>
      <w:r w:rsidRPr="004039C5">
        <w:rPr>
          <w:b/>
          <w:sz w:val="24"/>
          <w:szCs w:val="24"/>
        </w:rPr>
        <w:t>ПРИМЕРНЫЙ ПОРЯДОК</w:t>
      </w:r>
    </w:p>
    <w:p w:rsidR="00791C1F" w:rsidRPr="004039C5" w:rsidRDefault="00791C1F" w:rsidP="0087742A">
      <w:pPr>
        <w:jc w:val="center"/>
        <w:rPr>
          <w:b/>
          <w:sz w:val="24"/>
          <w:szCs w:val="24"/>
        </w:rPr>
      </w:pPr>
      <w:r w:rsidRPr="004039C5">
        <w:rPr>
          <w:b/>
          <w:sz w:val="24"/>
          <w:szCs w:val="24"/>
        </w:rPr>
        <w:t xml:space="preserve">действий сотрудников администрации </w:t>
      </w:r>
      <w:r>
        <w:rPr>
          <w:b/>
          <w:sz w:val="24"/>
          <w:szCs w:val="24"/>
        </w:rPr>
        <w:t>Пичпандинского</w:t>
      </w:r>
      <w:r w:rsidRPr="004039C5"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</w:t>
      </w:r>
    </w:p>
    <w:p w:rsidR="00791C1F" w:rsidRPr="004039C5" w:rsidRDefault="00791C1F" w:rsidP="0087742A">
      <w:pPr>
        <w:jc w:val="center"/>
        <w:rPr>
          <w:sz w:val="24"/>
          <w:szCs w:val="24"/>
        </w:rPr>
      </w:pPr>
    </w:p>
    <w:p w:rsidR="00791C1F" w:rsidRPr="004039C5" w:rsidRDefault="00791C1F" w:rsidP="0087742A">
      <w:pPr>
        <w:ind w:firstLine="709"/>
        <w:jc w:val="both"/>
        <w:rPr>
          <w:sz w:val="24"/>
          <w:szCs w:val="24"/>
        </w:rPr>
      </w:pPr>
      <w:r w:rsidRPr="004039C5">
        <w:rPr>
          <w:sz w:val="24"/>
          <w:szCs w:val="24"/>
        </w:rPr>
        <w:t xml:space="preserve">1. Настоящий Порядок определяет алгоритм действий сотрудников администрации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в случае выявления работников с симптомами заражения острой респираторной вирусной инфекцией (далее – ОРВИ).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4039C5">
        <w:rPr>
          <w:sz w:val="24"/>
          <w:szCs w:val="24"/>
        </w:rPr>
        <w:t>2. В случае обнаружения у работника температуры 37,2</w:t>
      </w:r>
      <w:r w:rsidRPr="004039C5">
        <w:rPr>
          <w:b/>
          <w:bCs/>
          <w:sz w:val="24"/>
          <w:szCs w:val="24"/>
        </w:rPr>
        <w:t>°</w:t>
      </w:r>
      <w:r w:rsidRPr="004039C5">
        <w:rPr>
          <w:bCs/>
          <w:sz w:val="24"/>
          <w:szCs w:val="24"/>
        </w:rPr>
        <w:t>С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3. Сотрудник, обеспечивающий измерение температуры (либо сам заболевший работник), должен незамедлительно сообщить по телефону о своем состоянии в отдел по работе с персоналом администрации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 </w:t>
      </w:r>
      <w:r w:rsidRPr="004039C5">
        <w:rPr>
          <w:bCs/>
          <w:sz w:val="24"/>
          <w:szCs w:val="24"/>
        </w:rPr>
        <w:t>Зубово-Полянского муниципального района Республики Мордовия, а также непосредственному руководителю заболевшего работника.</w:t>
      </w:r>
    </w:p>
    <w:p w:rsidR="00791C1F" w:rsidRPr="004039C5" w:rsidRDefault="00791C1F" w:rsidP="00660E6E">
      <w:pPr>
        <w:shd w:val="clear" w:color="auto" w:fill="FFFFFF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4039C5">
        <w:rPr>
          <w:bCs/>
          <w:sz w:val="24"/>
          <w:szCs w:val="24"/>
        </w:rPr>
        <w:t>4. Сотрудником отдела по работе с персоналом администрации</w:t>
      </w:r>
      <w:r w:rsidRPr="004039C5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Зубово-Полянского муниципального района Республики Мордовия и непосредственным руководителем заболевшего работника составляется соответствующий акт об отстранении работника с симптомами ОРВИ  от работы и направлении домой для вывоза врача с целью установления диагноза и назначения лечения (далее – Акт) по форме согласно приложению к настоящему Порядку. 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sz w:val="24"/>
          <w:szCs w:val="24"/>
        </w:rPr>
        <w:t>В случае обнаружения у работника температуры 37,2</w:t>
      </w:r>
      <w:r w:rsidRPr="004039C5">
        <w:rPr>
          <w:b/>
          <w:bCs/>
          <w:sz w:val="24"/>
          <w:szCs w:val="24"/>
        </w:rPr>
        <w:t>°</w:t>
      </w:r>
      <w:r w:rsidRPr="004039C5">
        <w:rPr>
          <w:bCs/>
          <w:sz w:val="24"/>
          <w:szCs w:val="24"/>
        </w:rPr>
        <w:t>С и выше на входе в служебное здание Акт также подписывается сотрудником, обеспечивающим измерение температуры.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5. Отстраненный работник направляется домой для вызова врача. В случае выдачи больничного листа он обязан проинформировать об этом отдел по работе с персоналом администрации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Зубово-Полянского муниципального района Республики Мордовия, а также своего непосредственного руководителя, в дальнейшем также информировать о состоянии своего здоровья. 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6. Непосредственный руководитель заболевшего работника: 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>-ежедневно осуществляет опрос других работников подразделения на предмет ухудшения состояния здоровья с целью составления списка работников, контактировавших с заболевшим;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>-дает указание работникам о проведении проветривания помещений.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 xml:space="preserve">7. Подразделение администрации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 </w:t>
      </w:r>
      <w:r w:rsidRPr="004039C5">
        <w:rPr>
          <w:bCs/>
          <w:sz w:val="24"/>
          <w:szCs w:val="24"/>
        </w:rPr>
        <w:t>Зубово-Полянского муниципального района Республики Мордовия, ответственное за проведение дезинфекции в помещениях администрации</w:t>
      </w:r>
      <w:r w:rsidRPr="004039C5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Зубово-Полянского муниципального района Республики Мордовия,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</w:p>
    <w:p w:rsidR="00791C1F" w:rsidRPr="004039C5" w:rsidRDefault="00791C1F" w:rsidP="0087742A">
      <w:pPr>
        <w:ind w:firstLine="709"/>
        <w:jc w:val="both"/>
        <w:rPr>
          <w:bCs/>
          <w:sz w:val="24"/>
          <w:szCs w:val="24"/>
        </w:rPr>
      </w:pPr>
      <w:r w:rsidRPr="004039C5">
        <w:rPr>
          <w:bCs/>
          <w:sz w:val="24"/>
          <w:szCs w:val="24"/>
        </w:rPr>
        <w:t>8. Отдел по работе с персоналом администрации</w:t>
      </w:r>
      <w:r w:rsidRPr="004039C5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Зубово-Полянского муниципального района Республики Мордовия организует ведение учета всех сотрудников  с выявленными симптомами заражения ОРВИ. </w:t>
      </w:r>
    </w:p>
    <w:p w:rsidR="00791C1F" w:rsidRDefault="00791C1F" w:rsidP="0087742A">
      <w:pPr>
        <w:ind w:firstLine="709"/>
        <w:jc w:val="both"/>
        <w:rPr>
          <w:sz w:val="28"/>
          <w:szCs w:val="28"/>
        </w:rPr>
      </w:pPr>
      <w:r w:rsidRPr="004039C5">
        <w:rPr>
          <w:bCs/>
          <w:sz w:val="24"/>
          <w:szCs w:val="24"/>
        </w:rPr>
        <w:t>9. Допуск отстраненного работника в служебное здание администрации</w:t>
      </w:r>
      <w:r w:rsidRPr="004039C5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4039C5">
        <w:rPr>
          <w:sz w:val="24"/>
          <w:szCs w:val="24"/>
        </w:rPr>
        <w:t xml:space="preserve"> сельского поселения</w:t>
      </w:r>
      <w:r w:rsidRPr="004039C5">
        <w:rPr>
          <w:bCs/>
          <w:sz w:val="24"/>
          <w:szCs w:val="24"/>
        </w:rPr>
        <w:t xml:space="preserve"> Зубово-Полянского муниципального района Республики Мордовия ограничивается до момента выздоровления, подтвержденного закрытым листком нетрудоспособности. </w:t>
      </w:r>
    </w:p>
    <w:p w:rsidR="00791C1F" w:rsidRPr="003C06D1" w:rsidRDefault="00791C1F" w:rsidP="000D2C0A">
      <w:pPr>
        <w:jc w:val="right"/>
        <w:rPr>
          <w:sz w:val="24"/>
          <w:szCs w:val="24"/>
        </w:rPr>
      </w:pPr>
      <w:r w:rsidRPr="003C06D1">
        <w:rPr>
          <w:sz w:val="24"/>
          <w:szCs w:val="24"/>
        </w:rPr>
        <w:t>Приложение</w:t>
      </w:r>
    </w:p>
    <w:p w:rsidR="00791C1F" w:rsidRPr="00AA1F93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к Примерному порядку действий сотрудников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администрации</w:t>
      </w:r>
      <w:r>
        <w:rPr>
          <w:sz w:val="24"/>
          <w:szCs w:val="24"/>
        </w:rPr>
        <w:t xml:space="preserve"> Пичпандинского сельского</w:t>
      </w:r>
    </w:p>
    <w:p w:rsidR="00791C1F" w:rsidRDefault="00791C1F" w:rsidP="000D2C0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поселения</w:t>
      </w:r>
      <w:r w:rsidRPr="00AA1F93">
        <w:rPr>
          <w:sz w:val="24"/>
          <w:szCs w:val="24"/>
        </w:rPr>
        <w:t xml:space="preserve"> Зубово-Полянского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>муниципального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района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Республики Мордовия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в случае </w:t>
      </w:r>
    </w:p>
    <w:p w:rsidR="00791C1F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>выявления работников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 xml:space="preserve"> с симптомами</w:t>
      </w:r>
    </w:p>
    <w:p w:rsidR="00791C1F" w:rsidRPr="00AA1F93" w:rsidRDefault="00791C1F" w:rsidP="000D2C0A">
      <w:pPr>
        <w:jc w:val="right"/>
        <w:rPr>
          <w:sz w:val="24"/>
          <w:szCs w:val="24"/>
        </w:rPr>
      </w:pPr>
      <w:r w:rsidRPr="00AA1F93">
        <w:rPr>
          <w:sz w:val="24"/>
          <w:szCs w:val="24"/>
        </w:rPr>
        <w:t xml:space="preserve"> заражения острой</w:t>
      </w:r>
      <w:r>
        <w:rPr>
          <w:sz w:val="24"/>
          <w:szCs w:val="24"/>
        </w:rPr>
        <w:t xml:space="preserve"> </w:t>
      </w:r>
      <w:r w:rsidRPr="00AA1F93">
        <w:rPr>
          <w:sz w:val="24"/>
          <w:szCs w:val="24"/>
        </w:rPr>
        <w:t>респираторной вирусной инфекцией</w:t>
      </w:r>
    </w:p>
    <w:p w:rsidR="00791C1F" w:rsidRDefault="00791C1F" w:rsidP="000D2C0A">
      <w:pPr>
        <w:jc w:val="both"/>
        <w:rPr>
          <w:sz w:val="28"/>
          <w:szCs w:val="28"/>
        </w:rPr>
      </w:pPr>
    </w:p>
    <w:p w:rsidR="00791C1F" w:rsidRDefault="00791C1F" w:rsidP="000D2C0A">
      <w:pPr>
        <w:jc w:val="both"/>
        <w:rPr>
          <w:sz w:val="28"/>
          <w:szCs w:val="28"/>
        </w:rPr>
      </w:pPr>
    </w:p>
    <w:p w:rsidR="00791C1F" w:rsidRPr="003C06D1" w:rsidRDefault="00791C1F" w:rsidP="000D2C0A">
      <w:pPr>
        <w:jc w:val="center"/>
        <w:rPr>
          <w:b/>
          <w:sz w:val="24"/>
          <w:szCs w:val="24"/>
        </w:rPr>
      </w:pPr>
      <w:r w:rsidRPr="003C06D1">
        <w:rPr>
          <w:b/>
          <w:sz w:val="24"/>
          <w:szCs w:val="24"/>
        </w:rPr>
        <w:t xml:space="preserve">АКТ </w:t>
      </w:r>
    </w:p>
    <w:p w:rsidR="00791C1F" w:rsidRPr="003C06D1" w:rsidRDefault="00791C1F" w:rsidP="000D2C0A">
      <w:pPr>
        <w:jc w:val="center"/>
        <w:rPr>
          <w:sz w:val="24"/>
          <w:szCs w:val="24"/>
        </w:rPr>
      </w:pPr>
      <w:r w:rsidRPr="003C06D1">
        <w:rPr>
          <w:sz w:val="24"/>
          <w:szCs w:val="24"/>
        </w:rPr>
        <w:t xml:space="preserve">об отстранении от работы работника администрации </w:t>
      </w:r>
      <w:r>
        <w:rPr>
          <w:sz w:val="24"/>
          <w:szCs w:val="24"/>
        </w:rPr>
        <w:t>Пичпандинского</w:t>
      </w:r>
      <w:r w:rsidRPr="003C06D1">
        <w:rPr>
          <w:sz w:val="24"/>
          <w:szCs w:val="24"/>
        </w:rPr>
        <w:t xml:space="preserve"> сельского поселения Зубово-Полянского муниципального района Республики Мордовия с симптомами ОРВИ</w:t>
      </w:r>
    </w:p>
    <w:p w:rsidR="00791C1F" w:rsidRPr="003C06D1" w:rsidRDefault="00791C1F" w:rsidP="000D2C0A">
      <w:pPr>
        <w:jc w:val="center"/>
        <w:rPr>
          <w:sz w:val="24"/>
          <w:szCs w:val="24"/>
        </w:rPr>
      </w:pPr>
    </w:p>
    <w:p w:rsidR="00791C1F" w:rsidRPr="003C06D1" w:rsidRDefault="00791C1F" w:rsidP="000D2C0A">
      <w:pPr>
        <w:jc w:val="both"/>
        <w:rPr>
          <w:sz w:val="24"/>
          <w:szCs w:val="24"/>
          <w:vertAlign w:val="subscript"/>
        </w:rPr>
      </w:pPr>
    </w:p>
    <w:p w:rsidR="00791C1F" w:rsidRPr="003C06D1" w:rsidRDefault="00791C1F" w:rsidP="000D2C0A">
      <w:pPr>
        <w:spacing w:line="21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>1. __________________________________________________________________,</w:t>
      </w:r>
    </w:p>
    <w:p w:rsidR="00791C1F" w:rsidRPr="003C06D1" w:rsidRDefault="00791C1F" w:rsidP="00870C00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сотрудника отдела по работе с персоналом администрации района)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 xml:space="preserve">    __________________________________________________________________________________________________</w:t>
      </w:r>
    </w:p>
    <w:p w:rsidR="00791C1F" w:rsidRPr="003C06D1" w:rsidRDefault="00791C1F" w:rsidP="000D2C0A">
      <w:pPr>
        <w:spacing w:line="216" w:lineRule="auto"/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непосредственного руководителя работникаадминистрации района с симптомами ОРВИ)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 xml:space="preserve">    __________________________________________________________________________________________________</w:t>
      </w:r>
    </w:p>
    <w:p w:rsidR="00791C1F" w:rsidRPr="003C06D1" w:rsidRDefault="00791C1F" w:rsidP="002710AF">
      <w:pPr>
        <w:spacing w:line="216" w:lineRule="auto"/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сотрудника, обеспечивающего измерение температуры на входе в служебное здание администрации района)</w:t>
      </w:r>
    </w:p>
    <w:p w:rsidR="00791C1F" w:rsidRPr="003C06D1" w:rsidRDefault="00791C1F" w:rsidP="000D2C0A">
      <w:pPr>
        <w:spacing w:line="27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>составили настоящий акт о том, что «______» __________________________ 2020 г.</w:t>
      </w:r>
    </w:p>
    <w:p w:rsidR="00791C1F" w:rsidRPr="003C06D1" w:rsidRDefault="00791C1F" w:rsidP="000D2C0A">
      <w:pPr>
        <w:spacing w:line="276" w:lineRule="auto"/>
        <w:jc w:val="both"/>
        <w:rPr>
          <w:sz w:val="24"/>
          <w:szCs w:val="24"/>
        </w:rPr>
      </w:pPr>
      <w:r w:rsidRPr="003C06D1">
        <w:rPr>
          <w:sz w:val="24"/>
          <w:szCs w:val="24"/>
        </w:rPr>
        <w:t>в ______ час.у _________________________________________________________</w:t>
      </w:r>
    </w:p>
    <w:p w:rsidR="00791C1F" w:rsidRPr="003C06D1" w:rsidRDefault="00791C1F" w:rsidP="000D2C0A">
      <w:pPr>
        <w:jc w:val="both"/>
        <w:rPr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(Ф.И.О., должность работника администрации района)</w:t>
      </w:r>
    </w:p>
    <w:p w:rsidR="00791C1F" w:rsidRPr="003C06D1" w:rsidRDefault="00791C1F" w:rsidP="000D2C0A">
      <w:pPr>
        <w:jc w:val="both"/>
        <w:rPr>
          <w:sz w:val="24"/>
          <w:szCs w:val="24"/>
        </w:rPr>
      </w:pPr>
      <w:r w:rsidRPr="003C06D1">
        <w:rPr>
          <w:sz w:val="24"/>
          <w:szCs w:val="24"/>
        </w:rPr>
        <w:t>обнаружены симптомы ОРВИ.</w:t>
      </w:r>
    </w:p>
    <w:p w:rsidR="00791C1F" w:rsidRPr="003C06D1" w:rsidRDefault="00791C1F" w:rsidP="000D2C0A">
      <w:pPr>
        <w:jc w:val="both"/>
        <w:rPr>
          <w:sz w:val="24"/>
          <w:szCs w:val="24"/>
        </w:rPr>
      </w:pPr>
    </w:p>
    <w:p w:rsidR="00791C1F" w:rsidRPr="003C06D1" w:rsidRDefault="00791C1F" w:rsidP="000D2C0A">
      <w:pPr>
        <w:jc w:val="both"/>
        <w:rPr>
          <w:sz w:val="24"/>
          <w:szCs w:val="24"/>
        </w:rPr>
      </w:pPr>
      <w:r w:rsidRPr="003C06D1">
        <w:rPr>
          <w:sz w:val="24"/>
          <w:szCs w:val="24"/>
        </w:rPr>
        <w:t>2. Симптомы ОРВИ выражались в  _____________________________________________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  <w:vertAlign w:val="superscript"/>
        </w:rPr>
      </w:pPr>
      <w:r w:rsidRPr="003C06D1">
        <w:rPr>
          <w:sz w:val="24"/>
          <w:szCs w:val="24"/>
          <w:vertAlign w:val="superscript"/>
        </w:rPr>
        <w:t>(температура тела 37,2</w:t>
      </w:r>
      <w:r w:rsidRPr="003C06D1">
        <w:rPr>
          <w:b/>
          <w:bCs/>
          <w:sz w:val="24"/>
          <w:szCs w:val="24"/>
          <w:vertAlign w:val="superscript"/>
        </w:rPr>
        <w:t>°</w:t>
      </w:r>
      <w:r w:rsidRPr="003C06D1">
        <w:rPr>
          <w:bCs/>
          <w:sz w:val="24"/>
          <w:szCs w:val="24"/>
          <w:vertAlign w:val="superscript"/>
        </w:rPr>
        <w:t>С и выше, затрудненноедыхание, чихание, _____________________________________________________________________________________________________кашель, заложенность носа, боли в мышцах и в груди, головная боль и др.)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3. _____________________________________________________________________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  <w:vertAlign w:val="superscript"/>
        </w:rPr>
      </w:pPr>
      <w:r w:rsidRPr="003C06D1">
        <w:rPr>
          <w:bCs/>
          <w:sz w:val="24"/>
          <w:szCs w:val="24"/>
          <w:vertAlign w:val="superscript"/>
        </w:rPr>
        <w:t xml:space="preserve">                            (Ф.И.О., должность работника администрации района)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направлен домой для вызова врача с целью установления диагноза и назначения лечения.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4. Допуск отстраненного работника в служебное здание администрации</w:t>
      </w:r>
      <w:r w:rsidRPr="003C06D1">
        <w:rPr>
          <w:sz w:val="24"/>
          <w:szCs w:val="24"/>
        </w:rPr>
        <w:t xml:space="preserve"> </w:t>
      </w:r>
      <w:r>
        <w:rPr>
          <w:sz w:val="24"/>
          <w:szCs w:val="24"/>
        </w:rPr>
        <w:t>Пичпандинского</w:t>
      </w:r>
      <w:r w:rsidRPr="003C06D1">
        <w:rPr>
          <w:sz w:val="24"/>
          <w:szCs w:val="24"/>
        </w:rPr>
        <w:t xml:space="preserve"> сельского поселения</w:t>
      </w:r>
      <w:r w:rsidRPr="003C06D1">
        <w:rPr>
          <w:bCs/>
          <w:sz w:val="24"/>
          <w:szCs w:val="24"/>
        </w:rPr>
        <w:t xml:space="preserve"> Зубово-Полянского муниципального района Республики Мордовия ограничивается до момента выздоровления, подтвержденного закрытым листом нетрудоспособности.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Сотрудник отдела по работе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с персоналом администрации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Пичпандинского</w:t>
      </w:r>
      <w:r w:rsidRPr="003C06D1">
        <w:rPr>
          <w:bCs/>
          <w:sz w:val="24"/>
          <w:szCs w:val="24"/>
        </w:rPr>
        <w:t xml:space="preserve"> 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Зубово-Полянского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муниципального района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Мордовия                          _____________________          (___________________________)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(подпись)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Непосредственный руководитель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отстраненного работника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t>Пичпандинского</w:t>
      </w:r>
      <w:r w:rsidRPr="003C06D1">
        <w:rPr>
          <w:bCs/>
          <w:sz w:val="24"/>
          <w:szCs w:val="24"/>
        </w:rPr>
        <w:t xml:space="preserve">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Зубово-Полянского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муниципального района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 Мордовия                           _____________________          (___________________________)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Сотрудник, обеспечивающий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измерение температуры на входе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в служебное здание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t>Пичпандинского</w:t>
      </w:r>
      <w:r w:rsidRPr="003C06D1">
        <w:rPr>
          <w:bCs/>
          <w:sz w:val="24"/>
          <w:szCs w:val="24"/>
        </w:rPr>
        <w:t xml:space="preserve"> </w:t>
      </w:r>
    </w:p>
    <w:p w:rsidR="00791C1F" w:rsidRPr="003C06D1" w:rsidRDefault="00791C1F" w:rsidP="002B507D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сельского поселения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Зубово-Полянского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муниципального района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Республики Мордовия_____________________          (___________________________)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С Актом ознакомлен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____________________________________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(Ф.И.О., должность отстраненного 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работника администрации района)           ____________________          (___________________________)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 xml:space="preserve">                                                                                (подпись)                                   (расшифровка подписи)</w:t>
      </w: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0D2C0A">
      <w:pPr>
        <w:jc w:val="both"/>
        <w:rPr>
          <w:bCs/>
          <w:sz w:val="24"/>
          <w:szCs w:val="24"/>
        </w:rPr>
      </w:pPr>
    </w:p>
    <w:p w:rsidR="00791C1F" w:rsidRPr="003C06D1" w:rsidRDefault="00791C1F" w:rsidP="004039C5">
      <w:pPr>
        <w:jc w:val="right"/>
        <w:rPr>
          <w:bCs/>
          <w:sz w:val="24"/>
          <w:szCs w:val="24"/>
        </w:rPr>
      </w:pPr>
      <w:r w:rsidRPr="003C06D1">
        <w:rPr>
          <w:bCs/>
          <w:sz w:val="24"/>
          <w:szCs w:val="24"/>
        </w:rPr>
        <w:t>«____» ______________________ 2020 г.</w:t>
      </w:r>
    </w:p>
    <w:sectPr w:rsidR="00791C1F" w:rsidRPr="003C06D1" w:rsidSect="003C06D1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A05"/>
    <w:rsid w:val="000D2C0A"/>
    <w:rsid w:val="000D64C7"/>
    <w:rsid w:val="002252BF"/>
    <w:rsid w:val="002710AF"/>
    <w:rsid w:val="002A367F"/>
    <w:rsid w:val="002B507D"/>
    <w:rsid w:val="003171F1"/>
    <w:rsid w:val="003B1A05"/>
    <w:rsid w:val="003C06D1"/>
    <w:rsid w:val="004039C5"/>
    <w:rsid w:val="005747C8"/>
    <w:rsid w:val="005843E2"/>
    <w:rsid w:val="00592A9E"/>
    <w:rsid w:val="005A722A"/>
    <w:rsid w:val="005D4F18"/>
    <w:rsid w:val="00660E6E"/>
    <w:rsid w:val="00687D41"/>
    <w:rsid w:val="00692AF6"/>
    <w:rsid w:val="006956C1"/>
    <w:rsid w:val="006B6214"/>
    <w:rsid w:val="00791C1F"/>
    <w:rsid w:val="00796F86"/>
    <w:rsid w:val="007A484F"/>
    <w:rsid w:val="007F6CD2"/>
    <w:rsid w:val="00870C00"/>
    <w:rsid w:val="0087742A"/>
    <w:rsid w:val="008B484E"/>
    <w:rsid w:val="008D3639"/>
    <w:rsid w:val="00907C0F"/>
    <w:rsid w:val="00AA1F93"/>
    <w:rsid w:val="00B75533"/>
    <w:rsid w:val="00BD4A2D"/>
    <w:rsid w:val="00C37A0E"/>
    <w:rsid w:val="00C56FF4"/>
    <w:rsid w:val="00C967A0"/>
    <w:rsid w:val="00CD50E2"/>
    <w:rsid w:val="00D15A0D"/>
    <w:rsid w:val="00D342B2"/>
    <w:rsid w:val="00E942B7"/>
    <w:rsid w:val="00EB177A"/>
    <w:rsid w:val="00F47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A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70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70A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23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4</Pages>
  <Words>1286</Words>
  <Characters>7331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11</cp:revision>
  <cp:lastPrinted>2020-04-16T09:57:00Z</cp:lastPrinted>
  <dcterms:created xsi:type="dcterms:W3CDTF">2020-04-16T08:07:00Z</dcterms:created>
  <dcterms:modified xsi:type="dcterms:W3CDTF">2020-04-20T09:44:00Z</dcterms:modified>
</cp:coreProperties>
</file>