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157" w:rsidRPr="005E4551" w:rsidRDefault="00261157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 13:08:0102006:682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261157" w:rsidRPr="00BA2BC7" w:rsidTr="006146B2">
        <w:trPr>
          <w:trHeight w:val="333"/>
        </w:trPr>
        <w:tc>
          <w:tcPr>
            <w:tcW w:w="9923" w:type="dxa"/>
            <w:gridSpan w:val="2"/>
          </w:tcPr>
          <w:p w:rsidR="00261157" w:rsidRPr="00BA2BC7" w:rsidRDefault="00261157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261157" w:rsidRPr="00BA2BC7" w:rsidTr="006146B2"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261157" w:rsidRPr="00BA2BC7" w:rsidRDefault="00261157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261157" w:rsidRPr="00BA2BC7" w:rsidTr="006146B2"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261157" w:rsidRPr="00BA2BC7" w:rsidRDefault="00261157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261157" w:rsidRPr="00BA2BC7" w:rsidRDefault="00261157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261157" w:rsidRPr="00BA2BC7" w:rsidTr="006146B2"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261157" w:rsidRPr="00BA2BC7" w:rsidRDefault="0026115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261157" w:rsidRPr="00BA2BC7" w:rsidTr="006146B2"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261157" w:rsidRPr="00BA2BC7" w:rsidRDefault="0026115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261157" w:rsidRPr="00BA2BC7" w:rsidTr="006146B2"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261157" w:rsidRPr="00BA2BC7" w:rsidRDefault="0026115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261157" w:rsidRPr="00BA2BC7" w:rsidTr="006146B2"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261157" w:rsidRPr="00FA4697" w:rsidRDefault="0026115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261157" w:rsidRPr="00BA2BC7" w:rsidTr="006146B2">
        <w:trPr>
          <w:trHeight w:val="189"/>
        </w:trPr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261157" w:rsidRPr="00BA2BC7" w:rsidRDefault="0026115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261157" w:rsidRPr="00BA2BC7" w:rsidTr="006146B2">
        <w:tc>
          <w:tcPr>
            <w:tcW w:w="3310" w:type="dxa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261157" w:rsidRPr="00BA2BC7" w:rsidRDefault="0026115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261157" w:rsidRPr="00BA2BC7" w:rsidTr="006146B2">
        <w:tc>
          <w:tcPr>
            <w:tcW w:w="9923" w:type="dxa"/>
            <w:gridSpan w:val="2"/>
          </w:tcPr>
          <w:p w:rsidR="00261157" w:rsidRPr="00BA2BC7" w:rsidRDefault="00261157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261157" w:rsidRPr="00BA2BC7" w:rsidTr="006146B2">
        <w:trPr>
          <w:trHeight w:val="257"/>
        </w:trPr>
        <w:tc>
          <w:tcPr>
            <w:tcW w:w="9923" w:type="dxa"/>
            <w:gridSpan w:val="2"/>
          </w:tcPr>
          <w:p w:rsidR="00261157" w:rsidRPr="005005E2" w:rsidRDefault="00261157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951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район, п.Школа тракторных бригадиров, ул. Горная,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13:08:0102006:682 с разрешенным использованием: Ведение огородничества.</w:t>
            </w:r>
          </w:p>
        </w:tc>
      </w:tr>
      <w:tr w:rsidR="00261157" w:rsidRPr="00BA2BC7" w:rsidTr="006146B2">
        <w:trPr>
          <w:trHeight w:val="257"/>
        </w:trPr>
        <w:tc>
          <w:tcPr>
            <w:tcW w:w="9923" w:type="dxa"/>
            <w:gridSpan w:val="2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261157" w:rsidRPr="00BA2BC7" w:rsidRDefault="00261157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261157" w:rsidRPr="00BA2BC7" w:rsidRDefault="00261157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3109,77 (Три тысячи сто девять) рублей 77 коп.</w:t>
            </w:r>
          </w:p>
        </w:tc>
      </w:tr>
      <w:tr w:rsidR="00261157" w:rsidRPr="00BA2BC7" w:rsidTr="006146B2">
        <w:trPr>
          <w:trHeight w:val="257"/>
        </w:trPr>
        <w:tc>
          <w:tcPr>
            <w:tcW w:w="9923" w:type="dxa"/>
            <w:gridSpan w:val="2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261157" w:rsidRPr="00BA2BC7" w:rsidRDefault="00261157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27.04.2020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27.05.2020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261157" w:rsidRPr="00BA2BC7" w:rsidTr="006146B2">
        <w:trPr>
          <w:trHeight w:val="257"/>
        </w:trPr>
        <w:tc>
          <w:tcPr>
            <w:tcW w:w="9923" w:type="dxa"/>
            <w:gridSpan w:val="2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27.04.2020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261157" w:rsidRPr="00BA2BC7" w:rsidRDefault="00261157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27.05.2020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261157" w:rsidRPr="00BA2BC7" w:rsidTr="006146B2">
        <w:trPr>
          <w:trHeight w:val="257"/>
        </w:trPr>
        <w:tc>
          <w:tcPr>
            <w:tcW w:w="9923" w:type="dxa"/>
            <w:gridSpan w:val="2"/>
          </w:tcPr>
          <w:p w:rsidR="00261157" w:rsidRPr="00BA2BC7" w:rsidRDefault="0026115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28.05.2020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261157" w:rsidRPr="00BA2BC7" w:rsidRDefault="00261157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08.06. 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261157" w:rsidRPr="00BA2BC7" w:rsidTr="006146B2">
        <w:trPr>
          <w:trHeight w:val="257"/>
        </w:trPr>
        <w:tc>
          <w:tcPr>
            <w:tcW w:w="9923" w:type="dxa"/>
            <w:gridSpan w:val="2"/>
          </w:tcPr>
          <w:p w:rsidR="00261157" w:rsidRPr="00BA2BC7" w:rsidRDefault="00261157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261157" w:rsidRPr="00BA2BC7" w:rsidRDefault="00261157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61157" w:rsidRPr="00BA2BC7" w:rsidRDefault="002611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261157" w:rsidRPr="00997281" w:rsidRDefault="00261157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261157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14F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7C35"/>
    <w:rsid w:val="002464F5"/>
    <w:rsid w:val="00247C6F"/>
    <w:rsid w:val="00261157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33C4A"/>
    <w:rsid w:val="005464EB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13EA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36BAD"/>
    <w:rsid w:val="00744B9E"/>
    <w:rsid w:val="007577D7"/>
    <w:rsid w:val="00757CCB"/>
    <w:rsid w:val="00761D18"/>
    <w:rsid w:val="00762212"/>
    <w:rsid w:val="007630B8"/>
    <w:rsid w:val="00772F9B"/>
    <w:rsid w:val="00780A5A"/>
    <w:rsid w:val="00782620"/>
    <w:rsid w:val="007C4CF1"/>
    <w:rsid w:val="007C77C6"/>
    <w:rsid w:val="007E31CA"/>
    <w:rsid w:val="007E3C14"/>
    <w:rsid w:val="00820CAA"/>
    <w:rsid w:val="00825FE8"/>
    <w:rsid w:val="008260A2"/>
    <w:rsid w:val="008269F3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C18EA"/>
    <w:rsid w:val="009D0725"/>
    <w:rsid w:val="009D61E5"/>
    <w:rsid w:val="009F299D"/>
    <w:rsid w:val="009F5DD8"/>
    <w:rsid w:val="009F79D5"/>
    <w:rsid w:val="00A00F90"/>
    <w:rsid w:val="00A146AF"/>
    <w:rsid w:val="00A203BE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E453C"/>
    <w:rsid w:val="00AF45F0"/>
    <w:rsid w:val="00B0283E"/>
    <w:rsid w:val="00B24258"/>
    <w:rsid w:val="00B2770A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407F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1FE8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343B"/>
    <w:rsid w:val="00D57066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34B4"/>
    <w:rsid w:val="00EC65DA"/>
    <w:rsid w:val="00EC6A91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42FF"/>
    <w:rsid w:val="00FB6534"/>
    <w:rsid w:val="00FB7C06"/>
    <w:rsid w:val="00FC132E"/>
    <w:rsid w:val="00FC161E"/>
    <w:rsid w:val="00FC6207"/>
    <w:rsid w:val="00FC7E14"/>
    <w:rsid w:val="00FD2600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258</TotalTime>
  <Pages>2</Pages>
  <Words>733</Words>
  <Characters>4180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19</cp:revision>
  <cp:lastPrinted>2018-05-29T06:51:00Z</cp:lastPrinted>
  <dcterms:created xsi:type="dcterms:W3CDTF">2018-02-09T12:19:00Z</dcterms:created>
  <dcterms:modified xsi:type="dcterms:W3CDTF">2020-04-20T08:18:00Z</dcterms:modified>
</cp:coreProperties>
</file>