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1A1" w:rsidRPr="00330CFD" w:rsidRDefault="00B921A1" w:rsidP="00330CFD">
      <w:pPr>
        <w:tabs>
          <w:tab w:val="left" w:pos="7275"/>
        </w:tabs>
        <w:jc w:val="right"/>
        <w:rPr>
          <w:rFonts w:ascii="Times New Roman" w:hAnsi="Times New Roman"/>
          <w:b/>
          <w:sz w:val="28"/>
          <w:szCs w:val="28"/>
        </w:rPr>
      </w:pPr>
      <w:r w:rsidRPr="000A65C0">
        <w:rPr>
          <w:rFonts w:ascii="Times New Roman" w:hAnsi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</w:t>
      </w:r>
      <w:r w:rsidRPr="000A65C0">
        <w:rPr>
          <w:rFonts w:ascii="Times New Roman" w:hAnsi="Times New Roman"/>
          <w:sz w:val="28"/>
          <w:szCs w:val="28"/>
        </w:rPr>
        <w:t xml:space="preserve"> </w:t>
      </w:r>
      <w:r w:rsidRPr="00330CFD">
        <w:rPr>
          <w:rFonts w:ascii="Times New Roman" w:hAnsi="Times New Roman"/>
          <w:b/>
          <w:sz w:val="28"/>
          <w:szCs w:val="28"/>
        </w:rPr>
        <w:t xml:space="preserve"> ПРОЕКТ</w:t>
      </w:r>
      <w:r w:rsidRPr="00330CFD">
        <w:rPr>
          <w:rFonts w:ascii="Times New Roman" w:hAnsi="Times New Roman"/>
          <w:b/>
          <w:sz w:val="28"/>
          <w:szCs w:val="28"/>
        </w:rPr>
        <w:tab/>
        <w:t xml:space="preserve"> </w:t>
      </w:r>
    </w:p>
    <w:p w:rsidR="00B921A1" w:rsidRPr="000A65C0" w:rsidRDefault="00B921A1" w:rsidP="008644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A65C0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B921A1" w:rsidRPr="000A65C0" w:rsidRDefault="00B921A1" w:rsidP="008644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ЗАРУБКИНСКОГО </w:t>
      </w:r>
      <w:r w:rsidRPr="000A65C0">
        <w:rPr>
          <w:rFonts w:ascii="Times New Roman" w:hAnsi="Times New Roman"/>
          <w:b/>
          <w:sz w:val="28"/>
          <w:szCs w:val="28"/>
        </w:rPr>
        <w:t>СЕЛЬСКОГО ПОСЕЛЕНИЯ</w:t>
      </w:r>
    </w:p>
    <w:p w:rsidR="00B921A1" w:rsidRPr="000A65C0" w:rsidRDefault="00B921A1" w:rsidP="008644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A65C0"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B921A1" w:rsidRDefault="00B921A1" w:rsidP="008644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A65C0">
        <w:rPr>
          <w:rFonts w:ascii="Times New Roman" w:hAnsi="Times New Roman"/>
          <w:b/>
          <w:sz w:val="28"/>
          <w:szCs w:val="28"/>
        </w:rPr>
        <w:t>РЕСПУБЛИКИ   МОРДОВИЯ</w:t>
      </w:r>
    </w:p>
    <w:p w:rsidR="00B921A1" w:rsidRDefault="00B921A1" w:rsidP="000A65C0">
      <w:pPr>
        <w:rPr>
          <w:rFonts w:ascii="Times New Roman" w:hAnsi="Times New Roman"/>
          <w:b/>
          <w:sz w:val="28"/>
          <w:szCs w:val="28"/>
        </w:rPr>
      </w:pPr>
      <w:r w:rsidRPr="000A65C0">
        <w:rPr>
          <w:rFonts w:ascii="Times New Roman" w:hAnsi="Times New Roman"/>
          <w:b/>
          <w:sz w:val="28"/>
          <w:szCs w:val="28"/>
        </w:rPr>
        <w:t xml:space="preserve">                                                         </w:t>
      </w:r>
    </w:p>
    <w:p w:rsidR="00B921A1" w:rsidRPr="000A65C0" w:rsidRDefault="00B921A1" w:rsidP="000A65C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Pr="000A65C0">
        <w:rPr>
          <w:rFonts w:ascii="Times New Roman" w:hAnsi="Times New Roman"/>
          <w:b/>
          <w:sz w:val="28"/>
          <w:szCs w:val="28"/>
        </w:rPr>
        <w:t xml:space="preserve">РЕШЕНИЕ </w:t>
      </w:r>
    </w:p>
    <w:p w:rsidR="00B921A1" w:rsidRPr="00CD75A2" w:rsidRDefault="00B921A1" w:rsidP="003A51A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D75A2">
        <w:rPr>
          <w:rFonts w:ascii="Times New Roman" w:hAnsi="Times New Roman"/>
          <w:b/>
          <w:sz w:val="28"/>
          <w:szCs w:val="28"/>
        </w:rPr>
        <w:t xml:space="preserve"> </w:t>
      </w:r>
    </w:p>
    <w:p w:rsidR="00B921A1" w:rsidRPr="00CD75A2" w:rsidRDefault="00B921A1" w:rsidP="003A51A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921A1" w:rsidRPr="00CD75A2" w:rsidRDefault="00B921A1" w:rsidP="003A51A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«__</w:t>
      </w:r>
      <w:r w:rsidRPr="00CD75A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________</w:t>
      </w:r>
      <w:smartTag w:uri="urn:schemas-microsoft-com:office:smarttags" w:element="metricconverter">
        <w:smartTagPr>
          <w:attr w:name="ProductID" w:val="2019 г"/>
        </w:smartTagPr>
        <w:r w:rsidRPr="00CD75A2">
          <w:rPr>
            <w:rFonts w:ascii="Times New Roman" w:hAnsi="Times New Roman"/>
            <w:sz w:val="28"/>
            <w:szCs w:val="28"/>
          </w:rPr>
          <w:t>2019</w:t>
        </w:r>
        <w:r>
          <w:rPr>
            <w:rFonts w:ascii="Times New Roman" w:hAnsi="Times New Roman"/>
            <w:sz w:val="28"/>
            <w:szCs w:val="28"/>
          </w:rPr>
          <w:t xml:space="preserve"> </w:t>
        </w:r>
        <w:r w:rsidRPr="00CD75A2">
          <w:rPr>
            <w:rFonts w:ascii="Times New Roman" w:hAnsi="Times New Roman"/>
            <w:sz w:val="28"/>
            <w:szCs w:val="28"/>
          </w:rPr>
          <w:t>г</w:t>
        </w:r>
      </w:smartTag>
      <w:r w:rsidRPr="00CD75A2">
        <w:rPr>
          <w:rFonts w:ascii="Times New Roman" w:hAnsi="Times New Roman"/>
          <w:sz w:val="28"/>
          <w:szCs w:val="28"/>
        </w:rPr>
        <w:t xml:space="preserve">.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CD75A2">
        <w:rPr>
          <w:rFonts w:ascii="Times New Roman" w:hAnsi="Times New Roman"/>
          <w:sz w:val="28"/>
          <w:szCs w:val="28"/>
        </w:rPr>
        <w:t xml:space="preserve">   №</w:t>
      </w:r>
      <w:r>
        <w:rPr>
          <w:rFonts w:ascii="Times New Roman" w:hAnsi="Times New Roman"/>
          <w:sz w:val="28"/>
          <w:szCs w:val="28"/>
        </w:rPr>
        <w:t>__</w:t>
      </w:r>
      <w:r w:rsidRPr="00CD75A2">
        <w:rPr>
          <w:rFonts w:ascii="Times New Roman" w:hAnsi="Times New Roman"/>
          <w:sz w:val="28"/>
          <w:szCs w:val="28"/>
        </w:rPr>
        <w:t xml:space="preserve">                                             </w:t>
      </w:r>
    </w:p>
    <w:p w:rsidR="00B921A1" w:rsidRDefault="00B921A1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B921A1" w:rsidRDefault="00B921A1" w:rsidP="006145D5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>Об утверждении Положения о порядке</w:t>
      </w:r>
    </w:p>
    <w:p w:rsidR="00B921A1" w:rsidRDefault="00B921A1" w:rsidP="006145D5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>депутату,</w:t>
      </w:r>
    </w:p>
    <w:p w:rsidR="00B921A1" w:rsidRDefault="00B921A1" w:rsidP="006145D5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>члену выборного органа местного самоуправления,</w:t>
      </w:r>
    </w:p>
    <w:p w:rsidR="00B921A1" w:rsidRDefault="00B921A1" w:rsidP="006145D5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</w:p>
    <w:p w:rsidR="00B921A1" w:rsidRDefault="00B921A1" w:rsidP="006145D5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</w:t>
      </w:r>
    </w:p>
    <w:p w:rsidR="00B921A1" w:rsidRDefault="00B921A1" w:rsidP="006145D5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B921A1" w:rsidRPr="0031677A" w:rsidRDefault="00B921A1" w:rsidP="006145D5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B921A1" w:rsidRDefault="00B921A1" w:rsidP="0031677A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21A1" w:rsidRDefault="00B921A1" w:rsidP="0031677A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B921A1" w:rsidRPr="00EA0DB0" w:rsidRDefault="00B921A1" w:rsidP="00EA0DB0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40 Федерального закона от            6 октября </w:t>
      </w:r>
      <w:smartTag w:uri="urn:schemas-microsoft-com:office:smarttags" w:element="metricconverter">
        <w:smartTagPr>
          <w:attr w:name="ProductID" w:val="2003 г"/>
        </w:smartTagPr>
        <w:r w:rsidRPr="00EA0DB0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EA0DB0">
        <w:rPr>
          <w:rFonts w:ascii="Times New Roman" w:hAnsi="Times New Roman" w:cs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EA0DB0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Pr="00EA0DB0">
        <w:rPr>
          <w:rFonts w:ascii="Times New Roman" w:hAnsi="Times New Roman" w:cs="Times New Roman"/>
          <w:sz w:val="28"/>
          <w:szCs w:val="28"/>
        </w:rPr>
        <w:t xml:space="preserve">. № 54-З «О противодействии коррупции в Республике Мордовия», Уставом </w:t>
      </w:r>
      <w:r>
        <w:rPr>
          <w:rFonts w:ascii="Times New Roman" w:hAnsi="Times New Roman" w:cs="Times New Roman"/>
          <w:sz w:val="28"/>
          <w:szCs w:val="28"/>
        </w:rPr>
        <w:t>Зарубкинского сельского поселения Зубово-Полянского муниципального района Республики Мордовия</w:t>
      </w:r>
      <w:r w:rsidRPr="00EA0DB0">
        <w:rPr>
          <w:rFonts w:ascii="Times New Roman" w:hAnsi="Times New Roman" w:cs="Times New Roman"/>
          <w:sz w:val="28"/>
          <w:szCs w:val="28"/>
        </w:rPr>
        <w:t xml:space="preserve">, утвержденным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Зарубкинского сельского поселения Зубово-Полянского муниципального района Республики Мордовия  от «26</w:t>
      </w:r>
      <w:r w:rsidRPr="00EA0DB0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Pr="00EA0DB0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03 г"/>
        </w:smartTagPr>
        <w:r w:rsidRPr="00EA0DB0">
          <w:rPr>
            <w:rFonts w:ascii="Times New Roman" w:hAnsi="Times New Roman" w:cs="Times New Roman"/>
            <w:sz w:val="28"/>
            <w:szCs w:val="28"/>
          </w:rPr>
          <w:t>2019 г</w:t>
        </w:r>
      </w:smartTag>
      <w:r w:rsidRPr="00EA0DB0">
        <w:rPr>
          <w:rFonts w:ascii="Times New Roman" w:hAnsi="Times New Roman" w:cs="Times New Roman"/>
          <w:sz w:val="28"/>
          <w:szCs w:val="28"/>
        </w:rPr>
        <w:t xml:space="preserve">. №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A0DB0">
        <w:rPr>
          <w:rFonts w:ascii="Times New Roman" w:hAnsi="Times New Roman" w:cs="Times New Roman"/>
          <w:sz w:val="28"/>
          <w:szCs w:val="28"/>
        </w:rPr>
        <w:t>, Совет депутатов</w:t>
      </w:r>
      <w:r w:rsidRPr="000A65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Зарубкинского сельского поселения Зубово-Полянского муниципального района Республики Мордовия </w:t>
      </w:r>
      <w:r w:rsidRPr="00EA0DB0">
        <w:rPr>
          <w:rFonts w:ascii="Times New Roman" w:hAnsi="Times New Roman" w:cs="Times New Roman"/>
          <w:sz w:val="28"/>
          <w:szCs w:val="28"/>
        </w:rPr>
        <w:t xml:space="preserve"> </w:t>
      </w:r>
      <w:r w:rsidRPr="00EA0DB0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B921A1" w:rsidRPr="000A65C0" w:rsidRDefault="00B921A1" w:rsidP="000A65C0">
      <w:pPr>
        <w:pStyle w:val="ListParagraph"/>
        <w:spacing w:after="0" w:line="240" w:lineRule="auto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921A1" w:rsidRPr="00EA0DB0" w:rsidRDefault="00B921A1" w:rsidP="00EA0DB0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A0DB0"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/>
          <w:sz w:val="28"/>
          <w:szCs w:val="28"/>
        </w:rPr>
        <w:t xml:space="preserve">Положение </w:t>
      </w:r>
      <w:r w:rsidRPr="00EA0DB0">
        <w:rPr>
          <w:rFonts w:ascii="Times New Roman" w:hAnsi="Times New Roman"/>
          <w:color w:val="000000"/>
          <w:sz w:val="28"/>
          <w:szCs w:val="28"/>
        </w:rPr>
        <w:t xml:space="preserve">о порядке принятия решения о применении к </w:t>
      </w:r>
      <w:r w:rsidRPr="00EA0DB0">
        <w:rPr>
          <w:rFonts w:ascii="Times New Roman" w:hAnsi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EA0DB0">
        <w:rPr>
          <w:rFonts w:ascii="Times New Roman" w:hAnsi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B921A1" w:rsidRPr="000A65C0" w:rsidRDefault="00B921A1" w:rsidP="00EA0DB0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A0DB0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B921A1" w:rsidRDefault="00B921A1" w:rsidP="000A65C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921A1" w:rsidRDefault="00B921A1" w:rsidP="000A65C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921A1" w:rsidRDefault="00B921A1" w:rsidP="000A65C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921A1" w:rsidRDefault="00B921A1" w:rsidP="000A65C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921A1" w:rsidRDefault="00B921A1" w:rsidP="000A65C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921A1" w:rsidRDefault="00B921A1" w:rsidP="008644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Глава</w:t>
      </w:r>
      <w:r w:rsidRPr="000A65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Зарубкинского сельского поселения </w:t>
      </w:r>
    </w:p>
    <w:p w:rsidR="00B921A1" w:rsidRDefault="00B921A1" w:rsidP="000A65C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Зубово-Полянского муниципального района </w:t>
      </w:r>
    </w:p>
    <w:p w:rsidR="00B921A1" w:rsidRPr="000A65C0" w:rsidRDefault="00B921A1" w:rsidP="000A65C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Митрейкина Л.В.</w:t>
      </w:r>
    </w:p>
    <w:p w:rsidR="00B921A1" w:rsidRDefault="00B921A1" w:rsidP="0040138D">
      <w:pPr>
        <w:pStyle w:val="s1"/>
        <w:spacing w:before="0" w:beforeAutospacing="0" w:after="0" w:afterAutospacing="0"/>
        <w:rPr>
          <w:color w:val="000000"/>
        </w:rPr>
      </w:pPr>
    </w:p>
    <w:p w:rsidR="00B921A1" w:rsidRDefault="00B921A1" w:rsidP="0040138D">
      <w:pPr>
        <w:pStyle w:val="s1"/>
        <w:spacing w:before="0" w:beforeAutospacing="0" w:after="0" w:afterAutospacing="0"/>
        <w:rPr>
          <w:color w:val="000000"/>
        </w:rPr>
      </w:pPr>
    </w:p>
    <w:p w:rsidR="00B921A1" w:rsidRDefault="00B921A1" w:rsidP="0040138D">
      <w:pPr>
        <w:pStyle w:val="s1"/>
        <w:spacing w:before="0" w:beforeAutospacing="0" w:after="0" w:afterAutospacing="0"/>
        <w:rPr>
          <w:color w:val="000000"/>
        </w:rPr>
      </w:pPr>
    </w:p>
    <w:tbl>
      <w:tblPr>
        <w:tblW w:w="4395" w:type="dxa"/>
        <w:tblInd w:w="5211" w:type="dxa"/>
        <w:tblLook w:val="00A0"/>
      </w:tblPr>
      <w:tblGrid>
        <w:gridCol w:w="4395"/>
      </w:tblGrid>
      <w:tr w:rsidR="00B921A1" w:rsidRPr="004D4334" w:rsidTr="004D4334">
        <w:tc>
          <w:tcPr>
            <w:tcW w:w="4395" w:type="dxa"/>
          </w:tcPr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Default="00B921A1" w:rsidP="004D43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Default="00B921A1" w:rsidP="004D43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Default="00B921A1" w:rsidP="004D43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Default="00B921A1" w:rsidP="004D43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21A1" w:rsidRPr="004D4334" w:rsidRDefault="00B921A1" w:rsidP="004D43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4334">
              <w:rPr>
                <w:rFonts w:ascii="Times New Roman" w:hAnsi="Times New Roman"/>
                <w:sz w:val="24"/>
                <w:szCs w:val="24"/>
              </w:rPr>
              <w:t xml:space="preserve">                                Утверждено </w:t>
            </w: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4334">
              <w:rPr>
                <w:rFonts w:ascii="Times New Roman" w:hAnsi="Times New Roman"/>
                <w:sz w:val="24"/>
                <w:szCs w:val="24"/>
              </w:rPr>
              <w:t>решением Совета депутатов</w:t>
            </w: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43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Зарубкинского</w:t>
            </w:r>
            <w:r w:rsidRPr="004D4334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Зубово-Полянского муниципального района Республики Мордовия </w:t>
            </w:r>
          </w:p>
          <w:p w:rsidR="00B921A1" w:rsidRPr="004D4334" w:rsidRDefault="00B921A1" w:rsidP="004D43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26</w:t>
            </w:r>
            <w:r w:rsidRPr="004D4334">
              <w:rPr>
                <w:rFonts w:ascii="Times New Roman" w:hAnsi="Times New Roman"/>
                <w:sz w:val="24"/>
                <w:szCs w:val="24"/>
              </w:rPr>
              <w:t xml:space="preserve">.12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4D4334">
                <w:rPr>
                  <w:rFonts w:ascii="Times New Roman" w:hAnsi="Times New Roman"/>
                  <w:sz w:val="24"/>
                  <w:szCs w:val="24"/>
                </w:rPr>
                <w:t>2019 г</w:t>
              </w:r>
            </w:smartTag>
            <w:r w:rsidRPr="004D4334">
              <w:rPr>
                <w:rFonts w:ascii="Times New Roman" w:hAnsi="Times New Roman"/>
                <w:sz w:val="24"/>
                <w:szCs w:val="24"/>
              </w:rPr>
              <w:t xml:space="preserve">. №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B921A1" w:rsidRDefault="00B921A1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921A1" w:rsidRDefault="00B921A1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921A1" w:rsidRPr="006A064F" w:rsidRDefault="00B921A1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B921A1" w:rsidRDefault="00B921A1" w:rsidP="00926EC0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порядке </w:t>
      </w:r>
      <w:r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B921A1" w:rsidRPr="006A064F" w:rsidRDefault="00B921A1" w:rsidP="00926EC0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B921A1" w:rsidRDefault="00B921A1" w:rsidP="00926EC0">
      <w:pPr>
        <w:pStyle w:val="s1"/>
        <w:spacing w:before="0" w:beforeAutospacing="0" w:after="0" w:afterAutospacing="0"/>
        <w:rPr>
          <w:color w:val="000000"/>
        </w:rPr>
      </w:pPr>
    </w:p>
    <w:p w:rsidR="00B921A1" w:rsidRPr="001A2510" w:rsidRDefault="00B921A1" w:rsidP="008644DC">
      <w:pPr>
        <w:pStyle w:val="s1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1A2510">
        <w:rPr>
          <w:color w:val="000000"/>
          <w:sz w:val="28"/>
          <w:szCs w:val="28"/>
        </w:rPr>
        <w:t xml:space="preserve">К </w:t>
      </w:r>
      <w:r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B921A1" w:rsidRPr="001A2510" w:rsidRDefault="00B921A1" w:rsidP="008644DC">
      <w:pPr>
        <w:pStyle w:val="s1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 xml:space="preserve">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sz w:val="28"/>
            <w:szCs w:val="28"/>
          </w:rPr>
          <w:t>2007 г</w:t>
        </w:r>
      </w:smartTag>
      <w:r w:rsidRPr="001A2510">
        <w:rPr>
          <w:sz w:val="28"/>
          <w:szCs w:val="28"/>
        </w:rPr>
        <w:t>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1A2510"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B921A1" w:rsidRPr="001A2510" w:rsidRDefault="00B921A1" w:rsidP="00926EC0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r>
        <w:rPr>
          <w:sz w:val="28"/>
          <w:szCs w:val="28"/>
        </w:rPr>
        <w:t xml:space="preserve">Зарубкинского сельского поселения Зубово-Полянского муниципального района Республики Мордовия </w:t>
      </w:r>
      <w:r w:rsidRPr="001A2510">
        <w:rPr>
          <w:sz w:val="28"/>
          <w:szCs w:val="28"/>
        </w:rPr>
        <w:t xml:space="preserve">(далее – Совет депутатов) является </w:t>
      </w:r>
      <w:r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color w:val="000000"/>
            <w:sz w:val="28"/>
            <w:szCs w:val="28"/>
          </w:rPr>
          <w:t>2007 г</w:t>
        </w:r>
      </w:smartTag>
      <w:r w:rsidRPr="001A2510">
        <w:rPr>
          <w:color w:val="000000"/>
          <w:sz w:val="28"/>
          <w:szCs w:val="28"/>
        </w:rPr>
        <w:t xml:space="preserve">.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 xml:space="preserve">Республики Мордовия о применении мер ответственности, предусмотренных частью 7.3-1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color w:val="000000"/>
            <w:sz w:val="28"/>
            <w:szCs w:val="28"/>
          </w:rPr>
          <w:t xml:space="preserve">2003 </w:t>
        </w:r>
        <w:r>
          <w:rPr>
            <w:color w:val="000000"/>
            <w:sz w:val="28"/>
            <w:szCs w:val="28"/>
          </w:rPr>
          <w:t>г</w:t>
        </w:r>
      </w:smartTag>
      <w:r>
        <w:rPr>
          <w:color w:val="000000"/>
          <w:sz w:val="28"/>
          <w:szCs w:val="28"/>
        </w:rPr>
        <w:t>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1A2510">
        <w:rPr>
          <w:sz w:val="28"/>
          <w:szCs w:val="28"/>
        </w:rPr>
        <w:t xml:space="preserve"> </w:t>
      </w:r>
    </w:p>
    <w:p w:rsidR="00B921A1" w:rsidRPr="001A2510" w:rsidRDefault="00B921A1" w:rsidP="00926EC0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 xml:space="preserve">документы, указанные в части 4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color w:val="000000"/>
            <w:sz w:val="28"/>
            <w:szCs w:val="28"/>
          </w:rPr>
          <w:t>2007 г</w:t>
        </w:r>
      </w:smartTag>
      <w:r w:rsidRPr="001A2510">
        <w:rPr>
          <w:color w:val="000000"/>
          <w:sz w:val="28"/>
          <w:szCs w:val="28"/>
        </w:rPr>
        <w:t xml:space="preserve">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color w:val="000000"/>
            <w:sz w:val="28"/>
            <w:szCs w:val="28"/>
          </w:rPr>
          <w:t xml:space="preserve">2003 </w:t>
        </w:r>
        <w:r>
          <w:rPr>
            <w:color w:val="000000"/>
            <w:sz w:val="28"/>
            <w:szCs w:val="28"/>
          </w:rPr>
          <w:t>г</w:t>
        </w:r>
      </w:smartTag>
      <w:r>
        <w:rPr>
          <w:color w:val="000000"/>
          <w:sz w:val="28"/>
          <w:szCs w:val="28"/>
        </w:rPr>
        <w:t>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B921A1" w:rsidRPr="001A2510" w:rsidRDefault="00B921A1" w:rsidP="00926EC0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B921A1" w:rsidRPr="001A2510" w:rsidRDefault="00B921A1" w:rsidP="00926EC0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B921A1" w:rsidRPr="001A2510" w:rsidRDefault="00B921A1" w:rsidP="00926EC0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B921A1" w:rsidRPr="001A2510" w:rsidRDefault="00B921A1" w:rsidP="00926EC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1A2510">
        <w:rPr>
          <w:rFonts w:ascii="Times New Roman" w:hAnsi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B921A1" w:rsidRPr="001A2510" w:rsidRDefault="00B921A1" w:rsidP="00926EC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B921A1" w:rsidRPr="001A2510" w:rsidRDefault="00B921A1" w:rsidP="00926EC0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1A2510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B921A1" w:rsidRPr="001A2510" w:rsidRDefault="00B921A1" w:rsidP="00926EC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0" w:name="sub_7419"/>
      <w:r w:rsidRPr="001A2510">
        <w:rPr>
          <w:rFonts w:ascii="Times New Roman" w:hAnsi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B921A1" w:rsidRPr="001A2510" w:rsidRDefault="00B921A1" w:rsidP="00926EC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/>
          <w:color w:val="000000"/>
          <w:sz w:val="28"/>
          <w:szCs w:val="28"/>
        </w:rPr>
        <w:t xml:space="preserve">в отношении </w:t>
      </w:r>
      <w:r w:rsidRPr="001A2510">
        <w:rPr>
          <w:rFonts w:ascii="Times New Roman" w:hAnsi="Times New Roman"/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r>
        <w:rPr>
          <w:rFonts w:ascii="Times New Roman" w:hAnsi="Times New Roman"/>
          <w:sz w:val="28"/>
          <w:szCs w:val="28"/>
        </w:rPr>
        <w:t>Зарубкинского сельского поселения Зубово-Полянского муниципального района Республики Мордовия</w:t>
      </w:r>
      <w:r w:rsidRPr="001A2510">
        <w:rPr>
          <w:rFonts w:ascii="Times New Roman" w:hAnsi="Times New Roman"/>
          <w:sz w:val="28"/>
          <w:szCs w:val="28"/>
        </w:rPr>
        <w:t xml:space="preserve"> и регламентом Совета депутатов.</w:t>
      </w:r>
    </w:p>
    <w:p w:rsidR="00B921A1" w:rsidRPr="001A2510" w:rsidRDefault="00B921A1" w:rsidP="00926EC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 xml:space="preserve">Решение о применении мер ответственности </w:t>
      </w:r>
      <w:r>
        <w:rPr>
          <w:rFonts w:ascii="Times New Roman" w:hAnsi="Times New Roman"/>
          <w:sz w:val="28"/>
          <w:szCs w:val="28"/>
        </w:rPr>
        <w:t xml:space="preserve">в отношении лица, </w:t>
      </w:r>
      <w:r w:rsidRPr="001A2510">
        <w:rPr>
          <w:rFonts w:ascii="Times New Roman" w:hAnsi="Times New Roman"/>
          <w:sz w:val="28"/>
          <w:szCs w:val="28"/>
        </w:rPr>
        <w:t>исполняюще</w:t>
      </w:r>
      <w:r>
        <w:rPr>
          <w:rFonts w:ascii="Times New Roman" w:hAnsi="Times New Roman"/>
          <w:sz w:val="28"/>
          <w:szCs w:val="28"/>
        </w:rPr>
        <w:t>го</w:t>
      </w:r>
      <w:r w:rsidRPr="001A2510">
        <w:rPr>
          <w:rFonts w:ascii="Times New Roman" w:hAnsi="Times New Roman"/>
          <w:sz w:val="28"/>
          <w:szCs w:val="28"/>
        </w:rPr>
        <w:t xml:space="preserve"> полномочия председателя Совета депутатов</w:t>
      </w:r>
      <w:r>
        <w:rPr>
          <w:rFonts w:ascii="Times New Roman" w:hAnsi="Times New Roman"/>
          <w:sz w:val="28"/>
          <w:szCs w:val="28"/>
        </w:rPr>
        <w:t>, либо в отношении главы муниципального района (городского округа)</w:t>
      </w:r>
      <w:r w:rsidRPr="001A2510">
        <w:rPr>
          <w:rFonts w:ascii="Times New Roman" w:hAnsi="Times New Roman"/>
          <w:sz w:val="28"/>
          <w:szCs w:val="28"/>
        </w:rPr>
        <w:t xml:space="preserve">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0"/>
    <w:p w:rsidR="00B921A1" w:rsidRPr="001A2510" w:rsidRDefault="00B921A1" w:rsidP="00926EC0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B921A1" w:rsidRPr="009014B7" w:rsidRDefault="00B921A1" w:rsidP="00926EC0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B921A1" w:rsidRPr="009014B7" w:rsidRDefault="00B921A1" w:rsidP="00926EC0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B921A1" w:rsidRPr="001A2510" w:rsidRDefault="00B921A1" w:rsidP="00926E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sub_741131"/>
      <w:bookmarkEnd w:id="1"/>
      <w:r w:rsidRPr="001A2510">
        <w:rPr>
          <w:rFonts w:ascii="Times New Roman" w:hAnsi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B921A1" w:rsidRPr="001A2510" w:rsidRDefault="00B921A1" w:rsidP="00926E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" w:name="sub_741132"/>
      <w:bookmarkEnd w:id="2"/>
      <w:r w:rsidRPr="001A2510">
        <w:rPr>
          <w:rFonts w:ascii="Times New Roman" w:hAnsi="Times New Roman"/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B921A1" w:rsidRPr="009014B7" w:rsidRDefault="00B921A1" w:rsidP="00926EC0">
      <w:pPr>
        <w:pStyle w:val="ListParagraph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4" w:name="sub_74114"/>
      <w:bookmarkEnd w:id="3"/>
      <w:r w:rsidRPr="009014B7">
        <w:rPr>
          <w:rFonts w:ascii="Times New Roman" w:hAnsi="Times New Roman"/>
          <w:sz w:val="28"/>
          <w:szCs w:val="28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B921A1" w:rsidRDefault="00B921A1" w:rsidP="00926EC0">
      <w:bookmarkStart w:id="5" w:name="_GoBack"/>
      <w:bookmarkEnd w:id="5"/>
    </w:p>
    <w:p w:rsidR="00B921A1" w:rsidRDefault="00B921A1" w:rsidP="0040138D">
      <w:pPr>
        <w:pStyle w:val="s1"/>
        <w:spacing w:before="0" w:beforeAutospacing="0" w:after="0" w:afterAutospacing="0"/>
        <w:rPr>
          <w:color w:val="000000"/>
        </w:rPr>
      </w:pPr>
    </w:p>
    <w:sectPr w:rsidR="00B921A1" w:rsidSect="00440768">
      <w:headerReference w:type="default" r:id="rId7"/>
      <w:headerReference w:type="first" r:id="rId8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1A1" w:rsidRDefault="00B921A1" w:rsidP="00DF4966">
      <w:pPr>
        <w:spacing w:after="0" w:line="240" w:lineRule="auto"/>
      </w:pPr>
      <w:r>
        <w:separator/>
      </w:r>
    </w:p>
  </w:endnote>
  <w:endnote w:type="continuationSeparator" w:id="0">
    <w:p w:rsidR="00B921A1" w:rsidRDefault="00B921A1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1A1" w:rsidRDefault="00B921A1" w:rsidP="00DF4966">
      <w:pPr>
        <w:spacing w:after="0" w:line="240" w:lineRule="auto"/>
      </w:pPr>
      <w:r>
        <w:separator/>
      </w:r>
    </w:p>
  </w:footnote>
  <w:footnote w:type="continuationSeparator" w:id="0">
    <w:p w:rsidR="00B921A1" w:rsidRDefault="00B921A1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1A1" w:rsidRPr="00440768" w:rsidRDefault="00B921A1">
    <w:pPr>
      <w:pStyle w:val="Header"/>
      <w:jc w:val="center"/>
      <w:rPr>
        <w:rFonts w:ascii="Times New Roman" w:hAnsi="Times New Roman"/>
        <w:sz w:val="24"/>
        <w:szCs w:val="24"/>
      </w:rPr>
    </w:pPr>
    <w:r w:rsidRPr="00440768">
      <w:rPr>
        <w:rFonts w:ascii="Times New Roman" w:hAnsi="Times New Roman"/>
        <w:sz w:val="24"/>
        <w:szCs w:val="24"/>
      </w:rPr>
      <w:fldChar w:fldCharType="begin"/>
    </w:r>
    <w:r w:rsidRPr="00440768">
      <w:rPr>
        <w:rFonts w:ascii="Times New Roman" w:hAnsi="Times New Roman"/>
        <w:sz w:val="24"/>
        <w:szCs w:val="24"/>
      </w:rPr>
      <w:instrText>PAGE   \* MERGEFORMAT</w:instrText>
    </w:r>
    <w:r w:rsidRPr="00440768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5</w:t>
    </w:r>
    <w:r w:rsidRPr="00440768">
      <w:rPr>
        <w:rFonts w:ascii="Times New Roman" w:hAnsi="Times New Roman"/>
        <w:sz w:val="24"/>
        <w:szCs w:val="24"/>
      </w:rPr>
      <w:fldChar w:fldCharType="end"/>
    </w:r>
  </w:p>
  <w:p w:rsidR="00B921A1" w:rsidRDefault="00B921A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1A1" w:rsidRDefault="00B921A1">
    <w:pPr>
      <w:pStyle w:val="Header"/>
      <w:jc w:val="center"/>
    </w:pPr>
  </w:p>
  <w:p w:rsidR="00B921A1" w:rsidRDefault="00B921A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3D7F7FA3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numFmt w:val="chicago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0498"/>
    <w:rsid w:val="000122D2"/>
    <w:rsid w:val="00017691"/>
    <w:rsid w:val="000A65C0"/>
    <w:rsid w:val="00110622"/>
    <w:rsid w:val="001519CC"/>
    <w:rsid w:val="00165700"/>
    <w:rsid w:val="001A2510"/>
    <w:rsid w:val="001E21A8"/>
    <w:rsid w:val="00246F48"/>
    <w:rsid w:val="002C0DA3"/>
    <w:rsid w:val="002C46DF"/>
    <w:rsid w:val="002E4FBE"/>
    <w:rsid w:val="003016C1"/>
    <w:rsid w:val="00307987"/>
    <w:rsid w:val="00313F7C"/>
    <w:rsid w:val="0031677A"/>
    <w:rsid w:val="00330CFD"/>
    <w:rsid w:val="003500C9"/>
    <w:rsid w:val="00351FCD"/>
    <w:rsid w:val="00372F46"/>
    <w:rsid w:val="003A51A4"/>
    <w:rsid w:val="004009CC"/>
    <w:rsid w:val="0040138D"/>
    <w:rsid w:val="00430C45"/>
    <w:rsid w:val="00437256"/>
    <w:rsid w:val="00440768"/>
    <w:rsid w:val="004548DA"/>
    <w:rsid w:val="00457EF3"/>
    <w:rsid w:val="00484F5D"/>
    <w:rsid w:val="0048697D"/>
    <w:rsid w:val="004B17D1"/>
    <w:rsid w:val="004D4334"/>
    <w:rsid w:val="004E2595"/>
    <w:rsid w:val="00510027"/>
    <w:rsid w:val="005116F1"/>
    <w:rsid w:val="0052295A"/>
    <w:rsid w:val="00536E0A"/>
    <w:rsid w:val="005423A9"/>
    <w:rsid w:val="005502BD"/>
    <w:rsid w:val="00566708"/>
    <w:rsid w:val="00594AE7"/>
    <w:rsid w:val="005D58C1"/>
    <w:rsid w:val="005F6FC6"/>
    <w:rsid w:val="006145D5"/>
    <w:rsid w:val="00654BB6"/>
    <w:rsid w:val="00664499"/>
    <w:rsid w:val="0067033D"/>
    <w:rsid w:val="00672148"/>
    <w:rsid w:val="0067420F"/>
    <w:rsid w:val="006A064F"/>
    <w:rsid w:val="006B0273"/>
    <w:rsid w:val="006B0FFF"/>
    <w:rsid w:val="006E0498"/>
    <w:rsid w:val="006E1844"/>
    <w:rsid w:val="006F17F6"/>
    <w:rsid w:val="00713063"/>
    <w:rsid w:val="00750856"/>
    <w:rsid w:val="00763B28"/>
    <w:rsid w:val="00771309"/>
    <w:rsid w:val="007A5987"/>
    <w:rsid w:val="007D6786"/>
    <w:rsid w:val="0083656F"/>
    <w:rsid w:val="008476C7"/>
    <w:rsid w:val="0085596F"/>
    <w:rsid w:val="008644DC"/>
    <w:rsid w:val="00871A25"/>
    <w:rsid w:val="00874468"/>
    <w:rsid w:val="008775E6"/>
    <w:rsid w:val="00893043"/>
    <w:rsid w:val="00893465"/>
    <w:rsid w:val="008A46E8"/>
    <w:rsid w:val="008D68C2"/>
    <w:rsid w:val="008D7C5C"/>
    <w:rsid w:val="008E17C0"/>
    <w:rsid w:val="009014B7"/>
    <w:rsid w:val="00926EC0"/>
    <w:rsid w:val="00961C4A"/>
    <w:rsid w:val="00971931"/>
    <w:rsid w:val="009760EA"/>
    <w:rsid w:val="00982E62"/>
    <w:rsid w:val="009C084A"/>
    <w:rsid w:val="009E53E4"/>
    <w:rsid w:val="00A02EA3"/>
    <w:rsid w:val="00A36AF7"/>
    <w:rsid w:val="00A51F20"/>
    <w:rsid w:val="00A614DE"/>
    <w:rsid w:val="00A61A64"/>
    <w:rsid w:val="00A86198"/>
    <w:rsid w:val="00AA3A21"/>
    <w:rsid w:val="00AA3A4F"/>
    <w:rsid w:val="00AB4956"/>
    <w:rsid w:val="00AB6DC7"/>
    <w:rsid w:val="00AC5269"/>
    <w:rsid w:val="00AF2AE2"/>
    <w:rsid w:val="00AF6891"/>
    <w:rsid w:val="00B25C53"/>
    <w:rsid w:val="00B37194"/>
    <w:rsid w:val="00B448C5"/>
    <w:rsid w:val="00B65D1D"/>
    <w:rsid w:val="00B72C9C"/>
    <w:rsid w:val="00B921A1"/>
    <w:rsid w:val="00BD3DBC"/>
    <w:rsid w:val="00C10B8A"/>
    <w:rsid w:val="00C31727"/>
    <w:rsid w:val="00C413D2"/>
    <w:rsid w:val="00C83847"/>
    <w:rsid w:val="00C90B02"/>
    <w:rsid w:val="00C9260D"/>
    <w:rsid w:val="00CB2101"/>
    <w:rsid w:val="00CC66ED"/>
    <w:rsid w:val="00CD4C46"/>
    <w:rsid w:val="00CD75A2"/>
    <w:rsid w:val="00CE7C52"/>
    <w:rsid w:val="00D74130"/>
    <w:rsid w:val="00D7547D"/>
    <w:rsid w:val="00D96926"/>
    <w:rsid w:val="00DA7E41"/>
    <w:rsid w:val="00DC18AB"/>
    <w:rsid w:val="00DD26D3"/>
    <w:rsid w:val="00DD7D22"/>
    <w:rsid w:val="00DF4966"/>
    <w:rsid w:val="00E000E7"/>
    <w:rsid w:val="00E21308"/>
    <w:rsid w:val="00E24EEE"/>
    <w:rsid w:val="00EA0DB0"/>
    <w:rsid w:val="00EB0482"/>
    <w:rsid w:val="00EC7455"/>
    <w:rsid w:val="00EE4D77"/>
    <w:rsid w:val="00EF5B17"/>
    <w:rsid w:val="00F34A7D"/>
    <w:rsid w:val="00F828AF"/>
    <w:rsid w:val="00F8680D"/>
    <w:rsid w:val="00FD1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0E7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A51A4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customStyle="1" w:styleId="s1">
    <w:name w:val="s_1"/>
    <w:basedOn w:val="Normal"/>
    <w:uiPriority w:val="99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">
    <w:name w:val="Прижатый влево"/>
    <w:basedOn w:val="Normal"/>
    <w:next w:val="Normal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0">
    <w:name w:val="Гипертекстовая ссылка"/>
    <w:basedOn w:val="DefaultParagraphFont"/>
    <w:uiPriority w:val="99"/>
    <w:rsid w:val="005116F1"/>
    <w:rPr>
      <w:rFonts w:cs="Times New Roman"/>
      <w:color w:val="106BBE"/>
    </w:rPr>
  </w:style>
  <w:style w:type="paragraph" w:customStyle="1" w:styleId="a1">
    <w:name w:val="Комментарий"/>
    <w:basedOn w:val="Normal"/>
    <w:next w:val="Normal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2">
    <w:name w:val="Информация об изменениях документа"/>
    <w:basedOn w:val="a1"/>
    <w:next w:val="Normal"/>
    <w:uiPriority w:val="99"/>
    <w:rsid w:val="005116F1"/>
    <w:rPr>
      <w:i/>
      <w:iCs/>
    </w:rPr>
  </w:style>
  <w:style w:type="paragraph" w:styleId="ListParagraph">
    <w:name w:val="List Paragraph"/>
    <w:basedOn w:val="Normal"/>
    <w:uiPriority w:val="99"/>
    <w:qFormat/>
    <w:rsid w:val="005116F1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DF496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F4966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DF4966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076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40768"/>
    <w:rPr>
      <w:rFonts w:cs="Times New Roman"/>
    </w:rPr>
  </w:style>
  <w:style w:type="table" w:styleId="TableGrid">
    <w:name w:val="Table Grid"/>
    <w:basedOn w:val="TableNormal"/>
    <w:uiPriority w:val="99"/>
    <w:rsid w:val="00926EC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892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8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892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291</TotalTime>
  <Pages>5</Pages>
  <Words>1437</Words>
  <Characters>8195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1</cp:lastModifiedBy>
  <cp:revision>58</cp:revision>
  <cp:lastPrinted>2019-12-30T13:10:00Z</cp:lastPrinted>
  <dcterms:created xsi:type="dcterms:W3CDTF">2019-10-15T10:03:00Z</dcterms:created>
  <dcterms:modified xsi:type="dcterms:W3CDTF">2020-04-17T10:29:00Z</dcterms:modified>
</cp:coreProperties>
</file>