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424" w:rsidRPr="00BE089E" w:rsidRDefault="00F624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BE089E">
        <w:rPr>
          <w:rFonts w:ascii="Times New Roman" w:hAnsi="Times New Roman"/>
          <w:b/>
          <w:sz w:val="28"/>
          <w:szCs w:val="28"/>
        </w:rPr>
        <w:t xml:space="preserve">                           ПРОЕКТ                                                                                                             </w:t>
      </w:r>
    </w:p>
    <w:p w:rsidR="00F62424" w:rsidRPr="003E401C" w:rsidRDefault="00F62424" w:rsidP="005F2E8C">
      <w:pPr>
        <w:rPr>
          <w:rFonts w:cs="Arial"/>
          <w:b/>
          <w:sz w:val="32"/>
          <w:szCs w:val="32"/>
        </w:rPr>
      </w:pPr>
      <w:r w:rsidRPr="003E401C">
        <w:rPr>
          <w:rFonts w:ascii="Times New Roman" w:hAnsi="Times New Roman"/>
          <w:sz w:val="32"/>
          <w:szCs w:val="32"/>
        </w:rPr>
        <w:t xml:space="preserve">                </w:t>
      </w:r>
      <w:r>
        <w:rPr>
          <w:rFonts w:ascii="Times New Roman" w:hAnsi="Times New Roman"/>
          <w:sz w:val="32"/>
          <w:szCs w:val="32"/>
        </w:rPr>
        <w:t xml:space="preserve">                    </w:t>
      </w:r>
      <w:r w:rsidRPr="003E401C">
        <w:rPr>
          <w:rFonts w:ascii="Times New Roman" w:hAnsi="Times New Roman"/>
          <w:sz w:val="32"/>
          <w:szCs w:val="32"/>
        </w:rPr>
        <w:t xml:space="preserve">  </w:t>
      </w:r>
      <w:r w:rsidRPr="003E401C">
        <w:rPr>
          <w:rFonts w:cs="Arial"/>
          <w:b/>
          <w:sz w:val="32"/>
          <w:szCs w:val="32"/>
        </w:rPr>
        <w:t>РЕСПУБЛИКА МОРДОВИЯ</w:t>
      </w:r>
    </w:p>
    <w:p w:rsidR="00F62424" w:rsidRPr="003E401C" w:rsidRDefault="00F62424" w:rsidP="001120BF">
      <w:pPr>
        <w:shd w:val="clear" w:color="auto" w:fill="FFFFFF"/>
        <w:ind w:firstLine="720"/>
        <w:jc w:val="center"/>
        <w:rPr>
          <w:rFonts w:cs="Arial"/>
          <w:b/>
          <w:color w:val="333333"/>
          <w:sz w:val="32"/>
          <w:szCs w:val="32"/>
        </w:rPr>
      </w:pPr>
      <w:r w:rsidRPr="003E401C">
        <w:rPr>
          <w:rFonts w:cs="Arial"/>
          <w:b/>
          <w:bCs/>
          <w:color w:val="333333"/>
          <w:sz w:val="32"/>
          <w:szCs w:val="32"/>
        </w:rPr>
        <w:t>СОВЕТ ДЕПУТАТОВ</w:t>
      </w:r>
    </w:p>
    <w:p w:rsidR="00F62424" w:rsidRPr="003E401C" w:rsidRDefault="00F62424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  <w:sz w:val="32"/>
          <w:szCs w:val="32"/>
        </w:rPr>
      </w:pPr>
      <w:r w:rsidRPr="003E401C">
        <w:rPr>
          <w:rFonts w:ascii="Arial" w:hAnsi="Arial" w:cs="Arial"/>
          <w:b/>
          <w:bCs/>
          <w:color w:val="333333"/>
          <w:sz w:val="32"/>
          <w:szCs w:val="32"/>
        </w:rPr>
        <w:t>ПИЧПАНДИНСКОГО СЕЛЬСКОГО ПОСЕЛЕНИЯ</w:t>
      </w:r>
    </w:p>
    <w:p w:rsidR="00F62424" w:rsidRPr="003E401C" w:rsidRDefault="00F62424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  <w:sz w:val="32"/>
          <w:szCs w:val="32"/>
        </w:rPr>
      </w:pPr>
      <w:r w:rsidRPr="003E401C">
        <w:rPr>
          <w:rFonts w:ascii="Arial" w:hAnsi="Arial" w:cs="Arial"/>
          <w:b/>
          <w:bCs/>
          <w:color w:val="333333"/>
          <w:sz w:val="32"/>
          <w:szCs w:val="32"/>
        </w:rPr>
        <w:t>ЗУБОВО-ПОЛЯНСКОГО МУНИЦИПАЛЬНОГО РАЙОНА</w:t>
      </w:r>
    </w:p>
    <w:p w:rsidR="00F62424" w:rsidRPr="003E401C" w:rsidRDefault="00F62424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</w:rPr>
      </w:pPr>
      <w:r w:rsidRPr="003E401C">
        <w:rPr>
          <w:rFonts w:ascii="Arial" w:hAnsi="Arial" w:cs="Arial"/>
          <w:b/>
          <w:bCs/>
          <w:color w:val="333333"/>
        </w:rPr>
        <w:t> </w:t>
      </w:r>
    </w:p>
    <w:p w:rsidR="00F62424" w:rsidRPr="001120BF" w:rsidRDefault="00F62424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РЕШЕНИЕ</w:t>
      </w:r>
    </w:p>
    <w:p w:rsidR="00F62424" w:rsidRPr="001120BF" w:rsidRDefault="00F62424" w:rsidP="001120BF">
      <w:pPr>
        <w:jc w:val="center"/>
        <w:rPr>
          <w:rFonts w:cs="Arial"/>
          <w:sz w:val="24"/>
        </w:rPr>
      </w:pPr>
    </w:p>
    <w:p w:rsidR="00F62424" w:rsidRPr="001120BF" w:rsidRDefault="00F62424" w:rsidP="001120BF">
      <w:pPr>
        <w:rPr>
          <w:rFonts w:cs="Arial"/>
          <w:sz w:val="24"/>
        </w:rPr>
      </w:pPr>
      <w:r>
        <w:rPr>
          <w:rFonts w:cs="Arial"/>
          <w:sz w:val="24"/>
        </w:rPr>
        <w:t xml:space="preserve"> от  _____________</w:t>
      </w:r>
      <w:r w:rsidRPr="001120BF">
        <w:rPr>
          <w:rFonts w:cs="Arial"/>
          <w:sz w:val="24"/>
        </w:rPr>
        <w:t xml:space="preserve"> 2019  года                                          </w:t>
      </w:r>
      <w:r>
        <w:rPr>
          <w:rFonts w:cs="Arial"/>
          <w:sz w:val="24"/>
        </w:rPr>
        <w:t xml:space="preserve">                             №_</w:t>
      </w:r>
    </w:p>
    <w:p w:rsidR="00F62424" w:rsidRPr="001120BF" w:rsidRDefault="00F62424" w:rsidP="001120BF">
      <w:pPr>
        <w:rPr>
          <w:rFonts w:cs="Arial"/>
          <w:sz w:val="24"/>
        </w:rPr>
      </w:pPr>
      <w:r w:rsidRPr="001120BF">
        <w:rPr>
          <w:rFonts w:cs="Arial"/>
          <w:sz w:val="24"/>
        </w:rPr>
        <w:t xml:space="preserve"> </w:t>
      </w:r>
    </w:p>
    <w:p w:rsidR="00F62424" w:rsidRPr="001120BF" w:rsidRDefault="00F62424" w:rsidP="001120BF">
      <w:pPr>
        <w:jc w:val="center"/>
        <w:rPr>
          <w:rFonts w:cs="Arial"/>
          <w:sz w:val="24"/>
        </w:rPr>
      </w:pP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r>
        <w:rPr>
          <w:rFonts w:cs="Arial"/>
          <w:b/>
          <w:sz w:val="24"/>
        </w:rPr>
        <w:t>Пичпандинского</w:t>
      </w:r>
      <w:r w:rsidRPr="001120BF">
        <w:rPr>
          <w:rFonts w:cs="Arial"/>
          <w:b/>
          <w:sz w:val="24"/>
        </w:rPr>
        <w:t xml:space="preserve"> сельского поселения Зубово-Полянского муниципального района Республики Мордовия</w:t>
      </w: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</w:p>
    <w:p w:rsidR="00F62424" w:rsidRPr="001120BF" w:rsidRDefault="00F62424" w:rsidP="001120BF">
      <w:pPr>
        <w:shd w:val="clear" w:color="auto" w:fill="FFFFFF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Совет депутатов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 решил: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Утвердить Положение о квалификационных требованиях для замещения должностей муниципальной службы в администрации Зубово-Полянского муниципального района.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2. </w:t>
      </w:r>
      <w:r w:rsidRPr="001120BF">
        <w:rPr>
          <w:rFonts w:cs="Arial"/>
          <w:color w:val="000000"/>
          <w:sz w:val="24"/>
        </w:rPr>
        <w:t xml:space="preserve">Признать утратившим силу Решение Совета депутатов </w:t>
      </w:r>
      <w:r>
        <w:rPr>
          <w:rFonts w:cs="Arial"/>
          <w:color w:val="000000"/>
          <w:sz w:val="24"/>
        </w:rPr>
        <w:t>Пичпандинского</w:t>
      </w:r>
      <w:r w:rsidRPr="001120BF">
        <w:rPr>
          <w:rFonts w:cs="Arial"/>
          <w:color w:val="000000"/>
          <w:sz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cs="Arial"/>
          <w:sz w:val="24"/>
        </w:rPr>
        <w:t xml:space="preserve"> от 28</w:t>
      </w:r>
      <w:r w:rsidRPr="001120BF">
        <w:rPr>
          <w:rFonts w:cs="Arial"/>
          <w:sz w:val="24"/>
        </w:rPr>
        <w:t xml:space="preserve"> мая 2008 года № 9</w:t>
      </w:r>
      <w:r w:rsidRPr="001120BF">
        <w:rPr>
          <w:rFonts w:cs="Arial"/>
          <w:color w:val="000000"/>
          <w:sz w:val="24"/>
        </w:rPr>
        <w:t xml:space="preserve"> Положения </w:t>
      </w:r>
      <w:r w:rsidRPr="001120BF">
        <w:rPr>
          <w:rFonts w:cs="Arial"/>
          <w:sz w:val="24"/>
        </w:rPr>
        <w:t xml:space="preserve">Об утверждении типовых квалификационных требований для замещения должностей муниципальной службы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  Республики Мордовия</w:t>
      </w:r>
    </w:p>
    <w:p w:rsidR="00F62424" w:rsidRPr="001120BF" w:rsidRDefault="00F62424" w:rsidP="001120BF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cs="Arial"/>
          <w:kern w:val="0"/>
          <w:sz w:val="24"/>
        </w:rPr>
      </w:pPr>
      <w:r w:rsidRPr="001120BF">
        <w:rPr>
          <w:rFonts w:cs="Arial"/>
          <w:kern w:val="0"/>
          <w:sz w:val="24"/>
        </w:rPr>
        <w:t>2. Настоящее решение вступает в силу со дня его официального  опубликования.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F62424" w:rsidRPr="001120BF" w:rsidRDefault="00F62424" w:rsidP="001120BF">
      <w:pPr>
        <w:jc w:val="both"/>
        <w:rPr>
          <w:rFonts w:cs="Arial"/>
          <w:sz w:val="24"/>
        </w:rPr>
      </w:pPr>
    </w:p>
    <w:p w:rsidR="00F62424" w:rsidRPr="001120BF" w:rsidRDefault="00F62424" w:rsidP="001120BF">
      <w:pPr>
        <w:jc w:val="both"/>
        <w:rPr>
          <w:rFonts w:cs="Arial"/>
          <w:sz w:val="24"/>
        </w:rPr>
      </w:pPr>
    </w:p>
    <w:p w:rsidR="00F62424" w:rsidRPr="001120BF" w:rsidRDefault="00F62424" w:rsidP="001120BF">
      <w:pPr>
        <w:jc w:val="both"/>
        <w:rPr>
          <w:rFonts w:cs="Arial"/>
          <w:sz w:val="24"/>
        </w:rPr>
      </w:pPr>
    </w:p>
    <w:p w:rsidR="00F62424" w:rsidRPr="001120BF" w:rsidRDefault="00F62424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Глава </w:t>
      </w:r>
      <w:r>
        <w:rPr>
          <w:rFonts w:cs="Arial"/>
          <w:sz w:val="24"/>
        </w:rPr>
        <w:t>Пичпандинского</w:t>
      </w:r>
    </w:p>
    <w:p w:rsidR="00F62424" w:rsidRPr="001120BF" w:rsidRDefault="00F62424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сельского поселения:                                         </w:t>
      </w:r>
      <w:r>
        <w:rPr>
          <w:rFonts w:cs="Arial"/>
          <w:sz w:val="24"/>
        </w:rPr>
        <w:t xml:space="preserve">                     К.С.Федорова</w:t>
      </w:r>
    </w:p>
    <w:p w:rsidR="00F62424" w:rsidRPr="001120BF" w:rsidRDefault="00F62424" w:rsidP="001120BF">
      <w:pPr>
        <w:rPr>
          <w:rFonts w:cs="Arial"/>
          <w:sz w:val="24"/>
        </w:rPr>
      </w:pPr>
    </w:p>
    <w:p w:rsidR="00F62424" w:rsidRPr="001120BF" w:rsidRDefault="00F62424" w:rsidP="001120BF">
      <w:pPr>
        <w:rPr>
          <w:rFonts w:cs="Arial"/>
          <w:sz w:val="24"/>
        </w:rPr>
      </w:pPr>
    </w:p>
    <w:p w:rsidR="00F62424" w:rsidRPr="001120BF" w:rsidRDefault="00F62424" w:rsidP="001120BF">
      <w:pPr>
        <w:rPr>
          <w:rFonts w:cs="Arial"/>
          <w:sz w:val="24"/>
        </w:rPr>
      </w:pPr>
    </w:p>
    <w:p w:rsidR="00F62424" w:rsidRDefault="00F62424" w:rsidP="001120BF">
      <w:pPr>
        <w:rPr>
          <w:rFonts w:cs="Arial"/>
          <w:sz w:val="24"/>
        </w:rPr>
      </w:pPr>
    </w:p>
    <w:p w:rsidR="00F62424" w:rsidRDefault="00F62424" w:rsidP="001120BF">
      <w:pPr>
        <w:rPr>
          <w:rFonts w:cs="Arial"/>
          <w:sz w:val="24"/>
        </w:rPr>
      </w:pPr>
    </w:p>
    <w:p w:rsidR="00F62424" w:rsidRDefault="00F62424" w:rsidP="001120BF">
      <w:pPr>
        <w:rPr>
          <w:rFonts w:cs="Arial"/>
          <w:sz w:val="24"/>
        </w:rPr>
      </w:pPr>
    </w:p>
    <w:p w:rsidR="00F62424" w:rsidRDefault="00F62424" w:rsidP="001120BF">
      <w:pPr>
        <w:rPr>
          <w:rFonts w:cs="Arial"/>
          <w:sz w:val="24"/>
        </w:rPr>
      </w:pPr>
    </w:p>
    <w:p w:rsidR="00F62424" w:rsidRPr="001120BF" w:rsidRDefault="00F62424" w:rsidP="001120BF">
      <w:pPr>
        <w:rPr>
          <w:rFonts w:cs="Arial"/>
          <w:sz w:val="24"/>
        </w:rPr>
      </w:pPr>
    </w:p>
    <w:p w:rsidR="00F62424" w:rsidRPr="001120BF" w:rsidRDefault="00F62424" w:rsidP="001120BF">
      <w:pPr>
        <w:rPr>
          <w:rFonts w:cs="Arial"/>
          <w:sz w:val="24"/>
        </w:rPr>
      </w:pP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Положение </w:t>
      </w: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 квалификационных требованиях для замещения должностей муниципальной службы в администрации </w:t>
      </w:r>
      <w:r>
        <w:rPr>
          <w:rFonts w:cs="Arial"/>
          <w:b/>
          <w:sz w:val="24"/>
        </w:rPr>
        <w:t>Пичпандинского</w:t>
      </w:r>
      <w:r w:rsidRPr="001120BF">
        <w:rPr>
          <w:rFonts w:cs="Arial"/>
          <w:b/>
          <w:sz w:val="24"/>
        </w:rPr>
        <w:t xml:space="preserve"> сельского поселения Зубово-Полянского муниципального района Республики Мордовия</w:t>
      </w: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Положение о квалификационных требованиях для замещения должностей муниципальной службы в администрации Зубово-полянского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 устанавливаются следующие квалификационные требования: 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F62424" w:rsidRPr="001120BF" w:rsidRDefault="00F62424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4. Стаж муниципальной службы, дающий право на замещение должностей муниципальной службы в органах местного самоуправления Зубово-Полянского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 регулировании отношений в сфере муниципальной службы».</w:t>
      </w:r>
    </w:p>
    <w:p w:rsidR="00F62424" w:rsidRPr="001120BF" w:rsidRDefault="00F62424" w:rsidP="001120BF">
      <w:pPr>
        <w:jc w:val="center"/>
        <w:rPr>
          <w:rFonts w:cs="Arial"/>
          <w:b/>
          <w:sz w:val="24"/>
        </w:rPr>
      </w:pPr>
    </w:p>
    <w:p w:rsidR="00F62424" w:rsidRPr="00D50E24" w:rsidRDefault="00F62424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62424" w:rsidRPr="00D50E24" w:rsidSect="0098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7A5"/>
    <w:rsid w:val="00051640"/>
    <w:rsid w:val="001120BF"/>
    <w:rsid w:val="00186514"/>
    <w:rsid w:val="001B193F"/>
    <w:rsid w:val="002232D2"/>
    <w:rsid w:val="0025412A"/>
    <w:rsid w:val="002D307B"/>
    <w:rsid w:val="002F4201"/>
    <w:rsid w:val="003A33C6"/>
    <w:rsid w:val="003E401C"/>
    <w:rsid w:val="00435EE5"/>
    <w:rsid w:val="00482CF1"/>
    <w:rsid w:val="00486ADC"/>
    <w:rsid w:val="004A5CA3"/>
    <w:rsid w:val="004F7813"/>
    <w:rsid w:val="0053590D"/>
    <w:rsid w:val="005917A5"/>
    <w:rsid w:val="005C3E98"/>
    <w:rsid w:val="005F2E8C"/>
    <w:rsid w:val="0066557A"/>
    <w:rsid w:val="006B00C1"/>
    <w:rsid w:val="0077059F"/>
    <w:rsid w:val="0077471E"/>
    <w:rsid w:val="007F32D7"/>
    <w:rsid w:val="007F518E"/>
    <w:rsid w:val="008423A8"/>
    <w:rsid w:val="008614F5"/>
    <w:rsid w:val="00865E90"/>
    <w:rsid w:val="00873CAA"/>
    <w:rsid w:val="008B51C9"/>
    <w:rsid w:val="008E7A48"/>
    <w:rsid w:val="008F643C"/>
    <w:rsid w:val="00910B82"/>
    <w:rsid w:val="00923F53"/>
    <w:rsid w:val="00965515"/>
    <w:rsid w:val="00976DFF"/>
    <w:rsid w:val="00983433"/>
    <w:rsid w:val="009E6538"/>
    <w:rsid w:val="009F00AE"/>
    <w:rsid w:val="00AF1387"/>
    <w:rsid w:val="00B13EB7"/>
    <w:rsid w:val="00B3451C"/>
    <w:rsid w:val="00B65819"/>
    <w:rsid w:val="00B9575F"/>
    <w:rsid w:val="00B9766A"/>
    <w:rsid w:val="00BE089E"/>
    <w:rsid w:val="00CA52C1"/>
    <w:rsid w:val="00CC6257"/>
    <w:rsid w:val="00D03CA0"/>
    <w:rsid w:val="00D22981"/>
    <w:rsid w:val="00D50E24"/>
    <w:rsid w:val="00D613A4"/>
    <w:rsid w:val="00D64F96"/>
    <w:rsid w:val="00DF085A"/>
    <w:rsid w:val="00E72B3E"/>
    <w:rsid w:val="00EA2A4A"/>
    <w:rsid w:val="00F62424"/>
    <w:rsid w:val="00FA6786"/>
    <w:rsid w:val="00FE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24"/>
    <w:pPr>
      <w:widowControl w:val="0"/>
      <w:suppressAutoHyphens/>
    </w:pPr>
    <w:rPr>
      <w:rFonts w:ascii="Arial" w:hAnsi="Arial"/>
      <w:kern w:val="1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E24"/>
    <w:pPr>
      <w:ind w:left="720"/>
      <w:contextualSpacing/>
    </w:pPr>
  </w:style>
  <w:style w:type="paragraph" w:customStyle="1" w:styleId="msonospacing0">
    <w:name w:val="msonospacing"/>
    <w:basedOn w:val="Normal"/>
    <w:uiPriority w:val="99"/>
    <w:rsid w:val="00B9575F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84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695</Words>
  <Characters>3966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</dc:title>
  <dc:subject/>
  <dc:creator>Глава</dc:creator>
  <cp:keywords/>
  <dc:description/>
  <cp:lastModifiedBy>User</cp:lastModifiedBy>
  <cp:revision>4</cp:revision>
  <cp:lastPrinted>2019-04-15T06:43:00Z</cp:lastPrinted>
  <dcterms:created xsi:type="dcterms:W3CDTF">2019-12-04T08:06:00Z</dcterms:created>
  <dcterms:modified xsi:type="dcterms:W3CDTF">2020-04-10T08:48:00Z</dcterms:modified>
</cp:coreProperties>
</file>