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C9" w:rsidRPr="005E4551" w:rsidRDefault="00D524C9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 13:08:0102001:9107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524C9" w:rsidRPr="00BA2BC7" w:rsidTr="006146B2">
        <w:trPr>
          <w:trHeight w:val="333"/>
        </w:trPr>
        <w:tc>
          <w:tcPr>
            <w:tcW w:w="9923" w:type="dxa"/>
            <w:gridSpan w:val="2"/>
          </w:tcPr>
          <w:p w:rsidR="00D524C9" w:rsidRPr="00BA2BC7" w:rsidRDefault="00D524C9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D524C9" w:rsidRPr="00BA2BC7" w:rsidTr="006146B2">
        <w:tc>
          <w:tcPr>
            <w:tcW w:w="3310" w:type="dxa"/>
          </w:tcPr>
          <w:p w:rsidR="00D524C9" w:rsidRPr="00BA2BC7" w:rsidRDefault="00D524C9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D524C9" w:rsidRPr="00BA2BC7" w:rsidRDefault="00D524C9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D524C9" w:rsidRPr="00BA2BC7" w:rsidTr="006146B2">
        <w:tc>
          <w:tcPr>
            <w:tcW w:w="3310" w:type="dxa"/>
          </w:tcPr>
          <w:p w:rsidR="00D524C9" w:rsidRPr="00BA2BC7" w:rsidRDefault="00D524C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524C9" w:rsidRPr="00BA2BC7" w:rsidRDefault="00D524C9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D524C9" w:rsidRPr="00BA2BC7" w:rsidRDefault="00D524C9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D524C9" w:rsidRPr="00BA2BC7" w:rsidTr="006146B2">
        <w:tc>
          <w:tcPr>
            <w:tcW w:w="3310" w:type="dxa"/>
          </w:tcPr>
          <w:p w:rsidR="00D524C9" w:rsidRPr="00BA2BC7" w:rsidRDefault="00D524C9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D524C9" w:rsidRPr="00BA2BC7" w:rsidRDefault="00D524C9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D524C9" w:rsidRPr="00BA2BC7" w:rsidTr="006146B2">
        <w:tc>
          <w:tcPr>
            <w:tcW w:w="3310" w:type="dxa"/>
          </w:tcPr>
          <w:p w:rsidR="00D524C9" w:rsidRPr="00BA2BC7" w:rsidRDefault="00D524C9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D524C9" w:rsidRPr="00BA2BC7" w:rsidRDefault="00D524C9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D524C9" w:rsidRPr="00BA2BC7" w:rsidTr="006146B2">
        <w:tc>
          <w:tcPr>
            <w:tcW w:w="3310" w:type="dxa"/>
          </w:tcPr>
          <w:p w:rsidR="00D524C9" w:rsidRPr="00BA2BC7" w:rsidRDefault="00D524C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D524C9" w:rsidRPr="00BA2BC7" w:rsidRDefault="00D524C9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524C9" w:rsidRPr="00BA2BC7" w:rsidTr="006146B2">
        <w:tc>
          <w:tcPr>
            <w:tcW w:w="3310" w:type="dxa"/>
          </w:tcPr>
          <w:p w:rsidR="00D524C9" w:rsidRPr="00BA2BC7" w:rsidRDefault="00D524C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D524C9" w:rsidRPr="00FA4697" w:rsidRDefault="00D524C9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D524C9" w:rsidRPr="00BA2BC7" w:rsidTr="006146B2">
        <w:trPr>
          <w:trHeight w:val="189"/>
        </w:trPr>
        <w:tc>
          <w:tcPr>
            <w:tcW w:w="3310" w:type="dxa"/>
          </w:tcPr>
          <w:p w:rsidR="00D524C9" w:rsidRPr="00BA2BC7" w:rsidRDefault="00D524C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524C9" w:rsidRPr="00BA2BC7" w:rsidRDefault="00D524C9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524C9" w:rsidRPr="00BA2BC7" w:rsidTr="006146B2">
        <w:tc>
          <w:tcPr>
            <w:tcW w:w="3310" w:type="dxa"/>
          </w:tcPr>
          <w:p w:rsidR="00D524C9" w:rsidRPr="00BA2BC7" w:rsidRDefault="00D524C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D524C9" w:rsidRPr="00BA2BC7" w:rsidRDefault="00D524C9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524C9" w:rsidRPr="00BA2BC7" w:rsidTr="006146B2">
        <w:tc>
          <w:tcPr>
            <w:tcW w:w="9923" w:type="dxa"/>
            <w:gridSpan w:val="2"/>
          </w:tcPr>
          <w:p w:rsidR="00D524C9" w:rsidRPr="00BA2BC7" w:rsidRDefault="00D524C9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524C9" w:rsidRPr="00BA2BC7" w:rsidTr="006146B2">
        <w:trPr>
          <w:trHeight w:val="257"/>
        </w:trPr>
        <w:tc>
          <w:tcPr>
            <w:tcW w:w="9923" w:type="dxa"/>
            <w:gridSpan w:val="2"/>
          </w:tcPr>
          <w:p w:rsidR="00D524C9" w:rsidRPr="005005E2" w:rsidRDefault="00D524C9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1226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муниципальный район, Зубово-Полянское городское поселение, рп.Зубова Поляна, </w:t>
            </w:r>
            <w:r w:rsidRPr="005E4551">
              <w:rPr>
                <w:sz w:val="24"/>
                <w:szCs w:val="24"/>
                <w:shd w:val="clear" w:color="auto" w:fill="FFFFFF"/>
              </w:rPr>
              <w:t>ул.</w:t>
            </w:r>
            <w:r>
              <w:rPr>
                <w:sz w:val="24"/>
                <w:szCs w:val="24"/>
                <w:shd w:val="clear" w:color="auto" w:fill="FFFFFF"/>
              </w:rPr>
              <w:t xml:space="preserve"> Коммунистическая,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13:08:0102001:9107 с разрешенным использованием : ведение огородничества</w:t>
            </w:r>
          </w:p>
        </w:tc>
      </w:tr>
      <w:tr w:rsidR="00D524C9" w:rsidRPr="00BA2BC7" w:rsidTr="006146B2">
        <w:trPr>
          <w:trHeight w:val="257"/>
        </w:trPr>
        <w:tc>
          <w:tcPr>
            <w:tcW w:w="9923" w:type="dxa"/>
            <w:gridSpan w:val="2"/>
          </w:tcPr>
          <w:p w:rsidR="00D524C9" w:rsidRPr="00BA2BC7" w:rsidRDefault="00D524C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524C9" w:rsidRPr="00BA2BC7" w:rsidRDefault="00D524C9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524C9" w:rsidRPr="00BA2BC7" w:rsidRDefault="00D524C9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23502,42 (Двадцать три тысячи пятьсот два) рубля 42 коп.</w:t>
            </w:r>
          </w:p>
        </w:tc>
      </w:tr>
      <w:tr w:rsidR="00D524C9" w:rsidRPr="00BA2BC7" w:rsidTr="006146B2">
        <w:trPr>
          <w:trHeight w:val="257"/>
        </w:trPr>
        <w:tc>
          <w:tcPr>
            <w:tcW w:w="9923" w:type="dxa"/>
            <w:gridSpan w:val="2"/>
          </w:tcPr>
          <w:p w:rsidR="00D524C9" w:rsidRPr="00BA2BC7" w:rsidRDefault="00D524C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D524C9" w:rsidRPr="00BA2BC7" w:rsidRDefault="00D524C9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20.04.2020г</w:t>
            </w:r>
            <w:r w:rsidRPr="00BA2BC7">
              <w:rPr>
                <w:sz w:val="24"/>
                <w:szCs w:val="24"/>
              </w:rPr>
              <w:t>. до 17-00 (время московско</w:t>
            </w:r>
            <w:r>
              <w:rPr>
                <w:sz w:val="24"/>
                <w:szCs w:val="24"/>
              </w:rPr>
              <w:t>е) 20.05.2020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D524C9" w:rsidRPr="00BA2BC7" w:rsidTr="006146B2">
        <w:trPr>
          <w:trHeight w:val="257"/>
        </w:trPr>
        <w:tc>
          <w:tcPr>
            <w:tcW w:w="9923" w:type="dxa"/>
            <w:gridSpan w:val="2"/>
          </w:tcPr>
          <w:p w:rsidR="00D524C9" w:rsidRPr="00BA2BC7" w:rsidRDefault="00D524C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20.04.2020г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D524C9" w:rsidRPr="00BA2BC7" w:rsidRDefault="00D524C9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20.05.2020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D524C9" w:rsidRPr="00BA2BC7" w:rsidTr="006146B2">
        <w:trPr>
          <w:trHeight w:val="257"/>
        </w:trPr>
        <w:tc>
          <w:tcPr>
            <w:tcW w:w="9923" w:type="dxa"/>
            <w:gridSpan w:val="2"/>
          </w:tcPr>
          <w:p w:rsidR="00D524C9" w:rsidRPr="00BA2BC7" w:rsidRDefault="00D524C9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21.05.2020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D524C9" w:rsidRPr="00BA2BC7" w:rsidRDefault="00D524C9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26.05.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D524C9" w:rsidRPr="00BA2BC7" w:rsidTr="006146B2">
        <w:trPr>
          <w:trHeight w:val="257"/>
        </w:trPr>
        <w:tc>
          <w:tcPr>
            <w:tcW w:w="9923" w:type="dxa"/>
            <w:gridSpan w:val="2"/>
          </w:tcPr>
          <w:p w:rsidR="00D524C9" w:rsidRPr="00BA2BC7" w:rsidRDefault="00D524C9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D524C9" w:rsidRPr="00BA2BC7" w:rsidRDefault="00D524C9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D524C9" w:rsidRPr="00BA2BC7" w:rsidRDefault="00D524C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D524C9" w:rsidRPr="00BA2BC7" w:rsidRDefault="00D524C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</w:t>
      </w:r>
      <w:r>
        <w:rPr>
          <w:sz w:val="24"/>
          <w:szCs w:val="24"/>
        </w:rPr>
        <w:t xml:space="preserve"> </w:t>
      </w:r>
      <w:r w:rsidRPr="00BA2BC7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D524C9" w:rsidRPr="00BA2BC7" w:rsidRDefault="00D524C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524C9" w:rsidRPr="00BA2BC7" w:rsidRDefault="00D524C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524C9" w:rsidRPr="00BA2BC7" w:rsidRDefault="00D524C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524C9" w:rsidRPr="00BA2BC7" w:rsidRDefault="00D524C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D524C9" w:rsidRPr="00BA2BC7" w:rsidRDefault="00D524C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524C9" w:rsidRPr="00BA2BC7" w:rsidRDefault="00D524C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D524C9" w:rsidRPr="00BA2BC7" w:rsidRDefault="00D524C9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524C9" w:rsidRPr="00997281" w:rsidRDefault="00D524C9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D524C9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328F3"/>
    <w:rsid w:val="000467DF"/>
    <w:rsid w:val="000526AE"/>
    <w:rsid w:val="00060577"/>
    <w:rsid w:val="00062973"/>
    <w:rsid w:val="0006367D"/>
    <w:rsid w:val="0006537E"/>
    <w:rsid w:val="00075A13"/>
    <w:rsid w:val="00083421"/>
    <w:rsid w:val="0009096D"/>
    <w:rsid w:val="000A25AD"/>
    <w:rsid w:val="000A2E29"/>
    <w:rsid w:val="000A6412"/>
    <w:rsid w:val="000B6B55"/>
    <w:rsid w:val="000C3E8A"/>
    <w:rsid w:val="000D51FD"/>
    <w:rsid w:val="000E21C6"/>
    <w:rsid w:val="000F1952"/>
    <w:rsid w:val="00102DD2"/>
    <w:rsid w:val="0011244B"/>
    <w:rsid w:val="00115A0C"/>
    <w:rsid w:val="0011787E"/>
    <w:rsid w:val="00143014"/>
    <w:rsid w:val="0014374C"/>
    <w:rsid w:val="00152519"/>
    <w:rsid w:val="001527DF"/>
    <w:rsid w:val="00152B91"/>
    <w:rsid w:val="001576F7"/>
    <w:rsid w:val="001657B3"/>
    <w:rsid w:val="00166E02"/>
    <w:rsid w:val="001708E5"/>
    <w:rsid w:val="00180D08"/>
    <w:rsid w:val="001914F4"/>
    <w:rsid w:val="001946BA"/>
    <w:rsid w:val="001B32C2"/>
    <w:rsid w:val="001C43EE"/>
    <w:rsid w:val="001E623E"/>
    <w:rsid w:val="001E7977"/>
    <w:rsid w:val="001F6ABA"/>
    <w:rsid w:val="001F7CA9"/>
    <w:rsid w:val="00200B1D"/>
    <w:rsid w:val="00217665"/>
    <w:rsid w:val="00237C35"/>
    <w:rsid w:val="002464F5"/>
    <w:rsid w:val="00247C6F"/>
    <w:rsid w:val="00261DF5"/>
    <w:rsid w:val="00262022"/>
    <w:rsid w:val="00263FE7"/>
    <w:rsid w:val="00264A7B"/>
    <w:rsid w:val="00266F2E"/>
    <w:rsid w:val="00270D8F"/>
    <w:rsid w:val="00285086"/>
    <w:rsid w:val="00297EAE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42572"/>
    <w:rsid w:val="003521EB"/>
    <w:rsid w:val="00353D33"/>
    <w:rsid w:val="00361B41"/>
    <w:rsid w:val="003633A1"/>
    <w:rsid w:val="003654D5"/>
    <w:rsid w:val="00365A30"/>
    <w:rsid w:val="00371926"/>
    <w:rsid w:val="003816FD"/>
    <w:rsid w:val="00381773"/>
    <w:rsid w:val="00385545"/>
    <w:rsid w:val="003A2537"/>
    <w:rsid w:val="003A4FAF"/>
    <w:rsid w:val="003D0D82"/>
    <w:rsid w:val="003E3EBA"/>
    <w:rsid w:val="003E780A"/>
    <w:rsid w:val="00401438"/>
    <w:rsid w:val="004037B5"/>
    <w:rsid w:val="00403D0D"/>
    <w:rsid w:val="00412428"/>
    <w:rsid w:val="0043148F"/>
    <w:rsid w:val="00451CBE"/>
    <w:rsid w:val="004630A8"/>
    <w:rsid w:val="00471AF0"/>
    <w:rsid w:val="004844F6"/>
    <w:rsid w:val="004B7DD9"/>
    <w:rsid w:val="004C0344"/>
    <w:rsid w:val="004D1BF7"/>
    <w:rsid w:val="004E1CC3"/>
    <w:rsid w:val="004F4A35"/>
    <w:rsid w:val="004F7791"/>
    <w:rsid w:val="005005E2"/>
    <w:rsid w:val="005066FE"/>
    <w:rsid w:val="00506D99"/>
    <w:rsid w:val="00507342"/>
    <w:rsid w:val="00516F4B"/>
    <w:rsid w:val="00530104"/>
    <w:rsid w:val="00533C4A"/>
    <w:rsid w:val="005464EB"/>
    <w:rsid w:val="00551CAD"/>
    <w:rsid w:val="00561A28"/>
    <w:rsid w:val="0057476A"/>
    <w:rsid w:val="00577216"/>
    <w:rsid w:val="005864A0"/>
    <w:rsid w:val="005A170D"/>
    <w:rsid w:val="005A1958"/>
    <w:rsid w:val="005A1D77"/>
    <w:rsid w:val="005A3D70"/>
    <w:rsid w:val="005A56E2"/>
    <w:rsid w:val="005A5D69"/>
    <w:rsid w:val="005B38F3"/>
    <w:rsid w:val="005B61BF"/>
    <w:rsid w:val="005C0C85"/>
    <w:rsid w:val="005D3E64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19FB"/>
    <w:rsid w:val="00613DA8"/>
    <w:rsid w:val="006146B2"/>
    <w:rsid w:val="00626A0A"/>
    <w:rsid w:val="00630D2D"/>
    <w:rsid w:val="006445CD"/>
    <w:rsid w:val="0065461A"/>
    <w:rsid w:val="00687809"/>
    <w:rsid w:val="00694D36"/>
    <w:rsid w:val="006B3D02"/>
    <w:rsid w:val="006D1375"/>
    <w:rsid w:val="006D3301"/>
    <w:rsid w:val="006F0A76"/>
    <w:rsid w:val="00700D33"/>
    <w:rsid w:val="0070355A"/>
    <w:rsid w:val="00720582"/>
    <w:rsid w:val="00724E4C"/>
    <w:rsid w:val="0072795A"/>
    <w:rsid w:val="00736BAD"/>
    <w:rsid w:val="00744B9E"/>
    <w:rsid w:val="007577D7"/>
    <w:rsid w:val="00761D18"/>
    <w:rsid w:val="00762212"/>
    <w:rsid w:val="007630B8"/>
    <w:rsid w:val="00772F9B"/>
    <w:rsid w:val="00774138"/>
    <w:rsid w:val="00780A5A"/>
    <w:rsid w:val="00782620"/>
    <w:rsid w:val="00783292"/>
    <w:rsid w:val="00793EB7"/>
    <w:rsid w:val="007C4CF1"/>
    <w:rsid w:val="007C77C6"/>
    <w:rsid w:val="007E31CA"/>
    <w:rsid w:val="007E3C14"/>
    <w:rsid w:val="00820CAA"/>
    <w:rsid w:val="00825FE8"/>
    <w:rsid w:val="008260A2"/>
    <w:rsid w:val="008269F3"/>
    <w:rsid w:val="00840ADF"/>
    <w:rsid w:val="00846AA0"/>
    <w:rsid w:val="00862243"/>
    <w:rsid w:val="0087163A"/>
    <w:rsid w:val="00872F8D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442D"/>
    <w:rsid w:val="00930002"/>
    <w:rsid w:val="00935B8C"/>
    <w:rsid w:val="00942784"/>
    <w:rsid w:val="00946F72"/>
    <w:rsid w:val="00951D31"/>
    <w:rsid w:val="009528F5"/>
    <w:rsid w:val="00963680"/>
    <w:rsid w:val="00963929"/>
    <w:rsid w:val="00964520"/>
    <w:rsid w:val="00973950"/>
    <w:rsid w:val="00974AF7"/>
    <w:rsid w:val="00974B76"/>
    <w:rsid w:val="0098065D"/>
    <w:rsid w:val="00991662"/>
    <w:rsid w:val="00994182"/>
    <w:rsid w:val="00997281"/>
    <w:rsid w:val="009B1973"/>
    <w:rsid w:val="009C18EA"/>
    <w:rsid w:val="009D0725"/>
    <w:rsid w:val="009D61E5"/>
    <w:rsid w:val="009F299D"/>
    <w:rsid w:val="009F5DD8"/>
    <w:rsid w:val="00A00F90"/>
    <w:rsid w:val="00A146AF"/>
    <w:rsid w:val="00A203BE"/>
    <w:rsid w:val="00A26D39"/>
    <w:rsid w:val="00A27ECF"/>
    <w:rsid w:val="00A34975"/>
    <w:rsid w:val="00A409CA"/>
    <w:rsid w:val="00A43356"/>
    <w:rsid w:val="00A450F5"/>
    <w:rsid w:val="00A53522"/>
    <w:rsid w:val="00A61357"/>
    <w:rsid w:val="00A63F9C"/>
    <w:rsid w:val="00A74EC8"/>
    <w:rsid w:val="00A76A3C"/>
    <w:rsid w:val="00A76E6E"/>
    <w:rsid w:val="00A7757B"/>
    <w:rsid w:val="00A77CB1"/>
    <w:rsid w:val="00A81BC8"/>
    <w:rsid w:val="00A92417"/>
    <w:rsid w:val="00AA716B"/>
    <w:rsid w:val="00AB7609"/>
    <w:rsid w:val="00AC7B38"/>
    <w:rsid w:val="00AD3FC0"/>
    <w:rsid w:val="00AE3745"/>
    <w:rsid w:val="00AF45F0"/>
    <w:rsid w:val="00B0283E"/>
    <w:rsid w:val="00B24258"/>
    <w:rsid w:val="00B2770A"/>
    <w:rsid w:val="00B30022"/>
    <w:rsid w:val="00B30CAD"/>
    <w:rsid w:val="00B43062"/>
    <w:rsid w:val="00B4788B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4FD0"/>
    <w:rsid w:val="00BD6CA7"/>
    <w:rsid w:val="00BE1B81"/>
    <w:rsid w:val="00BF60A6"/>
    <w:rsid w:val="00C00E0A"/>
    <w:rsid w:val="00C27CE5"/>
    <w:rsid w:val="00C32BD7"/>
    <w:rsid w:val="00C33422"/>
    <w:rsid w:val="00C465AD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02CD4"/>
    <w:rsid w:val="00D12770"/>
    <w:rsid w:val="00D17D50"/>
    <w:rsid w:val="00D41293"/>
    <w:rsid w:val="00D43FF7"/>
    <w:rsid w:val="00D524C9"/>
    <w:rsid w:val="00D5343B"/>
    <w:rsid w:val="00D849FA"/>
    <w:rsid w:val="00DA101B"/>
    <w:rsid w:val="00DA384D"/>
    <w:rsid w:val="00DF32EA"/>
    <w:rsid w:val="00E01463"/>
    <w:rsid w:val="00E0466D"/>
    <w:rsid w:val="00E20E2B"/>
    <w:rsid w:val="00E21509"/>
    <w:rsid w:val="00E24BE4"/>
    <w:rsid w:val="00E31C6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5C23"/>
    <w:rsid w:val="00EC2B55"/>
    <w:rsid w:val="00EC34B4"/>
    <w:rsid w:val="00EC65DA"/>
    <w:rsid w:val="00EC6A91"/>
    <w:rsid w:val="00EE631C"/>
    <w:rsid w:val="00EF02D0"/>
    <w:rsid w:val="00EF661E"/>
    <w:rsid w:val="00F079C9"/>
    <w:rsid w:val="00F11827"/>
    <w:rsid w:val="00F11C49"/>
    <w:rsid w:val="00F17E97"/>
    <w:rsid w:val="00F21057"/>
    <w:rsid w:val="00F33BC3"/>
    <w:rsid w:val="00F351FB"/>
    <w:rsid w:val="00F44424"/>
    <w:rsid w:val="00F45A98"/>
    <w:rsid w:val="00F46042"/>
    <w:rsid w:val="00F65DC9"/>
    <w:rsid w:val="00F7060B"/>
    <w:rsid w:val="00F70A68"/>
    <w:rsid w:val="00F82259"/>
    <w:rsid w:val="00F83975"/>
    <w:rsid w:val="00F939AB"/>
    <w:rsid w:val="00FA1B77"/>
    <w:rsid w:val="00FA4697"/>
    <w:rsid w:val="00FB6534"/>
    <w:rsid w:val="00FC132E"/>
    <w:rsid w:val="00FC161E"/>
    <w:rsid w:val="00FC6207"/>
    <w:rsid w:val="00FC7E14"/>
    <w:rsid w:val="00FD2600"/>
    <w:rsid w:val="00FD78F5"/>
    <w:rsid w:val="00FE7762"/>
    <w:rsid w:val="00FF1937"/>
    <w:rsid w:val="00FF55FF"/>
    <w:rsid w:val="00FF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202</TotalTime>
  <Pages>2</Pages>
  <Words>742</Words>
  <Characters>4232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19</cp:revision>
  <cp:lastPrinted>2018-05-29T06:51:00Z</cp:lastPrinted>
  <dcterms:created xsi:type="dcterms:W3CDTF">2018-02-09T12:19:00Z</dcterms:created>
  <dcterms:modified xsi:type="dcterms:W3CDTF">2020-04-13T12:21:00Z</dcterms:modified>
</cp:coreProperties>
</file>