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0D7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Default="008230D7" w:rsidP="00776DD0">
      <w:pPr>
        <w:pStyle w:val="ConsPlusNormal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3.5pt;margin-top:.5pt;width:52.3pt;height:54pt;z-index:251658240;visibility:visible">
            <v:imagedata r:id="rId7" o:title=""/>
            <w10:wrap type="square"/>
          </v:shape>
        </w:pict>
      </w:r>
    </w:p>
    <w:p w:rsidR="008230D7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Pr="00C54665" w:rsidRDefault="008230D7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230D7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8230D7" w:rsidRPr="005B33EA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8230D7" w:rsidRPr="005B33EA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230D7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</w:t>
      </w:r>
    </w:p>
    <w:p w:rsidR="008230D7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230D7" w:rsidRPr="005B33EA" w:rsidRDefault="008230D7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230D7" w:rsidRPr="0010189F" w:rsidRDefault="008230D7" w:rsidP="00A75F6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25  </w:t>
      </w:r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   марта </w:t>
      </w:r>
      <w:smartTag w:uri="urn:schemas-microsoft-com:office:smarttags" w:element="metricconverter">
        <w:smartTagPr>
          <w:attr w:name="ProductID" w:val="2020 г"/>
        </w:smartTagPr>
        <w:r w:rsidRPr="0010189F">
          <w:rPr>
            <w:rFonts w:ascii="Times New Roman" w:hAnsi="Times New Roman" w:cs="Times New Roman"/>
            <w:b w:val="0"/>
            <w:sz w:val="28"/>
            <w:szCs w:val="28"/>
          </w:rPr>
          <w:t>2020 г</w:t>
        </w:r>
      </w:smartTag>
      <w:r w:rsidRPr="0010189F">
        <w:rPr>
          <w:rFonts w:ascii="Times New Roman" w:hAnsi="Times New Roman" w:cs="Times New Roman"/>
          <w:b w:val="0"/>
          <w:sz w:val="28"/>
          <w:szCs w:val="28"/>
        </w:rPr>
        <w:t xml:space="preserve">.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№ 3</w:t>
      </w:r>
    </w:p>
    <w:p w:rsidR="008230D7" w:rsidRDefault="008230D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230D7" w:rsidRPr="0010189F" w:rsidRDefault="008230D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230D7" w:rsidRPr="005B33EA" w:rsidRDefault="008230D7" w:rsidP="004152ED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D062D2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Зубово-Полянского муниципального района Республики Мордовия №3 от 29 марта 2019 года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расходных обязательств Зубово-Полянского муниципального района»</w:t>
      </w:r>
    </w:p>
    <w:p w:rsidR="008230D7" w:rsidRPr="005B33EA" w:rsidRDefault="008230D7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8230D7" w:rsidRPr="00A93D9B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3D9B">
        <w:rPr>
          <w:rFonts w:ascii="Times New Roman" w:hAnsi="Times New Roman" w:cs="Times New Roman"/>
          <w:b/>
          <w:bCs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8230D7" w:rsidRPr="00A93D9B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30D7" w:rsidRPr="00A93D9B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3D9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8230D7" w:rsidRPr="00D062D2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2D2">
        <w:rPr>
          <w:rFonts w:ascii="Times New Roman" w:hAnsi="Times New Roman" w:cs="Times New Roman"/>
          <w:sz w:val="28"/>
          <w:szCs w:val="28"/>
        </w:rPr>
        <w:t>1.Внести изменения в решение Совета депутатов Зубово-Полянского муниципального района Республики Мордовия №3 от 29 марта 2019 года «Об установлении расходных обязательств Зубово-Полянского муниципального района»:</w:t>
      </w:r>
    </w:p>
    <w:p w:rsidR="008230D7" w:rsidRPr="00D062D2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2D2">
        <w:rPr>
          <w:rFonts w:ascii="Times New Roman" w:hAnsi="Times New Roman" w:cs="Times New Roman"/>
          <w:sz w:val="28"/>
          <w:szCs w:val="28"/>
        </w:rPr>
        <w:t xml:space="preserve">-пункт 3 строка 3 «иные межбюджетные трансферты, выплачиваемые в зависимости от выполнения социально-экономических показателей» </w:t>
      </w:r>
      <w:r>
        <w:rPr>
          <w:rFonts w:ascii="Times New Roman" w:hAnsi="Times New Roman" w:cs="Times New Roman"/>
          <w:sz w:val="28"/>
          <w:szCs w:val="28"/>
        </w:rPr>
        <w:t>изложить</w:t>
      </w:r>
      <w:r w:rsidRPr="00D062D2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:rsidR="008230D7" w:rsidRDefault="008230D7" w:rsidP="00D13AE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2D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062D2">
        <w:rPr>
          <w:rFonts w:ascii="Times New Roman" w:hAnsi="Times New Roman" w:cs="Times New Roman"/>
          <w:sz w:val="28"/>
          <w:szCs w:val="28"/>
        </w:rPr>
        <w:t>субсидии на софинансирование  расходных обязательств по финансовому обеспечению деятельности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062D2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 и распространяет свое действие на правоотношения, возникшие </w:t>
      </w:r>
      <w:r w:rsidRPr="00820FFF">
        <w:rPr>
          <w:rFonts w:ascii="Times New Roman" w:hAnsi="Times New Roman" w:cs="Times New Roman"/>
          <w:sz w:val="28"/>
          <w:szCs w:val="28"/>
        </w:rPr>
        <w:t>с 1 января 2020 года.</w:t>
      </w:r>
    </w:p>
    <w:p w:rsidR="008230D7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0D7" w:rsidRPr="005B33EA" w:rsidRDefault="008230D7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0D7" w:rsidRPr="0010189F" w:rsidRDefault="008230D7" w:rsidP="008173A5">
      <w:pPr>
        <w:pStyle w:val="ConsPlusNormal"/>
        <w:tabs>
          <w:tab w:val="left" w:pos="225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10189F">
        <w:rPr>
          <w:rFonts w:ascii="Times New Roman" w:hAnsi="Times New Roman" w:cs="Times New Roman"/>
          <w:b/>
          <w:sz w:val="28"/>
          <w:szCs w:val="28"/>
        </w:rPr>
        <w:t>Глава Зубово-Полян</w:t>
      </w:r>
      <w:r>
        <w:rPr>
          <w:rFonts w:ascii="Times New Roman" w:hAnsi="Times New Roman" w:cs="Times New Roman"/>
          <w:b/>
          <w:sz w:val="28"/>
          <w:szCs w:val="28"/>
        </w:rPr>
        <w:t>ского                  Зам. Председателя</w:t>
      </w:r>
      <w:r w:rsidRPr="0010189F">
        <w:rPr>
          <w:rFonts w:ascii="Times New Roman" w:hAnsi="Times New Roman" w:cs="Times New Roman"/>
          <w:b/>
          <w:sz w:val="28"/>
          <w:szCs w:val="28"/>
        </w:rPr>
        <w:t xml:space="preserve"> Совета депутатов</w:t>
      </w:r>
    </w:p>
    <w:p w:rsidR="008230D7" w:rsidRPr="0010189F" w:rsidRDefault="008230D7" w:rsidP="008173A5">
      <w:pPr>
        <w:pStyle w:val="ConsPlusNormal"/>
        <w:tabs>
          <w:tab w:val="left" w:pos="5580"/>
        </w:tabs>
        <w:rPr>
          <w:rFonts w:ascii="Times New Roman" w:hAnsi="Times New Roman" w:cs="Times New Roman"/>
          <w:b/>
          <w:sz w:val="28"/>
          <w:szCs w:val="28"/>
        </w:rPr>
      </w:pPr>
      <w:r w:rsidRPr="0010189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189F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</w:t>
      </w:r>
    </w:p>
    <w:p w:rsidR="008230D7" w:rsidRPr="0010189F" w:rsidRDefault="008230D7" w:rsidP="008173A5">
      <w:pPr>
        <w:pStyle w:val="ConsPlusNormal"/>
        <w:tabs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10189F">
        <w:rPr>
          <w:rFonts w:ascii="Times New Roman" w:hAnsi="Times New Roman" w:cs="Times New Roman"/>
          <w:b/>
          <w:sz w:val="28"/>
          <w:szCs w:val="28"/>
        </w:rPr>
        <w:t>Республики Мордови</w:t>
      </w:r>
      <w:r>
        <w:rPr>
          <w:rFonts w:ascii="Times New Roman" w:hAnsi="Times New Roman" w:cs="Times New Roman"/>
          <w:b/>
          <w:sz w:val="28"/>
          <w:szCs w:val="28"/>
        </w:rPr>
        <w:t xml:space="preserve">я                         </w:t>
      </w:r>
      <w:r w:rsidRPr="0010189F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8230D7" w:rsidRPr="0010189F" w:rsidRDefault="008230D7" w:rsidP="00AB7918">
      <w:pPr>
        <w:pStyle w:val="ConsPlusNormal"/>
        <w:tabs>
          <w:tab w:val="left" w:pos="5580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10189F">
        <w:rPr>
          <w:rFonts w:ascii="Times New Roman" w:hAnsi="Times New Roman" w:cs="Times New Roman"/>
          <w:b/>
          <w:sz w:val="28"/>
          <w:szCs w:val="28"/>
        </w:rPr>
        <w:t xml:space="preserve">                                  В.А.Поршин</w:t>
      </w:r>
      <w:r w:rsidRPr="0010189F">
        <w:rPr>
          <w:rFonts w:ascii="Times New Roman" w:hAnsi="Times New Roman" w:cs="Times New Roman"/>
          <w:b/>
          <w:sz w:val="28"/>
          <w:szCs w:val="28"/>
        </w:rPr>
        <w:tab/>
      </w:r>
      <w:r w:rsidRPr="0010189F">
        <w:rPr>
          <w:rFonts w:ascii="Times New Roman" w:hAnsi="Times New Roman" w:cs="Times New Roman"/>
          <w:b/>
          <w:sz w:val="28"/>
          <w:szCs w:val="28"/>
        </w:rPr>
        <w:tab/>
        <w:t>В.И.</w:t>
      </w:r>
      <w:r>
        <w:rPr>
          <w:rFonts w:ascii="Times New Roman" w:hAnsi="Times New Roman" w:cs="Times New Roman"/>
          <w:b/>
          <w:sz w:val="28"/>
          <w:szCs w:val="28"/>
        </w:rPr>
        <w:t>Дмитриев</w:t>
      </w:r>
    </w:p>
    <w:sectPr w:rsidR="008230D7" w:rsidRPr="0010189F" w:rsidSect="00EF2E07">
      <w:headerReference w:type="default" r:id="rId8"/>
      <w:pgSz w:w="11905" w:h="16838" w:code="9"/>
      <w:pgMar w:top="0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0D7" w:rsidRDefault="008230D7" w:rsidP="00023260">
      <w:pPr>
        <w:spacing w:after="0" w:line="240" w:lineRule="auto"/>
      </w:pPr>
      <w:r>
        <w:separator/>
      </w:r>
    </w:p>
  </w:endnote>
  <w:endnote w:type="continuationSeparator" w:id="0">
    <w:p w:rsidR="008230D7" w:rsidRDefault="008230D7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0D7" w:rsidRDefault="008230D7" w:rsidP="00023260">
      <w:pPr>
        <w:spacing w:after="0" w:line="240" w:lineRule="auto"/>
      </w:pPr>
      <w:r>
        <w:separator/>
      </w:r>
    </w:p>
  </w:footnote>
  <w:footnote w:type="continuationSeparator" w:id="0">
    <w:p w:rsidR="008230D7" w:rsidRDefault="008230D7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0D7" w:rsidRPr="00023260" w:rsidRDefault="008230D7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:rsidR="008230D7" w:rsidRDefault="008230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88"/>
    <w:rsid w:val="00013BC9"/>
    <w:rsid w:val="00023260"/>
    <w:rsid w:val="00023E4F"/>
    <w:rsid w:val="0002597F"/>
    <w:rsid w:val="00027D06"/>
    <w:rsid w:val="000464FA"/>
    <w:rsid w:val="0006392D"/>
    <w:rsid w:val="00066E31"/>
    <w:rsid w:val="00086530"/>
    <w:rsid w:val="000A38D7"/>
    <w:rsid w:val="000A786E"/>
    <w:rsid w:val="000C6428"/>
    <w:rsid w:val="000D4139"/>
    <w:rsid w:val="000D42EB"/>
    <w:rsid w:val="000E59D8"/>
    <w:rsid w:val="000E7D53"/>
    <w:rsid w:val="001005D1"/>
    <w:rsid w:val="0010189F"/>
    <w:rsid w:val="00111D6C"/>
    <w:rsid w:val="00120419"/>
    <w:rsid w:val="0013613C"/>
    <w:rsid w:val="001410C5"/>
    <w:rsid w:val="00143D6B"/>
    <w:rsid w:val="001502E3"/>
    <w:rsid w:val="00164444"/>
    <w:rsid w:val="0018056A"/>
    <w:rsid w:val="00185AB3"/>
    <w:rsid w:val="001B24B2"/>
    <w:rsid w:val="001B2EB3"/>
    <w:rsid w:val="001C199F"/>
    <w:rsid w:val="001C41C2"/>
    <w:rsid w:val="001D2202"/>
    <w:rsid w:val="001D304B"/>
    <w:rsid w:val="001E76E3"/>
    <w:rsid w:val="001F5218"/>
    <w:rsid w:val="00205A57"/>
    <w:rsid w:val="00212B7A"/>
    <w:rsid w:val="00225DE3"/>
    <w:rsid w:val="00236FDB"/>
    <w:rsid w:val="002377E4"/>
    <w:rsid w:val="00281A82"/>
    <w:rsid w:val="002954D0"/>
    <w:rsid w:val="002A3A85"/>
    <w:rsid w:val="002A5B86"/>
    <w:rsid w:val="002B5CAB"/>
    <w:rsid w:val="002C1489"/>
    <w:rsid w:val="002D0B24"/>
    <w:rsid w:val="002E50A1"/>
    <w:rsid w:val="002E5594"/>
    <w:rsid w:val="002E6396"/>
    <w:rsid w:val="002E70E1"/>
    <w:rsid w:val="002F42BB"/>
    <w:rsid w:val="002F4345"/>
    <w:rsid w:val="00305C7A"/>
    <w:rsid w:val="0034750F"/>
    <w:rsid w:val="00356B80"/>
    <w:rsid w:val="00362046"/>
    <w:rsid w:val="00363157"/>
    <w:rsid w:val="00383300"/>
    <w:rsid w:val="00392949"/>
    <w:rsid w:val="00396578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14501"/>
    <w:rsid w:val="004152ED"/>
    <w:rsid w:val="00417774"/>
    <w:rsid w:val="0042065B"/>
    <w:rsid w:val="00423A24"/>
    <w:rsid w:val="0042436B"/>
    <w:rsid w:val="00424DBB"/>
    <w:rsid w:val="0042652D"/>
    <w:rsid w:val="004326FC"/>
    <w:rsid w:val="00436285"/>
    <w:rsid w:val="00440C55"/>
    <w:rsid w:val="004662C2"/>
    <w:rsid w:val="00466AC1"/>
    <w:rsid w:val="004670ED"/>
    <w:rsid w:val="004733F3"/>
    <w:rsid w:val="004736BC"/>
    <w:rsid w:val="00474C50"/>
    <w:rsid w:val="00477D33"/>
    <w:rsid w:val="004811F7"/>
    <w:rsid w:val="00481381"/>
    <w:rsid w:val="00492A53"/>
    <w:rsid w:val="004A38ED"/>
    <w:rsid w:val="004A6E6C"/>
    <w:rsid w:val="004C19EB"/>
    <w:rsid w:val="004F0144"/>
    <w:rsid w:val="004F4AE2"/>
    <w:rsid w:val="004F53AC"/>
    <w:rsid w:val="00506C0C"/>
    <w:rsid w:val="005137F2"/>
    <w:rsid w:val="00530289"/>
    <w:rsid w:val="00554BE2"/>
    <w:rsid w:val="00556A00"/>
    <w:rsid w:val="00563252"/>
    <w:rsid w:val="00563CAB"/>
    <w:rsid w:val="00564C00"/>
    <w:rsid w:val="005744C6"/>
    <w:rsid w:val="00581567"/>
    <w:rsid w:val="005945AB"/>
    <w:rsid w:val="005A0434"/>
    <w:rsid w:val="005A7474"/>
    <w:rsid w:val="005A78D2"/>
    <w:rsid w:val="005B33EA"/>
    <w:rsid w:val="005C3057"/>
    <w:rsid w:val="005F67C9"/>
    <w:rsid w:val="005F7768"/>
    <w:rsid w:val="00621477"/>
    <w:rsid w:val="00622E03"/>
    <w:rsid w:val="0062528D"/>
    <w:rsid w:val="0062789E"/>
    <w:rsid w:val="00632026"/>
    <w:rsid w:val="00647144"/>
    <w:rsid w:val="00651B6B"/>
    <w:rsid w:val="00652C4B"/>
    <w:rsid w:val="00664A08"/>
    <w:rsid w:val="00672830"/>
    <w:rsid w:val="0068423D"/>
    <w:rsid w:val="006949A8"/>
    <w:rsid w:val="00696E65"/>
    <w:rsid w:val="006A4ED5"/>
    <w:rsid w:val="006A57D1"/>
    <w:rsid w:val="006B25D2"/>
    <w:rsid w:val="006B5A44"/>
    <w:rsid w:val="006B68CF"/>
    <w:rsid w:val="006C528E"/>
    <w:rsid w:val="006F38EE"/>
    <w:rsid w:val="006F76A4"/>
    <w:rsid w:val="006F7AA1"/>
    <w:rsid w:val="00704336"/>
    <w:rsid w:val="00711BBF"/>
    <w:rsid w:val="00717C88"/>
    <w:rsid w:val="007220A9"/>
    <w:rsid w:val="00724668"/>
    <w:rsid w:val="00736D99"/>
    <w:rsid w:val="00744F8D"/>
    <w:rsid w:val="0074698D"/>
    <w:rsid w:val="007573C9"/>
    <w:rsid w:val="00776DD0"/>
    <w:rsid w:val="007843C9"/>
    <w:rsid w:val="0079273D"/>
    <w:rsid w:val="007A1C63"/>
    <w:rsid w:val="007C1DA8"/>
    <w:rsid w:val="007D4CE2"/>
    <w:rsid w:val="007E20B4"/>
    <w:rsid w:val="008049E7"/>
    <w:rsid w:val="00806300"/>
    <w:rsid w:val="008173A5"/>
    <w:rsid w:val="00817C4E"/>
    <w:rsid w:val="0082028D"/>
    <w:rsid w:val="00820FFF"/>
    <w:rsid w:val="008224FC"/>
    <w:rsid w:val="008230D7"/>
    <w:rsid w:val="00827A85"/>
    <w:rsid w:val="008303C8"/>
    <w:rsid w:val="008307EC"/>
    <w:rsid w:val="00841F81"/>
    <w:rsid w:val="00862EB3"/>
    <w:rsid w:val="00874202"/>
    <w:rsid w:val="008760F9"/>
    <w:rsid w:val="008C0BEB"/>
    <w:rsid w:val="008E6C99"/>
    <w:rsid w:val="008F393A"/>
    <w:rsid w:val="008F4053"/>
    <w:rsid w:val="008F7F13"/>
    <w:rsid w:val="00906E96"/>
    <w:rsid w:val="0091044D"/>
    <w:rsid w:val="0092565D"/>
    <w:rsid w:val="00933F72"/>
    <w:rsid w:val="00940A5B"/>
    <w:rsid w:val="009557D6"/>
    <w:rsid w:val="009775EA"/>
    <w:rsid w:val="0098180E"/>
    <w:rsid w:val="009A2DCA"/>
    <w:rsid w:val="009B4550"/>
    <w:rsid w:val="009B6537"/>
    <w:rsid w:val="009C546D"/>
    <w:rsid w:val="009F1019"/>
    <w:rsid w:val="009F10E6"/>
    <w:rsid w:val="009F2CB8"/>
    <w:rsid w:val="00A1098C"/>
    <w:rsid w:val="00A40C06"/>
    <w:rsid w:val="00A57D19"/>
    <w:rsid w:val="00A75612"/>
    <w:rsid w:val="00A75F67"/>
    <w:rsid w:val="00A82435"/>
    <w:rsid w:val="00A93D9B"/>
    <w:rsid w:val="00A95BCC"/>
    <w:rsid w:val="00AB2933"/>
    <w:rsid w:val="00AB78DA"/>
    <w:rsid w:val="00AB7918"/>
    <w:rsid w:val="00AC40A2"/>
    <w:rsid w:val="00AC772F"/>
    <w:rsid w:val="00AE1570"/>
    <w:rsid w:val="00AF0C16"/>
    <w:rsid w:val="00AF3F93"/>
    <w:rsid w:val="00AF6368"/>
    <w:rsid w:val="00B00AA5"/>
    <w:rsid w:val="00B204CD"/>
    <w:rsid w:val="00B23303"/>
    <w:rsid w:val="00B2359C"/>
    <w:rsid w:val="00B3004F"/>
    <w:rsid w:val="00B33216"/>
    <w:rsid w:val="00B35676"/>
    <w:rsid w:val="00B6278E"/>
    <w:rsid w:val="00B65085"/>
    <w:rsid w:val="00B73DDA"/>
    <w:rsid w:val="00B754DC"/>
    <w:rsid w:val="00BA74B1"/>
    <w:rsid w:val="00BD44A0"/>
    <w:rsid w:val="00C00731"/>
    <w:rsid w:val="00C17517"/>
    <w:rsid w:val="00C30804"/>
    <w:rsid w:val="00C406D5"/>
    <w:rsid w:val="00C52918"/>
    <w:rsid w:val="00C54665"/>
    <w:rsid w:val="00C6772A"/>
    <w:rsid w:val="00C979E9"/>
    <w:rsid w:val="00CA2D1D"/>
    <w:rsid w:val="00CA5878"/>
    <w:rsid w:val="00CA7C27"/>
    <w:rsid w:val="00CB6F4E"/>
    <w:rsid w:val="00CB7019"/>
    <w:rsid w:val="00CC4020"/>
    <w:rsid w:val="00CC5384"/>
    <w:rsid w:val="00CC5A1C"/>
    <w:rsid w:val="00CD3C92"/>
    <w:rsid w:val="00CE5405"/>
    <w:rsid w:val="00CE7C44"/>
    <w:rsid w:val="00D062D2"/>
    <w:rsid w:val="00D13AEE"/>
    <w:rsid w:val="00D21EBD"/>
    <w:rsid w:val="00D22798"/>
    <w:rsid w:val="00D53D67"/>
    <w:rsid w:val="00D70E32"/>
    <w:rsid w:val="00D734B6"/>
    <w:rsid w:val="00D7783B"/>
    <w:rsid w:val="00D84C84"/>
    <w:rsid w:val="00D871B5"/>
    <w:rsid w:val="00DB3C5D"/>
    <w:rsid w:val="00DD40DC"/>
    <w:rsid w:val="00DD54B2"/>
    <w:rsid w:val="00DD607C"/>
    <w:rsid w:val="00DD7192"/>
    <w:rsid w:val="00DF4C71"/>
    <w:rsid w:val="00DF5976"/>
    <w:rsid w:val="00E3332E"/>
    <w:rsid w:val="00E33463"/>
    <w:rsid w:val="00E34348"/>
    <w:rsid w:val="00E40060"/>
    <w:rsid w:val="00E471E4"/>
    <w:rsid w:val="00E540CA"/>
    <w:rsid w:val="00E715CA"/>
    <w:rsid w:val="00E74FB3"/>
    <w:rsid w:val="00E76327"/>
    <w:rsid w:val="00E92283"/>
    <w:rsid w:val="00EA0710"/>
    <w:rsid w:val="00EC1EDF"/>
    <w:rsid w:val="00EC5076"/>
    <w:rsid w:val="00ED0ACF"/>
    <w:rsid w:val="00ED3FC4"/>
    <w:rsid w:val="00EE020B"/>
    <w:rsid w:val="00EE30C4"/>
    <w:rsid w:val="00EF1E6E"/>
    <w:rsid w:val="00EF2E07"/>
    <w:rsid w:val="00F030EA"/>
    <w:rsid w:val="00F37FC8"/>
    <w:rsid w:val="00F43119"/>
    <w:rsid w:val="00F66758"/>
    <w:rsid w:val="00F71CB7"/>
    <w:rsid w:val="00F76BFF"/>
    <w:rsid w:val="00F94EF1"/>
    <w:rsid w:val="00F979B6"/>
    <w:rsid w:val="00FA7183"/>
    <w:rsid w:val="00FA7418"/>
    <w:rsid w:val="00FB2785"/>
    <w:rsid w:val="00FB6DA6"/>
    <w:rsid w:val="00FB6FF2"/>
    <w:rsid w:val="00FC3061"/>
    <w:rsid w:val="00FD1A68"/>
    <w:rsid w:val="00FD5790"/>
    <w:rsid w:val="00FE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61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styleId="Header">
    <w:name w:val="header"/>
    <w:basedOn w:val="Normal"/>
    <w:link w:val="Head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32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3260"/>
    <w:rPr>
      <w:rFonts w:cs="Times New Roman"/>
    </w:rPr>
  </w:style>
  <w:style w:type="character" w:customStyle="1" w:styleId="TitleChar">
    <w:name w:val="Title Char"/>
    <w:uiPriority w:val="99"/>
    <w:locked/>
    <w:rsid w:val="008F4053"/>
    <w:rPr>
      <w:rFonts w:ascii="Cambria" w:hAnsi="Cambria"/>
      <w:color w:val="17365D"/>
      <w:spacing w:val="5"/>
      <w:kern w:val="28"/>
      <w:sz w:val="52"/>
    </w:rPr>
  </w:style>
  <w:style w:type="paragraph" w:styleId="Title">
    <w:name w:val="Title"/>
    <w:basedOn w:val="Normal"/>
    <w:next w:val="Normal"/>
    <w:link w:val="TitleChar1"/>
    <w:uiPriority w:val="99"/>
    <w:qFormat/>
    <w:rsid w:val="008F4053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2A3A85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uiPriority w:val="99"/>
    <w:semiHidden/>
    <w:locked/>
    <w:rsid w:val="008F4053"/>
    <w:rPr>
      <w:sz w:val="20"/>
    </w:rPr>
  </w:style>
  <w:style w:type="paragraph" w:styleId="FootnoteText">
    <w:name w:val="footnote text"/>
    <w:basedOn w:val="Normal"/>
    <w:link w:val="FootnoteTextChar1"/>
    <w:uiPriority w:val="99"/>
    <w:semiHidden/>
    <w:rsid w:val="008F4053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2A3A85"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uiPriority w:val="99"/>
    <w:semiHidden/>
    <w:locked/>
    <w:rsid w:val="008F4053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2A3A8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214</Words>
  <Characters>1223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УТОЧНЕНИЯ ВЫДЕЛЕНЫ ЗЕЛЕНЫМ ЦВЕТОМ</dc:title>
  <dc:subject/>
  <dc:creator>Козырева Н.Е.</dc:creator>
  <cp:keywords/>
  <dc:description/>
  <cp:lastModifiedBy>orgo-1</cp:lastModifiedBy>
  <cp:revision>15</cp:revision>
  <cp:lastPrinted>2020-02-07T07:50:00Z</cp:lastPrinted>
  <dcterms:created xsi:type="dcterms:W3CDTF">2020-02-07T08:21:00Z</dcterms:created>
  <dcterms:modified xsi:type="dcterms:W3CDTF">2020-04-07T10:33:00Z</dcterms:modified>
</cp:coreProperties>
</file>