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98A" w:rsidRDefault="00DA398A" w:rsidP="00AE02AE">
      <w:pPr>
        <w:pStyle w:val="ConsPlusNormal"/>
        <w:outlineLvl w:val="0"/>
        <w:rPr>
          <w:rFonts w:ascii="Times New Roman" w:hAnsi="Times New Roman" w:cs="Times New Roman"/>
          <w:i/>
          <w:iCs/>
          <w:sz w:val="28"/>
          <w:szCs w:val="28"/>
        </w:rPr>
      </w:pPr>
    </w:p>
    <w:p w:rsidR="00DA398A" w:rsidRDefault="00DA398A" w:rsidP="00AE02AE">
      <w:pPr>
        <w:pStyle w:val="ConsPlusNormal"/>
        <w:outlineLvl w:val="0"/>
        <w:rPr>
          <w:rFonts w:ascii="Times New Roman" w:hAnsi="Times New Roman" w:cs="Times New Roman"/>
          <w:i/>
          <w:iCs/>
          <w:sz w:val="28"/>
          <w:szCs w:val="28"/>
        </w:rPr>
      </w:pPr>
    </w:p>
    <w:p w:rsidR="00DA398A" w:rsidRDefault="00DA398A" w:rsidP="00C54665">
      <w:pPr>
        <w:pStyle w:val="ConsPlusNormal"/>
        <w:jc w:val="right"/>
        <w:outlineLvl w:val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198pt;margin-top:.5pt;width:52.3pt;height:54pt;z-index:251658240;visibility:visible">
            <v:imagedata r:id="rId7" o:title=""/>
            <w10:wrap type="square"/>
          </v:shape>
        </w:pict>
      </w:r>
    </w:p>
    <w:p w:rsidR="00DA398A" w:rsidRDefault="00DA398A" w:rsidP="00C54665">
      <w:pPr>
        <w:pStyle w:val="ConsPlusNormal"/>
        <w:jc w:val="right"/>
        <w:outlineLvl w:val="0"/>
        <w:rPr>
          <w:rFonts w:ascii="Times New Roman" w:hAnsi="Times New Roman" w:cs="Times New Roman"/>
          <w:i/>
          <w:iCs/>
          <w:sz w:val="28"/>
          <w:szCs w:val="28"/>
        </w:rPr>
      </w:pPr>
    </w:p>
    <w:p w:rsidR="00DA398A" w:rsidRDefault="00DA398A" w:rsidP="00C54665">
      <w:pPr>
        <w:pStyle w:val="ConsPlusNormal"/>
        <w:jc w:val="right"/>
        <w:outlineLvl w:val="0"/>
        <w:rPr>
          <w:rFonts w:ascii="Times New Roman" w:hAnsi="Times New Roman" w:cs="Times New Roman"/>
          <w:i/>
          <w:iCs/>
          <w:sz w:val="28"/>
          <w:szCs w:val="28"/>
        </w:rPr>
      </w:pPr>
    </w:p>
    <w:p w:rsidR="00DA398A" w:rsidRPr="00C54665" w:rsidRDefault="00DA398A" w:rsidP="00C54665">
      <w:pPr>
        <w:pStyle w:val="ConsPlusNormal"/>
        <w:jc w:val="right"/>
        <w:outlineLvl w:val="0"/>
        <w:rPr>
          <w:rFonts w:ascii="Times New Roman" w:hAnsi="Times New Roman" w:cs="Times New Roman"/>
          <w:i/>
          <w:iCs/>
          <w:sz w:val="28"/>
          <w:szCs w:val="28"/>
        </w:rPr>
      </w:pPr>
    </w:p>
    <w:p w:rsidR="00DA398A" w:rsidRDefault="00DA398A" w:rsidP="009775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DA398A" w:rsidRPr="005B33EA" w:rsidRDefault="00DA398A" w:rsidP="009775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</w:t>
      </w:r>
    </w:p>
    <w:p w:rsidR="00DA398A" w:rsidRPr="005B33EA" w:rsidRDefault="00DA398A" w:rsidP="009775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A398A" w:rsidRDefault="00DA398A" w:rsidP="009775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РЕШЕНИЕ</w:t>
      </w:r>
    </w:p>
    <w:p w:rsidR="00DA398A" w:rsidRPr="005B33EA" w:rsidRDefault="00DA398A" w:rsidP="009775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A398A" w:rsidRPr="00CE3AF7" w:rsidRDefault="00DA398A" w:rsidP="00A75F67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 w:rsidRPr="00CE3AF7">
        <w:rPr>
          <w:rFonts w:ascii="Times New Roman" w:hAnsi="Times New Roman" w:cs="Times New Roman"/>
          <w:b w:val="0"/>
          <w:sz w:val="28"/>
          <w:szCs w:val="28"/>
        </w:rPr>
        <w:t xml:space="preserve">        от   </w:t>
      </w: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Pr="00CE3AF7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>
        <w:rPr>
          <w:rFonts w:ascii="Times New Roman" w:hAnsi="Times New Roman" w:cs="Times New Roman"/>
          <w:b w:val="0"/>
          <w:sz w:val="28"/>
          <w:szCs w:val="28"/>
        </w:rPr>
        <w:t>25</w:t>
      </w:r>
      <w:r w:rsidRPr="00CE3AF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Pr="00CE3AF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»   </w:t>
      </w:r>
      <w:r w:rsidRPr="00CE3AF7">
        <w:rPr>
          <w:rFonts w:ascii="Times New Roman" w:hAnsi="Times New Roman" w:cs="Times New Roman"/>
          <w:b w:val="0"/>
          <w:sz w:val="28"/>
          <w:szCs w:val="28"/>
        </w:rPr>
        <w:t>марта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E3AF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CE3AF7">
          <w:rPr>
            <w:rFonts w:ascii="Times New Roman" w:hAnsi="Times New Roman" w:cs="Times New Roman"/>
            <w:b w:val="0"/>
            <w:sz w:val="28"/>
            <w:szCs w:val="28"/>
          </w:rPr>
          <w:t>2020 г</w:t>
        </w:r>
      </w:smartTag>
      <w:r w:rsidRPr="00CE3AF7">
        <w:rPr>
          <w:rFonts w:ascii="Times New Roman" w:hAnsi="Times New Roman" w:cs="Times New Roman"/>
          <w:b w:val="0"/>
          <w:sz w:val="28"/>
          <w:szCs w:val="28"/>
        </w:rPr>
        <w:t xml:space="preserve">.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№ 2</w:t>
      </w:r>
    </w:p>
    <w:p w:rsidR="00DA398A" w:rsidRPr="005B33EA" w:rsidRDefault="00DA398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A398A" w:rsidRPr="005B33EA" w:rsidRDefault="00DA398A" w:rsidP="00CE3AF7">
      <w:pPr>
        <w:pStyle w:val="ConsPlusTitle"/>
        <w:rPr>
          <w:rFonts w:ascii="Times New Roman" w:hAnsi="Times New Roman" w:cs="Times New Roman"/>
          <w:sz w:val="28"/>
          <w:szCs w:val="28"/>
        </w:rPr>
      </w:pPr>
      <w:r w:rsidRPr="007943C9">
        <w:rPr>
          <w:rFonts w:ascii="Times New Roman" w:hAnsi="Times New Roman" w:cs="Times New Roman"/>
          <w:sz w:val="28"/>
          <w:szCs w:val="28"/>
        </w:rPr>
        <w:t>О признании утратившим силу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943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7943C9">
        <w:rPr>
          <w:rFonts w:ascii="Times New Roman" w:hAnsi="Times New Roman" w:cs="Times New Roman"/>
          <w:sz w:val="28"/>
          <w:szCs w:val="28"/>
        </w:rPr>
        <w:t>овета депутатов Зубово-Полянского муниципального района Республики Мордовия №2 от 29 марта 2019 года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порядка предоставления бюджетам поселений Зубово-Полянского муниципального района Республики Мордовия иных межбюджетных трансфертов, выплачиваемых в зависимости от выполнения социально-экономических показателей»</w:t>
      </w:r>
    </w:p>
    <w:p w:rsidR="00DA398A" w:rsidRDefault="00DA398A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DA398A" w:rsidRDefault="00DA398A" w:rsidP="00CC4020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943C9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Зубово-Полянского муниципального района Республики Мордовия </w:t>
      </w:r>
    </w:p>
    <w:p w:rsidR="00DA398A" w:rsidRPr="007943C9" w:rsidRDefault="00DA398A" w:rsidP="00CC4020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A398A" w:rsidRDefault="00DA398A" w:rsidP="00CC4020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943C9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DA398A" w:rsidRDefault="00DA398A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1.Решение Совета депутатов Зубово-Полянского муниципального района Республики Мордовия №2 от 29 марта 2019 года «Об утверждении порядка предоставления бюджетам поселений Зубово-Полянского муниципального района Республики Мордовия иных межбюджетных трансфертов, выплачиваемых в зависимости от выполнения социально-экономических показателей» признать утратившим силу.</w:t>
      </w:r>
    </w:p>
    <w:p w:rsidR="00DA398A" w:rsidRDefault="00DA398A" w:rsidP="007D55C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3C9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официального опубликования и распространяет свое действие на правоотношения, </w:t>
      </w:r>
      <w:r w:rsidRPr="0065513B">
        <w:rPr>
          <w:rFonts w:ascii="Times New Roman" w:hAnsi="Times New Roman" w:cs="Times New Roman"/>
          <w:sz w:val="28"/>
          <w:szCs w:val="28"/>
        </w:rPr>
        <w:t>возникшие с 1 января 2020 года.</w:t>
      </w:r>
    </w:p>
    <w:p w:rsidR="00DA398A" w:rsidRPr="005B33EA" w:rsidRDefault="00DA398A" w:rsidP="00CC4020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398A" w:rsidRPr="00B45F1A" w:rsidRDefault="00DA398A" w:rsidP="008173A5">
      <w:pPr>
        <w:pStyle w:val="ConsPlusNormal"/>
        <w:tabs>
          <w:tab w:val="left" w:pos="225"/>
          <w:tab w:val="right" w:pos="9354"/>
        </w:tabs>
        <w:rPr>
          <w:rFonts w:ascii="Times New Roman" w:hAnsi="Times New Roman" w:cs="Times New Roman"/>
          <w:b/>
          <w:sz w:val="28"/>
          <w:szCs w:val="28"/>
        </w:rPr>
      </w:pPr>
      <w:r w:rsidRPr="00B45F1A">
        <w:rPr>
          <w:rFonts w:ascii="Times New Roman" w:hAnsi="Times New Roman" w:cs="Times New Roman"/>
          <w:b/>
          <w:sz w:val="28"/>
          <w:szCs w:val="28"/>
        </w:rPr>
        <w:t>Глава Зубово-П</w:t>
      </w:r>
      <w:r>
        <w:rPr>
          <w:rFonts w:ascii="Times New Roman" w:hAnsi="Times New Roman" w:cs="Times New Roman"/>
          <w:b/>
          <w:sz w:val="28"/>
          <w:szCs w:val="28"/>
        </w:rPr>
        <w:t xml:space="preserve">олянского               </w:t>
      </w:r>
      <w:r w:rsidRPr="00B45F1A">
        <w:rPr>
          <w:rFonts w:ascii="Times New Roman" w:hAnsi="Times New Roman" w:cs="Times New Roman"/>
          <w:b/>
          <w:sz w:val="28"/>
          <w:szCs w:val="28"/>
        </w:rPr>
        <w:t xml:space="preserve">   Зам. Председателя Совета депутатов</w:t>
      </w:r>
    </w:p>
    <w:p w:rsidR="00DA398A" w:rsidRPr="00B45F1A" w:rsidRDefault="00DA398A" w:rsidP="008173A5">
      <w:pPr>
        <w:pStyle w:val="ConsPlusNormal"/>
        <w:tabs>
          <w:tab w:val="left" w:pos="5580"/>
        </w:tabs>
        <w:rPr>
          <w:rFonts w:ascii="Times New Roman" w:hAnsi="Times New Roman" w:cs="Times New Roman"/>
          <w:b/>
          <w:sz w:val="28"/>
          <w:szCs w:val="28"/>
        </w:rPr>
      </w:pPr>
      <w:r w:rsidRPr="00B45F1A">
        <w:rPr>
          <w:rFonts w:ascii="Times New Roman" w:hAnsi="Times New Roman" w:cs="Times New Roman"/>
          <w:b/>
          <w:sz w:val="28"/>
          <w:szCs w:val="28"/>
        </w:rPr>
        <w:t>муниципального ра</w:t>
      </w:r>
      <w:r>
        <w:rPr>
          <w:rFonts w:ascii="Times New Roman" w:hAnsi="Times New Roman" w:cs="Times New Roman"/>
          <w:b/>
          <w:sz w:val="28"/>
          <w:szCs w:val="28"/>
        </w:rPr>
        <w:t xml:space="preserve">йона                    </w:t>
      </w:r>
      <w:r w:rsidRPr="00B45F1A">
        <w:rPr>
          <w:rFonts w:ascii="Times New Roman" w:hAnsi="Times New Roman" w:cs="Times New Roman"/>
          <w:b/>
          <w:sz w:val="28"/>
          <w:szCs w:val="28"/>
        </w:rPr>
        <w:t xml:space="preserve"> Зубово-Полянского муниципального</w:t>
      </w:r>
    </w:p>
    <w:p w:rsidR="00DA398A" w:rsidRPr="00B45F1A" w:rsidRDefault="00DA398A" w:rsidP="008173A5">
      <w:pPr>
        <w:pStyle w:val="ConsPlusNormal"/>
        <w:tabs>
          <w:tab w:val="right" w:pos="9354"/>
        </w:tabs>
        <w:rPr>
          <w:rFonts w:ascii="Times New Roman" w:hAnsi="Times New Roman" w:cs="Times New Roman"/>
          <w:b/>
          <w:sz w:val="28"/>
          <w:szCs w:val="28"/>
        </w:rPr>
      </w:pPr>
      <w:r w:rsidRPr="00B45F1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B45F1A"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</w:p>
    <w:p w:rsidR="00DA398A" w:rsidRPr="00B45F1A" w:rsidRDefault="00DA398A" w:rsidP="00AB7918">
      <w:pPr>
        <w:pStyle w:val="ConsPlusNormal"/>
        <w:tabs>
          <w:tab w:val="left" w:pos="5580"/>
          <w:tab w:val="right" w:pos="9354"/>
        </w:tabs>
        <w:rPr>
          <w:rFonts w:ascii="Times New Roman" w:hAnsi="Times New Roman" w:cs="Times New Roman"/>
          <w:b/>
          <w:sz w:val="28"/>
          <w:szCs w:val="28"/>
        </w:rPr>
      </w:pPr>
      <w:r w:rsidRPr="00B45F1A">
        <w:rPr>
          <w:rFonts w:ascii="Times New Roman" w:hAnsi="Times New Roman" w:cs="Times New Roman"/>
          <w:b/>
          <w:sz w:val="28"/>
          <w:szCs w:val="28"/>
        </w:rPr>
        <w:t xml:space="preserve">                           В.А.Поршин</w:t>
      </w:r>
      <w:r w:rsidRPr="00B45F1A">
        <w:rPr>
          <w:rFonts w:ascii="Times New Roman" w:hAnsi="Times New Roman" w:cs="Times New Roman"/>
          <w:b/>
          <w:sz w:val="28"/>
          <w:szCs w:val="28"/>
        </w:rPr>
        <w:tab/>
      </w:r>
      <w:r w:rsidRPr="00B45F1A">
        <w:rPr>
          <w:rFonts w:ascii="Times New Roman" w:hAnsi="Times New Roman" w:cs="Times New Roman"/>
          <w:b/>
          <w:sz w:val="28"/>
          <w:szCs w:val="28"/>
        </w:rPr>
        <w:tab/>
        <w:t>В.И.Дмитриев</w:t>
      </w:r>
    </w:p>
    <w:sectPr w:rsidR="00DA398A" w:rsidRPr="00B45F1A" w:rsidSect="00EF2E07">
      <w:headerReference w:type="default" r:id="rId8"/>
      <w:pgSz w:w="11905" w:h="16838" w:code="9"/>
      <w:pgMar w:top="0" w:right="851" w:bottom="1134" w:left="1701" w:header="709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398A" w:rsidRDefault="00DA398A" w:rsidP="00023260">
      <w:pPr>
        <w:spacing w:after="0" w:line="240" w:lineRule="auto"/>
      </w:pPr>
      <w:r>
        <w:separator/>
      </w:r>
    </w:p>
  </w:endnote>
  <w:endnote w:type="continuationSeparator" w:id="0">
    <w:p w:rsidR="00DA398A" w:rsidRDefault="00DA398A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398A" w:rsidRDefault="00DA398A" w:rsidP="00023260">
      <w:pPr>
        <w:spacing w:after="0" w:line="240" w:lineRule="auto"/>
      </w:pPr>
      <w:r>
        <w:separator/>
      </w:r>
    </w:p>
  </w:footnote>
  <w:footnote w:type="continuationSeparator" w:id="0">
    <w:p w:rsidR="00DA398A" w:rsidRDefault="00DA398A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98A" w:rsidRPr="00023260" w:rsidRDefault="00DA398A">
    <w:pPr>
      <w:pStyle w:val="Header"/>
      <w:jc w:val="right"/>
      <w:rPr>
        <w:rFonts w:ascii="Times New Roman" w:hAnsi="Times New Roman" w:cs="Times New Roman"/>
        <w:sz w:val="24"/>
        <w:szCs w:val="24"/>
      </w:rPr>
    </w:pPr>
  </w:p>
  <w:p w:rsidR="00DA398A" w:rsidRDefault="00DA398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7C88"/>
    <w:rsid w:val="00013BC9"/>
    <w:rsid w:val="00023260"/>
    <w:rsid w:val="00023E4F"/>
    <w:rsid w:val="0002597F"/>
    <w:rsid w:val="000464FA"/>
    <w:rsid w:val="00066E31"/>
    <w:rsid w:val="00086530"/>
    <w:rsid w:val="000A0E41"/>
    <w:rsid w:val="000A786E"/>
    <w:rsid w:val="000C6428"/>
    <w:rsid w:val="000D4139"/>
    <w:rsid w:val="000D42EB"/>
    <w:rsid w:val="000E59D8"/>
    <w:rsid w:val="000E7D53"/>
    <w:rsid w:val="001005D1"/>
    <w:rsid w:val="001076D0"/>
    <w:rsid w:val="00111D6C"/>
    <w:rsid w:val="00120419"/>
    <w:rsid w:val="0013613C"/>
    <w:rsid w:val="001410C5"/>
    <w:rsid w:val="00143D6B"/>
    <w:rsid w:val="001502E3"/>
    <w:rsid w:val="00164444"/>
    <w:rsid w:val="001C41C2"/>
    <w:rsid w:val="001D2202"/>
    <w:rsid w:val="001D304B"/>
    <w:rsid w:val="001E76E3"/>
    <w:rsid w:val="001F5218"/>
    <w:rsid w:val="00205A57"/>
    <w:rsid w:val="00212B7A"/>
    <w:rsid w:val="00225DE3"/>
    <w:rsid w:val="00236FDB"/>
    <w:rsid w:val="002377E4"/>
    <w:rsid w:val="002761FF"/>
    <w:rsid w:val="00281A82"/>
    <w:rsid w:val="002954D0"/>
    <w:rsid w:val="002A3A85"/>
    <w:rsid w:val="002A5B86"/>
    <w:rsid w:val="002B5CAB"/>
    <w:rsid w:val="002C1489"/>
    <w:rsid w:val="002D0B24"/>
    <w:rsid w:val="002E50A1"/>
    <w:rsid w:val="002E5594"/>
    <w:rsid w:val="002E6396"/>
    <w:rsid w:val="002E70E1"/>
    <w:rsid w:val="002F0D03"/>
    <w:rsid w:val="002F4345"/>
    <w:rsid w:val="00305C7A"/>
    <w:rsid w:val="00330DD7"/>
    <w:rsid w:val="0034750F"/>
    <w:rsid w:val="00350620"/>
    <w:rsid w:val="00356B80"/>
    <w:rsid w:val="00362046"/>
    <w:rsid w:val="00363157"/>
    <w:rsid w:val="00383300"/>
    <w:rsid w:val="00392949"/>
    <w:rsid w:val="00396578"/>
    <w:rsid w:val="0039713B"/>
    <w:rsid w:val="003A2932"/>
    <w:rsid w:val="003C03C5"/>
    <w:rsid w:val="003D42E7"/>
    <w:rsid w:val="003E21E9"/>
    <w:rsid w:val="003E3446"/>
    <w:rsid w:val="003E4BC3"/>
    <w:rsid w:val="004014A2"/>
    <w:rsid w:val="00404655"/>
    <w:rsid w:val="004124E8"/>
    <w:rsid w:val="00414501"/>
    <w:rsid w:val="00417774"/>
    <w:rsid w:val="0042065B"/>
    <w:rsid w:val="00423A24"/>
    <w:rsid w:val="0042436B"/>
    <w:rsid w:val="00424DBB"/>
    <w:rsid w:val="0042652D"/>
    <w:rsid w:val="004359AA"/>
    <w:rsid w:val="00436285"/>
    <w:rsid w:val="00440C55"/>
    <w:rsid w:val="004662C2"/>
    <w:rsid w:val="00466AC1"/>
    <w:rsid w:val="004670ED"/>
    <w:rsid w:val="004733F3"/>
    <w:rsid w:val="004736BC"/>
    <w:rsid w:val="00474B02"/>
    <w:rsid w:val="00474C50"/>
    <w:rsid w:val="00477D33"/>
    <w:rsid w:val="004811F7"/>
    <w:rsid w:val="00481381"/>
    <w:rsid w:val="00492A53"/>
    <w:rsid w:val="004A6E6C"/>
    <w:rsid w:val="004C19EB"/>
    <w:rsid w:val="004F0144"/>
    <w:rsid w:val="004F4AE2"/>
    <w:rsid w:val="004F53AC"/>
    <w:rsid w:val="005010FE"/>
    <w:rsid w:val="00506C0C"/>
    <w:rsid w:val="005137F2"/>
    <w:rsid w:val="00556A00"/>
    <w:rsid w:val="00563252"/>
    <w:rsid w:val="00563CAB"/>
    <w:rsid w:val="00564C00"/>
    <w:rsid w:val="005744C6"/>
    <w:rsid w:val="005A0434"/>
    <w:rsid w:val="005A7474"/>
    <w:rsid w:val="005A78D2"/>
    <w:rsid w:val="005B33EA"/>
    <w:rsid w:val="005C3057"/>
    <w:rsid w:val="005F1C71"/>
    <w:rsid w:val="005F67C9"/>
    <w:rsid w:val="005F7768"/>
    <w:rsid w:val="00621477"/>
    <w:rsid w:val="00622E03"/>
    <w:rsid w:val="0062789E"/>
    <w:rsid w:val="00632026"/>
    <w:rsid w:val="00647144"/>
    <w:rsid w:val="00651B6B"/>
    <w:rsid w:val="0065513B"/>
    <w:rsid w:val="00664A08"/>
    <w:rsid w:val="00672830"/>
    <w:rsid w:val="0068423D"/>
    <w:rsid w:val="006949A8"/>
    <w:rsid w:val="00696E65"/>
    <w:rsid w:val="006A1B73"/>
    <w:rsid w:val="006A4ED5"/>
    <w:rsid w:val="006A57D1"/>
    <w:rsid w:val="006B25D2"/>
    <w:rsid w:val="006B68CF"/>
    <w:rsid w:val="006F38EE"/>
    <w:rsid w:val="006F76A4"/>
    <w:rsid w:val="006F7AA1"/>
    <w:rsid w:val="007041C2"/>
    <w:rsid w:val="00711BBF"/>
    <w:rsid w:val="00717C88"/>
    <w:rsid w:val="0072102B"/>
    <w:rsid w:val="00724668"/>
    <w:rsid w:val="00736D99"/>
    <w:rsid w:val="007370DA"/>
    <w:rsid w:val="00744F8D"/>
    <w:rsid w:val="0074698D"/>
    <w:rsid w:val="007503B7"/>
    <w:rsid w:val="007573C9"/>
    <w:rsid w:val="007843C9"/>
    <w:rsid w:val="0079273D"/>
    <w:rsid w:val="007943C9"/>
    <w:rsid w:val="007A1C63"/>
    <w:rsid w:val="007C1DA8"/>
    <w:rsid w:val="007D4CE2"/>
    <w:rsid w:val="007D55CF"/>
    <w:rsid w:val="007E20B4"/>
    <w:rsid w:val="00802570"/>
    <w:rsid w:val="008049E7"/>
    <w:rsid w:val="00806300"/>
    <w:rsid w:val="008158F4"/>
    <w:rsid w:val="008173A5"/>
    <w:rsid w:val="00817C4E"/>
    <w:rsid w:val="0082028D"/>
    <w:rsid w:val="00827A85"/>
    <w:rsid w:val="008303C8"/>
    <w:rsid w:val="008307EC"/>
    <w:rsid w:val="00833E20"/>
    <w:rsid w:val="00841F81"/>
    <w:rsid w:val="00851FDA"/>
    <w:rsid w:val="00874202"/>
    <w:rsid w:val="008756ED"/>
    <w:rsid w:val="008A3AEC"/>
    <w:rsid w:val="008B4437"/>
    <w:rsid w:val="008C0BEB"/>
    <w:rsid w:val="008E6C99"/>
    <w:rsid w:val="008F393A"/>
    <w:rsid w:val="008F4053"/>
    <w:rsid w:val="008F7F13"/>
    <w:rsid w:val="00906E96"/>
    <w:rsid w:val="0091044D"/>
    <w:rsid w:val="0092516C"/>
    <w:rsid w:val="0092565D"/>
    <w:rsid w:val="00933F72"/>
    <w:rsid w:val="00940A5B"/>
    <w:rsid w:val="009557D6"/>
    <w:rsid w:val="0096533A"/>
    <w:rsid w:val="009775EA"/>
    <w:rsid w:val="0098180E"/>
    <w:rsid w:val="00987FD4"/>
    <w:rsid w:val="009B6537"/>
    <w:rsid w:val="009C546D"/>
    <w:rsid w:val="009F1019"/>
    <w:rsid w:val="009F10E6"/>
    <w:rsid w:val="009F2CB8"/>
    <w:rsid w:val="00A1098C"/>
    <w:rsid w:val="00A40C06"/>
    <w:rsid w:val="00A57D19"/>
    <w:rsid w:val="00A738F5"/>
    <w:rsid w:val="00A75612"/>
    <w:rsid w:val="00A75F67"/>
    <w:rsid w:val="00A82435"/>
    <w:rsid w:val="00A95BCC"/>
    <w:rsid w:val="00AA3441"/>
    <w:rsid w:val="00AB2933"/>
    <w:rsid w:val="00AB78DA"/>
    <w:rsid w:val="00AB7918"/>
    <w:rsid w:val="00AC772F"/>
    <w:rsid w:val="00AE02AE"/>
    <w:rsid w:val="00AE1570"/>
    <w:rsid w:val="00AF0C16"/>
    <w:rsid w:val="00AF3F93"/>
    <w:rsid w:val="00B00AA5"/>
    <w:rsid w:val="00B2359C"/>
    <w:rsid w:val="00B33216"/>
    <w:rsid w:val="00B35676"/>
    <w:rsid w:val="00B45F1A"/>
    <w:rsid w:val="00B6278E"/>
    <w:rsid w:val="00B73DDA"/>
    <w:rsid w:val="00B754DC"/>
    <w:rsid w:val="00BA74B1"/>
    <w:rsid w:val="00BF05F5"/>
    <w:rsid w:val="00C17517"/>
    <w:rsid w:val="00C23EDB"/>
    <w:rsid w:val="00C30804"/>
    <w:rsid w:val="00C406D5"/>
    <w:rsid w:val="00C52918"/>
    <w:rsid w:val="00C54665"/>
    <w:rsid w:val="00C6772A"/>
    <w:rsid w:val="00C807B5"/>
    <w:rsid w:val="00C979E9"/>
    <w:rsid w:val="00CA2D1D"/>
    <w:rsid w:val="00CA5878"/>
    <w:rsid w:val="00CA7C27"/>
    <w:rsid w:val="00CB6F4E"/>
    <w:rsid w:val="00CB7019"/>
    <w:rsid w:val="00CC4020"/>
    <w:rsid w:val="00CC5A1C"/>
    <w:rsid w:val="00CD3C92"/>
    <w:rsid w:val="00CE3AF7"/>
    <w:rsid w:val="00CE5405"/>
    <w:rsid w:val="00CE7C44"/>
    <w:rsid w:val="00D21EBD"/>
    <w:rsid w:val="00D22798"/>
    <w:rsid w:val="00D62A86"/>
    <w:rsid w:val="00D63872"/>
    <w:rsid w:val="00D67546"/>
    <w:rsid w:val="00D70E32"/>
    <w:rsid w:val="00D734B6"/>
    <w:rsid w:val="00D7783B"/>
    <w:rsid w:val="00D84C84"/>
    <w:rsid w:val="00D871B5"/>
    <w:rsid w:val="00DA398A"/>
    <w:rsid w:val="00DB3C5D"/>
    <w:rsid w:val="00DD54B2"/>
    <w:rsid w:val="00DD607C"/>
    <w:rsid w:val="00DD7192"/>
    <w:rsid w:val="00DF4C71"/>
    <w:rsid w:val="00DF5976"/>
    <w:rsid w:val="00E3332E"/>
    <w:rsid w:val="00E33463"/>
    <w:rsid w:val="00E40060"/>
    <w:rsid w:val="00E406BA"/>
    <w:rsid w:val="00E471E4"/>
    <w:rsid w:val="00E540CA"/>
    <w:rsid w:val="00E715CA"/>
    <w:rsid w:val="00E74FB3"/>
    <w:rsid w:val="00E76327"/>
    <w:rsid w:val="00EA0710"/>
    <w:rsid w:val="00EC1EDF"/>
    <w:rsid w:val="00EC5076"/>
    <w:rsid w:val="00EC61E7"/>
    <w:rsid w:val="00ED0ACF"/>
    <w:rsid w:val="00ED3FC4"/>
    <w:rsid w:val="00EE020B"/>
    <w:rsid w:val="00EE30C4"/>
    <w:rsid w:val="00EF1E6E"/>
    <w:rsid w:val="00EF2E07"/>
    <w:rsid w:val="00F030EA"/>
    <w:rsid w:val="00F37FC8"/>
    <w:rsid w:val="00F43119"/>
    <w:rsid w:val="00F66758"/>
    <w:rsid w:val="00F71CB7"/>
    <w:rsid w:val="00F76BFF"/>
    <w:rsid w:val="00F94EF1"/>
    <w:rsid w:val="00FA7183"/>
    <w:rsid w:val="00FA7418"/>
    <w:rsid w:val="00FB2785"/>
    <w:rsid w:val="00FB6DA6"/>
    <w:rsid w:val="00FB6FF2"/>
    <w:rsid w:val="00FC3061"/>
    <w:rsid w:val="00FD5790"/>
    <w:rsid w:val="00FE1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61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34750F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717C88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717C88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styleId="Header">
    <w:name w:val="header"/>
    <w:basedOn w:val="Normal"/>
    <w:link w:val="HeaderChar"/>
    <w:uiPriority w:val="99"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2326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23260"/>
    <w:rPr>
      <w:rFonts w:cs="Times New Roman"/>
    </w:rPr>
  </w:style>
  <w:style w:type="character" w:customStyle="1" w:styleId="TitleChar">
    <w:name w:val="Title Char"/>
    <w:uiPriority w:val="99"/>
    <w:locked/>
    <w:rsid w:val="008F4053"/>
    <w:rPr>
      <w:rFonts w:ascii="Cambria" w:hAnsi="Cambria"/>
      <w:color w:val="17365D"/>
      <w:spacing w:val="5"/>
      <w:kern w:val="28"/>
      <w:sz w:val="52"/>
    </w:rPr>
  </w:style>
  <w:style w:type="paragraph" w:styleId="Title">
    <w:name w:val="Title"/>
    <w:basedOn w:val="Normal"/>
    <w:next w:val="Normal"/>
    <w:link w:val="TitleChar1"/>
    <w:uiPriority w:val="99"/>
    <w:qFormat/>
    <w:rsid w:val="008F4053"/>
    <w:pPr>
      <w:pBdr>
        <w:bottom w:val="single" w:sz="8" w:space="4" w:color="4F81BD"/>
      </w:pBdr>
      <w:spacing w:after="300" w:line="240" w:lineRule="auto"/>
    </w:pPr>
    <w:rPr>
      <w:rFonts w:ascii="Cambria" w:hAnsi="Cambria" w:cs="Cambria"/>
      <w:color w:val="17365D"/>
      <w:spacing w:val="5"/>
      <w:kern w:val="28"/>
      <w:sz w:val="52"/>
      <w:szCs w:val="52"/>
      <w:lang w:eastAsia="ru-RU"/>
    </w:rPr>
  </w:style>
  <w:style w:type="character" w:customStyle="1" w:styleId="TitleChar1">
    <w:name w:val="Title Char1"/>
    <w:basedOn w:val="DefaultParagraphFont"/>
    <w:link w:val="Title"/>
    <w:uiPriority w:val="99"/>
    <w:locked/>
    <w:rsid w:val="002A3A85"/>
    <w:rPr>
      <w:rFonts w:ascii="Cambria" w:hAnsi="Cambria" w:cs="Cambria"/>
      <w:b/>
      <w:bCs/>
      <w:kern w:val="28"/>
      <w:sz w:val="32"/>
      <w:szCs w:val="32"/>
      <w:lang w:eastAsia="en-US"/>
    </w:rPr>
  </w:style>
  <w:style w:type="character" w:customStyle="1" w:styleId="FootnoteTextChar">
    <w:name w:val="Footnote Text Char"/>
    <w:uiPriority w:val="99"/>
    <w:semiHidden/>
    <w:locked/>
    <w:rsid w:val="008F4053"/>
    <w:rPr>
      <w:sz w:val="20"/>
    </w:rPr>
  </w:style>
  <w:style w:type="paragraph" w:styleId="FootnoteText">
    <w:name w:val="footnote text"/>
    <w:basedOn w:val="Normal"/>
    <w:link w:val="FootnoteTextChar1"/>
    <w:uiPriority w:val="99"/>
    <w:semiHidden/>
    <w:rsid w:val="008F4053"/>
    <w:pPr>
      <w:spacing w:after="0" w:line="240" w:lineRule="auto"/>
    </w:pPr>
    <w:rPr>
      <w:sz w:val="20"/>
      <w:szCs w:val="20"/>
      <w:lang w:eastAsia="ru-RU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locked/>
    <w:rsid w:val="002A3A85"/>
    <w:rPr>
      <w:rFonts w:cs="Times New Roman"/>
      <w:sz w:val="20"/>
      <w:szCs w:val="20"/>
      <w:lang w:eastAsia="en-US"/>
    </w:rPr>
  </w:style>
  <w:style w:type="character" w:customStyle="1" w:styleId="BalloonTextChar">
    <w:name w:val="Balloon Text Char"/>
    <w:uiPriority w:val="99"/>
    <w:semiHidden/>
    <w:locked/>
    <w:rsid w:val="008F4053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8F4053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2A3A85"/>
    <w:rPr>
      <w:rFonts w:ascii="Times New Roman" w:hAnsi="Times New Roman" w:cs="Times New Roman"/>
      <w:sz w:val="2"/>
      <w:szCs w:val="2"/>
      <w:lang w:eastAsia="en-US"/>
    </w:rPr>
  </w:style>
  <w:style w:type="paragraph" w:customStyle="1" w:styleId="ConsPlusNonformat">
    <w:name w:val="ConsPlusNonformat"/>
    <w:uiPriority w:val="99"/>
    <w:rsid w:val="008F4053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</TotalTime>
  <Pages>1</Pages>
  <Words>216</Words>
  <Characters>1235</Characters>
  <Application>Microsoft Office Outlook</Application>
  <DocSecurity>0</DocSecurity>
  <Lines>0</Lines>
  <Paragraphs>0</Paragraphs>
  <ScaleCrop>false</ScaleCrop>
  <Company>Россельхозбанк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УТОЧНЕНИЯ ВЫДЕЛЕНЫ ЗЕЛЕНЫМ ЦВЕТОМ</dc:title>
  <dc:subject/>
  <dc:creator>Козырева Н.Е.</dc:creator>
  <cp:keywords/>
  <dc:description/>
  <cp:lastModifiedBy>orgo-1</cp:lastModifiedBy>
  <cp:revision>14</cp:revision>
  <cp:lastPrinted>2020-03-24T07:29:00Z</cp:lastPrinted>
  <dcterms:created xsi:type="dcterms:W3CDTF">2020-02-07T07:56:00Z</dcterms:created>
  <dcterms:modified xsi:type="dcterms:W3CDTF">2020-04-07T10:33:00Z</dcterms:modified>
</cp:coreProperties>
</file>