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F7D" w:rsidRPr="0061350D" w:rsidRDefault="00E17F7D" w:rsidP="00620979">
      <w:pPr>
        <w:spacing w:after="109" w:line="240" w:lineRule="auto"/>
        <w:rPr>
          <w:rFonts w:ascii="Roboto" w:hAnsi="Roboto" w:cs="Arial"/>
          <w:color w:val="000000"/>
          <w:sz w:val="20"/>
          <w:szCs w:val="20"/>
          <w:lang w:eastAsia="ru-RU"/>
        </w:rPr>
      </w:pPr>
    </w:p>
    <w:p w:rsidR="00E17F7D" w:rsidRPr="00D866EF" w:rsidRDefault="00E17F7D" w:rsidP="00620979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866EF">
        <w:rPr>
          <w:rFonts w:ascii="Times New Roman" w:hAnsi="Times New Roman"/>
          <w:b/>
          <w:sz w:val="24"/>
          <w:szCs w:val="24"/>
        </w:rPr>
        <w:t>АДМИНИСТРАЦИЯ</w:t>
      </w:r>
    </w:p>
    <w:p w:rsidR="00E17F7D" w:rsidRPr="00D866EF" w:rsidRDefault="00E17F7D" w:rsidP="00620979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АЧАДОВСКОГО</w:t>
      </w:r>
      <w:r w:rsidRPr="00D866EF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E17F7D" w:rsidRPr="00D866EF" w:rsidRDefault="00E17F7D" w:rsidP="00620979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866EF">
        <w:rPr>
          <w:rFonts w:ascii="Times New Roman" w:hAnsi="Times New Roman"/>
          <w:b/>
          <w:sz w:val="24"/>
          <w:szCs w:val="24"/>
        </w:rPr>
        <w:t>ЗУБОВО - ПОЛЯНСКОГО МУНИЦИПАЛЬНОГО РАЙОНА</w:t>
      </w:r>
    </w:p>
    <w:p w:rsidR="00E17F7D" w:rsidRDefault="00E17F7D" w:rsidP="00620979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866E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E17F7D" w:rsidRDefault="00E17F7D" w:rsidP="00620979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17F7D" w:rsidRPr="00D866EF" w:rsidRDefault="00E17F7D" w:rsidP="00620979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17F7D" w:rsidRPr="00D866EF" w:rsidRDefault="00E17F7D" w:rsidP="0062097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866EF">
        <w:rPr>
          <w:rFonts w:ascii="Times New Roman" w:hAnsi="Times New Roman"/>
          <w:b/>
          <w:sz w:val="24"/>
          <w:szCs w:val="24"/>
        </w:rPr>
        <w:t>ПОСТАНОВЛЕНИЕ</w:t>
      </w:r>
    </w:p>
    <w:p w:rsidR="00E17F7D" w:rsidRPr="00D866EF" w:rsidRDefault="00E17F7D" w:rsidP="00620979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E17F7D" w:rsidRPr="00D866EF" w:rsidRDefault="00E17F7D" w:rsidP="00C24475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о</w:t>
      </w:r>
      <w:r w:rsidRPr="00D866EF">
        <w:rPr>
          <w:rFonts w:ascii="Times New Roman" w:hAnsi="Times New Roman"/>
          <w:sz w:val="28"/>
          <w:szCs w:val="28"/>
        </w:rPr>
        <w:t xml:space="preserve">т 13 апреля </w:t>
      </w:r>
      <w:smartTag w:uri="urn:schemas-microsoft-com:office:smarttags" w:element="metricconverter">
        <w:smartTagPr>
          <w:attr w:name="ProductID" w:val="2020 г"/>
        </w:smartTagPr>
        <w:r w:rsidRPr="00D866EF">
          <w:rPr>
            <w:rFonts w:ascii="Times New Roman" w:hAnsi="Times New Roman"/>
            <w:sz w:val="28"/>
            <w:szCs w:val="28"/>
          </w:rPr>
          <w:t>2020 г</w:t>
        </w:r>
      </w:smartTag>
      <w:r w:rsidRPr="00D866EF">
        <w:rPr>
          <w:rFonts w:ascii="Times New Roman" w:hAnsi="Times New Roman"/>
          <w:sz w:val="28"/>
          <w:szCs w:val="28"/>
        </w:rPr>
        <w:t xml:space="preserve">.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№ 11</w:t>
      </w:r>
    </w:p>
    <w:p w:rsidR="00E17F7D" w:rsidRPr="00D866EF" w:rsidRDefault="00E17F7D" w:rsidP="00C2447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17F7D" w:rsidRPr="00D866EF" w:rsidRDefault="00E17F7D" w:rsidP="00D866EF">
      <w:pPr>
        <w:spacing w:after="945" w:line="240" w:lineRule="auto"/>
        <w:ind w:right="71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«</w:t>
      </w:r>
      <w:r w:rsidRPr="00D866EF">
        <w:rPr>
          <w:rFonts w:ascii="Times New Roman" w:hAnsi="Times New Roman"/>
          <w:b/>
          <w:sz w:val="24"/>
          <w:szCs w:val="24"/>
        </w:rPr>
        <w:t>О прекращении доступа граждан на кладбища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E17F7D" w:rsidRDefault="00E17F7D" w:rsidP="00C24475">
      <w:pPr>
        <w:spacing w:line="240" w:lineRule="auto"/>
        <w:ind w:left="-142" w:right="71" w:firstLine="142"/>
        <w:rPr>
          <w:rFonts w:ascii="Times New Roman" w:hAnsi="Times New Roman"/>
          <w:sz w:val="24"/>
          <w:szCs w:val="24"/>
        </w:rPr>
      </w:pPr>
      <w:r w:rsidRPr="00D866EF">
        <w:rPr>
          <w:rFonts w:ascii="Times New Roman" w:hAnsi="Times New Roman"/>
          <w:sz w:val="24"/>
          <w:szCs w:val="24"/>
        </w:rPr>
        <w:t xml:space="preserve">          Во исполнение пп.5 п.4 и пп.5 п. 18 Указа Главы Республики Мордовия от 17 марта 2020г. N2 78-УГ (с изменениями внесенными указами Главы Республики Мордовия от 26 марта 2020г. N2 89-УГ, от 27 марта 2020г. N2 90-УГ, 28 марта 2020г. 91-УГ, ЗО марта 2020г. 92-УГ, от 31 марта 2020г.</w:t>
      </w:r>
      <w:r w:rsidRPr="00D866EF"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267" o:spid="_x0000_i1025" type="#_x0000_t75" style="width:12.75pt;height:9.75pt;visibility:visible">
            <v:imagedata r:id="rId5" o:title=""/>
          </v:shape>
        </w:pict>
      </w:r>
      <w:r w:rsidRPr="00D866EF">
        <w:rPr>
          <w:rFonts w:ascii="Times New Roman" w:hAnsi="Times New Roman"/>
          <w:sz w:val="24"/>
          <w:szCs w:val="24"/>
        </w:rPr>
        <w:t xml:space="preserve"> 93-УГ, от З апреля 2020г. N2 95-УГ, от 6 апреля 2020г. N9 98-УГ, от 8 апреля 2020г. .N2 103-УГ, от 10 апреля 2020г. N2 106 УГ, от 11 апреля 2020г N2 107-УГ и от 12 апреля N2 108-УГ) в целях обеспечения санитарно-эпидемиологического благополучия населения на территории </w:t>
      </w:r>
      <w:r>
        <w:rPr>
          <w:rFonts w:ascii="Times New Roman" w:hAnsi="Times New Roman"/>
          <w:sz w:val="24"/>
          <w:szCs w:val="24"/>
        </w:rPr>
        <w:t xml:space="preserve">Ачадовского сельского поселения </w:t>
      </w:r>
      <w:r w:rsidRPr="00D866EF">
        <w:rPr>
          <w:rFonts w:ascii="Times New Roman" w:hAnsi="Times New Roman"/>
          <w:sz w:val="24"/>
          <w:szCs w:val="24"/>
        </w:rPr>
        <w:t xml:space="preserve">Зубово-Полянского муниципального района Республики Мордовия Администрация </w:t>
      </w:r>
      <w:r>
        <w:rPr>
          <w:rFonts w:ascii="Times New Roman" w:hAnsi="Times New Roman"/>
          <w:sz w:val="24"/>
          <w:szCs w:val="24"/>
        </w:rPr>
        <w:t xml:space="preserve">Ачадовского сельского поселения </w:t>
      </w:r>
      <w:r w:rsidRPr="00D866EF">
        <w:rPr>
          <w:rFonts w:ascii="Times New Roman" w:hAnsi="Times New Roman"/>
          <w:sz w:val="24"/>
          <w:szCs w:val="24"/>
        </w:rPr>
        <w:t xml:space="preserve"> Зубово-Полянского муниципального района Республики Мордовия постановляет:</w:t>
      </w:r>
    </w:p>
    <w:p w:rsidR="00E17F7D" w:rsidRPr="00D866EF" w:rsidRDefault="00E17F7D" w:rsidP="007A5CF7">
      <w:pPr>
        <w:spacing w:line="240" w:lineRule="auto"/>
        <w:ind w:right="71"/>
        <w:rPr>
          <w:rFonts w:ascii="Times New Roman" w:hAnsi="Times New Roman"/>
          <w:sz w:val="24"/>
          <w:szCs w:val="24"/>
        </w:rPr>
      </w:pPr>
    </w:p>
    <w:p w:rsidR="00E17F7D" w:rsidRPr="00D866EF" w:rsidRDefault="00E17F7D" w:rsidP="007A5CF7">
      <w:pPr>
        <w:spacing w:after="70" w:line="240" w:lineRule="auto"/>
        <w:ind w:right="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1.</w:t>
      </w:r>
      <w:r w:rsidRPr="00D866EF">
        <w:rPr>
          <w:rFonts w:ascii="Times New Roman" w:hAnsi="Times New Roman"/>
          <w:sz w:val="24"/>
          <w:szCs w:val="24"/>
        </w:rPr>
        <w:t>Прекратить доступ граждан на кладбища, за исключением случаев обращения за оформлением услуг по погребению (захоронению)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66EF">
        <w:rPr>
          <w:rFonts w:ascii="Times New Roman" w:hAnsi="Times New Roman"/>
          <w:sz w:val="24"/>
          <w:szCs w:val="24"/>
        </w:rPr>
        <w:t>и участия в погребении (захоронении).</w:t>
      </w:r>
    </w:p>
    <w:p w:rsidR="00E17F7D" w:rsidRPr="00D866EF" w:rsidRDefault="00E17F7D" w:rsidP="00C24475">
      <w:pPr>
        <w:spacing w:after="38" w:line="240" w:lineRule="auto"/>
        <w:ind w:left="451" w:right="71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D866EF">
        <w:rPr>
          <w:rFonts w:ascii="Times New Roman" w:hAnsi="Times New Roman"/>
          <w:sz w:val="24"/>
          <w:szCs w:val="24"/>
        </w:rPr>
        <w:t>. Настоящее постановление вступает в силу со дня его подписания и подлежит официальному опубликованию.</w:t>
      </w:r>
    </w:p>
    <w:p w:rsidR="00E17F7D" w:rsidRPr="00D866EF" w:rsidRDefault="00E17F7D" w:rsidP="00C24475">
      <w:pPr>
        <w:spacing w:line="240" w:lineRule="auto"/>
        <w:ind w:left="451" w:right="71" w:hanging="35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D866EF">
        <w:rPr>
          <w:rFonts w:ascii="Times New Roman" w:hAnsi="Times New Roman"/>
          <w:sz w:val="24"/>
          <w:szCs w:val="24"/>
        </w:rPr>
        <w:t xml:space="preserve"> Контроль за исполнением настоящего постановления оставляю за собой.</w:t>
      </w:r>
    </w:p>
    <w:p w:rsidR="00E17F7D" w:rsidRDefault="00E17F7D" w:rsidP="00C24475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17F7D" w:rsidRDefault="00E17F7D" w:rsidP="00C24475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17F7D" w:rsidRPr="00D866EF" w:rsidRDefault="00E17F7D" w:rsidP="00C24475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17F7D" w:rsidRPr="00D866EF" w:rsidRDefault="00E17F7D" w:rsidP="00C24475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17F7D" w:rsidRPr="00D866EF" w:rsidRDefault="00E17F7D" w:rsidP="00C24475">
      <w:pPr>
        <w:spacing w:line="240" w:lineRule="auto"/>
        <w:rPr>
          <w:rFonts w:ascii="Times New Roman" w:hAnsi="Times New Roman"/>
          <w:sz w:val="24"/>
          <w:szCs w:val="24"/>
        </w:rPr>
      </w:pPr>
      <w:r w:rsidRPr="00D866EF">
        <w:rPr>
          <w:rFonts w:ascii="Times New Roman" w:hAnsi="Times New Roman"/>
          <w:sz w:val="24"/>
          <w:szCs w:val="24"/>
        </w:rPr>
        <w:t xml:space="preserve">Глава </w:t>
      </w:r>
      <w:r>
        <w:rPr>
          <w:rFonts w:ascii="Times New Roman" w:hAnsi="Times New Roman"/>
          <w:sz w:val="24"/>
          <w:szCs w:val="24"/>
        </w:rPr>
        <w:t>Ачадовского</w:t>
      </w:r>
    </w:p>
    <w:p w:rsidR="00E17F7D" w:rsidRPr="00D866EF" w:rsidRDefault="00E17F7D" w:rsidP="00C24475">
      <w:pPr>
        <w:spacing w:line="240" w:lineRule="auto"/>
        <w:rPr>
          <w:rFonts w:ascii="Times New Roman" w:hAnsi="Times New Roman"/>
          <w:sz w:val="24"/>
          <w:szCs w:val="24"/>
        </w:rPr>
      </w:pPr>
      <w:r w:rsidRPr="00D866EF">
        <w:rPr>
          <w:rFonts w:ascii="Times New Roman" w:hAnsi="Times New Roman"/>
          <w:sz w:val="24"/>
          <w:szCs w:val="24"/>
        </w:rPr>
        <w:t xml:space="preserve"> сельского поселения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D866E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Г.Н.Галынин</w:t>
      </w:r>
    </w:p>
    <w:sectPr w:rsidR="00E17F7D" w:rsidRPr="00D866EF" w:rsidSect="00C24475">
      <w:pgSz w:w="11906" w:h="16838"/>
      <w:pgMar w:top="1134" w:right="85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8D283F"/>
    <w:multiLevelType w:val="hybridMultilevel"/>
    <w:tmpl w:val="5DBED5F8"/>
    <w:lvl w:ilvl="0" w:tplc="222A2076">
      <w:start w:val="1"/>
      <w:numFmt w:val="decimal"/>
      <w:lvlText w:val="%1.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98825BFE">
      <w:start w:val="1"/>
      <w:numFmt w:val="lowerLetter"/>
      <w:lvlText w:val="%2"/>
      <w:lvlJc w:val="left"/>
      <w:pPr>
        <w:ind w:left="1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8A9E772E">
      <w:start w:val="1"/>
      <w:numFmt w:val="lowerRoman"/>
      <w:lvlText w:val="%3"/>
      <w:lvlJc w:val="left"/>
      <w:pPr>
        <w:ind w:left="1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7DE416E8">
      <w:start w:val="1"/>
      <w:numFmt w:val="decimal"/>
      <w:lvlText w:val="%4"/>
      <w:lvlJc w:val="left"/>
      <w:pPr>
        <w:ind w:left="2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1716120C">
      <w:start w:val="1"/>
      <w:numFmt w:val="lowerLetter"/>
      <w:lvlText w:val="%5"/>
      <w:lvlJc w:val="left"/>
      <w:pPr>
        <w:ind w:left="3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D05A9286">
      <w:start w:val="1"/>
      <w:numFmt w:val="lowerRoman"/>
      <w:lvlText w:val="%6"/>
      <w:lvlJc w:val="left"/>
      <w:pPr>
        <w:ind w:left="4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B8202DCA">
      <w:start w:val="1"/>
      <w:numFmt w:val="decimal"/>
      <w:lvlText w:val="%7"/>
      <w:lvlJc w:val="left"/>
      <w:pPr>
        <w:ind w:left="4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2822EB46">
      <w:start w:val="1"/>
      <w:numFmt w:val="lowerLetter"/>
      <w:lvlText w:val="%8"/>
      <w:lvlJc w:val="left"/>
      <w:pPr>
        <w:ind w:left="5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9BAA386E">
      <w:start w:val="1"/>
      <w:numFmt w:val="lowerRoman"/>
      <w:lvlText w:val="%9"/>
      <w:lvlJc w:val="left"/>
      <w:pPr>
        <w:ind w:left="6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0979"/>
    <w:rsid w:val="000860DD"/>
    <w:rsid w:val="002009CC"/>
    <w:rsid w:val="0035338A"/>
    <w:rsid w:val="004705D2"/>
    <w:rsid w:val="0061350D"/>
    <w:rsid w:val="00620979"/>
    <w:rsid w:val="00682AB9"/>
    <w:rsid w:val="006C7F2A"/>
    <w:rsid w:val="007A5CF7"/>
    <w:rsid w:val="00936C82"/>
    <w:rsid w:val="00B51E1D"/>
    <w:rsid w:val="00BA378C"/>
    <w:rsid w:val="00BC0F99"/>
    <w:rsid w:val="00C24475"/>
    <w:rsid w:val="00D866EF"/>
    <w:rsid w:val="00E17F7D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979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20979"/>
    <w:pPr>
      <w:keepNext/>
      <w:keepLines/>
      <w:spacing w:after="127" w:line="259" w:lineRule="auto"/>
      <w:ind w:left="1248"/>
      <w:jc w:val="center"/>
      <w:outlineLvl w:val="0"/>
    </w:pPr>
    <w:rPr>
      <w:rFonts w:ascii="Times New Roman" w:eastAsia="Times New Roman" w:hAnsi="Times New Roman"/>
      <w:color w:val="000000"/>
      <w:sz w:val="38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0979"/>
    <w:rPr>
      <w:rFonts w:ascii="Times New Roman" w:hAnsi="Times New Roman" w:cs="Times New Roman"/>
      <w:color w:val="000000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rsid w:val="00620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209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</TotalTime>
  <Pages>1</Pages>
  <Words>225</Words>
  <Characters>1283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2020-04-14T05:47:00Z</cp:lastPrinted>
  <dcterms:created xsi:type="dcterms:W3CDTF">2020-04-14T05:31:00Z</dcterms:created>
  <dcterms:modified xsi:type="dcterms:W3CDTF">2020-04-14T07:23:00Z</dcterms:modified>
</cp:coreProperties>
</file>