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878" w:rsidRDefault="00D12878" w:rsidP="00885ABF"/>
    <w:p w:rsidR="00D12878" w:rsidRDefault="00D12878" w:rsidP="00F124C8"/>
    <w:p w:rsidR="00D12878" w:rsidRPr="00F124C8" w:rsidRDefault="00D12878" w:rsidP="00F124C8">
      <w:pPr>
        <w:rPr>
          <w:b/>
          <w:bCs/>
          <w:sz w:val="18"/>
          <w:szCs w:val="18"/>
        </w:rPr>
      </w:pPr>
      <w:r>
        <w:t xml:space="preserve">                                                            </w:t>
      </w:r>
      <w:r w:rsidRPr="00F124C8">
        <w:rPr>
          <w:b/>
          <w:bCs/>
          <w:sz w:val="18"/>
          <w:szCs w:val="18"/>
        </w:rPr>
        <w:t xml:space="preserve">СОВЕТ ДЕПУТАТОВ </w:t>
      </w:r>
    </w:p>
    <w:p w:rsidR="00D12878" w:rsidRPr="00F124C8" w:rsidRDefault="00D12878" w:rsidP="00F124C8">
      <w:pPr>
        <w:jc w:val="center"/>
        <w:rPr>
          <w:b/>
          <w:bCs/>
          <w:sz w:val="18"/>
          <w:szCs w:val="18"/>
        </w:rPr>
      </w:pPr>
      <w:r w:rsidRPr="00F124C8">
        <w:rPr>
          <w:b/>
          <w:bCs/>
          <w:sz w:val="18"/>
          <w:szCs w:val="18"/>
        </w:rPr>
        <w:t>ПИЧПАНДИНСКОГО СЕЛЬСКОГО ПОСЕЛЕНИЯ</w:t>
      </w:r>
    </w:p>
    <w:p w:rsidR="00D12878" w:rsidRPr="00F124C8" w:rsidRDefault="00D12878" w:rsidP="00F124C8">
      <w:pPr>
        <w:jc w:val="center"/>
        <w:rPr>
          <w:b/>
          <w:bCs/>
          <w:sz w:val="18"/>
          <w:szCs w:val="18"/>
        </w:rPr>
      </w:pPr>
      <w:r w:rsidRPr="00F124C8">
        <w:rPr>
          <w:b/>
          <w:bCs/>
          <w:sz w:val="18"/>
          <w:szCs w:val="18"/>
        </w:rPr>
        <w:t xml:space="preserve">     ЗУБОВО-ПОЛЯНСКОГО МУНИЦИПАЛЬНОГО РАЙОНА </w:t>
      </w:r>
    </w:p>
    <w:p w:rsidR="00D12878" w:rsidRPr="00F124C8" w:rsidRDefault="00D12878" w:rsidP="00F124C8">
      <w:pPr>
        <w:jc w:val="center"/>
        <w:rPr>
          <w:b/>
          <w:bCs/>
          <w:sz w:val="18"/>
          <w:szCs w:val="18"/>
        </w:rPr>
      </w:pPr>
      <w:r w:rsidRPr="00F124C8">
        <w:rPr>
          <w:b/>
          <w:bCs/>
          <w:sz w:val="18"/>
          <w:szCs w:val="18"/>
        </w:rPr>
        <w:t xml:space="preserve">РЕСПУБЛИКИ МОРДОВИЯ </w:t>
      </w:r>
    </w:p>
    <w:p w:rsidR="00D12878" w:rsidRPr="00F124C8" w:rsidRDefault="00D12878" w:rsidP="00F124C8">
      <w:pPr>
        <w:jc w:val="center"/>
        <w:rPr>
          <w:b/>
          <w:bCs/>
          <w:sz w:val="18"/>
          <w:szCs w:val="18"/>
        </w:rPr>
      </w:pPr>
    </w:p>
    <w:p w:rsidR="00D12878" w:rsidRPr="00F124C8" w:rsidRDefault="00D12878" w:rsidP="00F124C8">
      <w:pPr>
        <w:jc w:val="center"/>
        <w:rPr>
          <w:b/>
          <w:bCs/>
          <w:sz w:val="18"/>
          <w:szCs w:val="18"/>
        </w:rPr>
      </w:pPr>
      <w:r w:rsidRPr="00F124C8">
        <w:rPr>
          <w:b/>
          <w:bCs/>
          <w:sz w:val="18"/>
          <w:szCs w:val="18"/>
        </w:rPr>
        <w:t>РЕШЕНИЕ</w:t>
      </w:r>
      <w:r w:rsidRPr="00F124C8">
        <w:rPr>
          <w:b/>
          <w:bCs/>
          <w:sz w:val="18"/>
          <w:szCs w:val="18"/>
        </w:rPr>
        <w:br/>
      </w:r>
    </w:p>
    <w:p w:rsidR="00D12878" w:rsidRPr="00F124C8" w:rsidRDefault="00D12878" w:rsidP="00F124C8">
      <w:pPr>
        <w:shd w:val="clear" w:color="auto" w:fill="FFFFFF"/>
        <w:tabs>
          <w:tab w:val="left" w:pos="2174"/>
          <w:tab w:val="left" w:pos="8783"/>
        </w:tabs>
        <w:spacing w:before="324" w:line="200" w:lineRule="atLeast"/>
        <w:ind w:left="7"/>
        <w:jc w:val="both"/>
        <w:rPr>
          <w:bCs/>
          <w:color w:val="000000"/>
          <w:w w:val="102"/>
          <w:sz w:val="18"/>
          <w:szCs w:val="18"/>
        </w:rPr>
      </w:pPr>
      <w:r w:rsidRPr="00F124C8">
        <w:rPr>
          <w:bCs/>
          <w:color w:val="000000"/>
          <w:spacing w:val="-10"/>
          <w:w w:val="102"/>
          <w:sz w:val="18"/>
          <w:szCs w:val="18"/>
        </w:rPr>
        <w:t xml:space="preserve">от « 27 »   мая  </w:t>
      </w:r>
      <w:smartTag w:uri="urn:schemas-microsoft-com:office:smarttags" w:element="metricconverter">
        <w:smartTagPr>
          <w:attr w:name="ProductID" w:val="2013 г"/>
        </w:smartTagPr>
        <w:r w:rsidRPr="00F124C8">
          <w:rPr>
            <w:bCs/>
            <w:color w:val="000000"/>
            <w:spacing w:val="-10"/>
            <w:w w:val="102"/>
            <w:sz w:val="18"/>
            <w:szCs w:val="18"/>
          </w:rPr>
          <w:t>2016</w:t>
        </w:r>
        <w:r w:rsidRPr="00F124C8">
          <w:rPr>
            <w:bCs/>
            <w:color w:val="000000"/>
            <w:spacing w:val="-5"/>
            <w:w w:val="102"/>
            <w:sz w:val="18"/>
            <w:szCs w:val="18"/>
          </w:rPr>
          <w:t xml:space="preserve"> г</w:t>
        </w:r>
      </w:smartTag>
      <w:r w:rsidRPr="00F124C8">
        <w:rPr>
          <w:bCs/>
          <w:color w:val="000000"/>
          <w:spacing w:val="-5"/>
          <w:w w:val="102"/>
          <w:sz w:val="18"/>
          <w:szCs w:val="18"/>
        </w:rPr>
        <w:t xml:space="preserve">.                                                                     </w:t>
      </w:r>
      <w:r w:rsidRPr="00F124C8">
        <w:rPr>
          <w:bCs/>
          <w:color w:val="000000"/>
          <w:w w:val="102"/>
          <w:sz w:val="18"/>
          <w:szCs w:val="18"/>
        </w:rPr>
        <w:t>№ 1</w:t>
      </w:r>
    </w:p>
    <w:p w:rsidR="00D12878" w:rsidRPr="00F124C8" w:rsidRDefault="00D12878" w:rsidP="00F124C8">
      <w:pPr>
        <w:autoSpaceDE w:val="0"/>
        <w:autoSpaceDN w:val="0"/>
        <w:adjustRightInd w:val="0"/>
        <w:jc w:val="center"/>
        <w:rPr>
          <w:sz w:val="18"/>
          <w:szCs w:val="18"/>
        </w:rPr>
      </w:pPr>
    </w:p>
    <w:p w:rsidR="00D12878" w:rsidRPr="00F124C8" w:rsidRDefault="00D12878" w:rsidP="00F124C8">
      <w:pPr>
        <w:autoSpaceDE w:val="0"/>
        <w:autoSpaceDN w:val="0"/>
        <w:adjustRightInd w:val="0"/>
        <w:jc w:val="right"/>
        <w:rPr>
          <w:sz w:val="18"/>
          <w:szCs w:val="18"/>
        </w:rPr>
      </w:pPr>
    </w:p>
    <w:p w:rsidR="00D12878" w:rsidRPr="00F124C8" w:rsidRDefault="00D12878" w:rsidP="00F124C8">
      <w:pPr>
        <w:pStyle w:val="Heading1"/>
        <w:spacing w:before="0" w:after="0"/>
        <w:jc w:val="both"/>
        <w:rPr>
          <w:rFonts w:ascii="Times New Roman" w:hAnsi="Times New Roman"/>
          <w:b w:val="0"/>
          <w:sz w:val="18"/>
          <w:szCs w:val="18"/>
        </w:rPr>
      </w:pPr>
      <w:r w:rsidRPr="00F124C8">
        <w:rPr>
          <w:rFonts w:ascii="Times New Roman" w:hAnsi="Times New Roman"/>
          <w:b w:val="0"/>
          <w:spacing w:val="-1"/>
          <w:w w:val="102"/>
          <w:sz w:val="18"/>
          <w:szCs w:val="18"/>
        </w:rPr>
        <w:t xml:space="preserve">Об утверждении плана  </w:t>
      </w:r>
      <w:r w:rsidRPr="00F124C8">
        <w:rPr>
          <w:rFonts w:ascii="Times New Roman" w:hAnsi="Times New Roman"/>
          <w:b w:val="0"/>
          <w:kern w:val="0"/>
          <w:sz w:val="18"/>
          <w:szCs w:val="18"/>
        </w:rPr>
        <w:t xml:space="preserve">противодействия коррупции в органах местного самоуправления  Пичпандинского сельского поселения </w:t>
      </w:r>
      <w:r w:rsidRPr="00F124C8">
        <w:rPr>
          <w:rFonts w:ascii="Times New Roman" w:hAnsi="Times New Roman"/>
          <w:b w:val="0"/>
          <w:sz w:val="18"/>
          <w:szCs w:val="18"/>
        </w:rPr>
        <w:t>Зубово-Полянского муниципального района Республики Мордовия на 2016 – 2017 годы</w:t>
      </w:r>
    </w:p>
    <w:p w:rsidR="00D12878" w:rsidRPr="00F124C8" w:rsidRDefault="00D12878" w:rsidP="00F124C8">
      <w:pPr>
        <w:jc w:val="both"/>
        <w:rPr>
          <w:w w:val="102"/>
          <w:sz w:val="18"/>
          <w:szCs w:val="18"/>
        </w:rPr>
      </w:pPr>
      <w:r w:rsidRPr="00F124C8">
        <w:rPr>
          <w:w w:val="102"/>
          <w:sz w:val="18"/>
          <w:szCs w:val="18"/>
        </w:rPr>
        <w:t xml:space="preserve">    </w:t>
      </w:r>
    </w:p>
    <w:p w:rsidR="00D12878" w:rsidRPr="00F124C8" w:rsidRDefault="00D12878" w:rsidP="00F124C8">
      <w:pPr>
        <w:pStyle w:val="Heading1"/>
        <w:jc w:val="both"/>
        <w:rPr>
          <w:rFonts w:ascii="Times New Roman" w:hAnsi="Times New Roman"/>
          <w:b w:val="0"/>
          <w:w w:val="102"/>
          <w:sz w:val="18"/>
          <w:szCs w:val="18"/>
        </w:rPr>
      </w:pPr>
      <w:r w:rsidRPr="00F124C8">
        <w:rPr>
          <w:rFonts w:ascii="Times New Roman" w:hAnsi="Times New Roman"/>
          <w:b w:val="0"/>
          <w:w w:val="102"/>
          <w:sz w:val="18"/>
          <w:szCs w:val="18"/>
        </w:rPr>
        <w:t xml:space="preserve">В соответствии с Федеральным законом от 08.10.2003 г. №131-ФЗ «Об общих принципах организации местного самоуправления в Российской Федерации»,  </w:t>
      </w:r>
      <w:r w:rsidRPr="00F124C8">
        <w:rPr>
          <w:rFonts w:ascii="Times New Roman" w:hAnsi="Times New Roman"/>
          <w:b w:val="0"/>
          <w:color w:val="26282F"/>
          <w:kern w:val="0"/>
          <w:sz w:val="18"/>
          <w:szCs w:val="18"/>
        </w:rPr>
        <w:t xml:space="preserve">Указом Президента РФ от 1 апреля </w:t>
      </w:r>
      <w:smartTag w:uri="urn:schemas-microsoft-com:office:smarttags" w:element="metricconverter">
        <w:smartTagPr>
          <w:attr w:name="ProductID" w:val="2013 г"/>
        </w:smartTagPr>
        <w:r w:rsidRPr="00F124C8">
          <w:rPr>
            <w:rFonts w:ascii="Times New Roman" w:hAnsi="Times New Roman"/>
            <w:b w:val="0"/>
            <w:color w:val="26282F"/>
            <w:kern w:val="0"/>
            <w:sz w:val="18"/>
            <w:szCs w:val="18"/>
          </w:rPr>
          <w:t>2016 г</w:t>
        </w:r>
      </w:smartTag>
      <w:r w:rsidRPr="00F124C8">
        <w:rPr>
          <w:rFonts w:ascii="Times New Roman" w:hAnsi="Times New Roman"/>
          <w:b w:val="0"/>
          <w:color w:val="26282F"/>
          <w:kern w:val="0"/>
          <w:sz w:val="18"/>
          <w:szCs w:val="18"/>
        </w:rPr>
        <w:t xml:space="preserve">. N 147 "О Национальном плане противодействия коррупции на 2016 - 2017 годы", Указом Президента РФ от 13 апреля </w:t>
      </w:r>
      <w:smartTag w:uri="urn:schemas-microsoft-com:office:smarttags" w:element="metricconverter">
        <w:smartTagPr>
          <w:attr w:name="ProductID" w:val="2013 г"/>
        </w:smartTagPr>
        <w:r w:rsidRPr="00F124C8">
          <w:rPr>
            <w:rFonts w:ascii="Times New Roman" w:hAnsi="Times New Roman"/>
            <w:b w:val="0"/>
            <w:color w:val="26282F"/>
            <w:kern w:val="0"/>
            <w:sz w:val="18"/>
            <w:szCs w:val="18"/>
          </w:rPr>
          <w:t>2010 г</w:t>
        </w:r>
      </w:smartTag>
      <w:r w:rsidRPr="00F124C8">
        <w:rPr>
          <w:rFonts w:ascii="Times New Roman" w:hAnsi="Times New Roman"/>
          <w:b w:val="0"/>
          <w:color w:val="26282F"/>
          <w:kern w:val="0"/>
          <w:sz w:val="18"/>
          <w:szCs w:val="18"/>
        </w:rPr>
        <w:t xml:space="preserve">. N 460 "О Национальной стратегии противодействия коррупции и Национальном плане противодействия коррупции на 2010 - 2011 годы" </w:t>
      </w:r>
      <w:r w:rsidRPr="00F124C8">
        <w:rPr>
          <w:rFonts w:ascii="Times New Roman" w:hAnsi="Times New Roman"/>
          <w:b w:val="0"/>
          <w:w w:val="102"/>
          <w:sz w:val="18"/>
          <w:szCs w:val="18"/>
        </w:rPr>
        <w:t>и в целях создания системы противодействия коррупции в Пичпандинском сельском поселении Зубово-Полянском муниципальном районе и устранения причин, ее порождающих, Совет депутатов Пичпандинского сельского поселения Зубово-Полянского муниципального района</w:t>
      </w:r>
    </w:p>
    <w:p w:rsidR="00D12878" w:rsidRPr="00F124C8" w:rsidRDefault="00D12878" w:rsidP="00F124C8">
      <w:pPr>
        <w:shd w:val="clear" w:color="auto" w:fill="FFFFFF"/>
        <w:tabs>
          <w:tab w:val="left" w:pos="1792"/>
          <w:tab w:val="left" w:leader="underscore" w:pos="2641"/>
        </w:tabs>
        <w:spacing w:before="7" w:line="200" w:lineRule="atLeast"/>
        <w:jc w:val="both"/>
        <w:rPr>
          <w:bCs/>
          <w:color w:val="000000"/>
          <w:spacing w:val="-2"/>
          <w:w w:val="102"/>
          <w:sz w:val="18"/>
          <w:szCs w:val="18"/>
        </w:rPr>
      </w:pPr>
      <w:r w:rsidRPr="00F124C8">
        <w:rPr>
          <w:bCs/>
          <w:color w:val="000000"/>
          <w:spacing w:val="-2"/>
          <w:w w:val="102"/>
          <w:sz w:val="18"/>
          <w:szCs w:val="18"/>
        </w:rPr>
        <w:t>РЕШИЛ:</w:t>
      </w:r>
    </w:p>
    <w:p w:rsidR="00D12878" w:rsidRPr="00F124C8" w:rsidRDefault="00D12878" w:rsidP="00F124C8">
      <w:pPr>
        <w:shd w:val="clear" w:color="auto" w:fill="FFFFFF"/>
        <w:tabs>
          <w:tab w:val="left" w:pos="1792"/>
          <w:tab w:val="left" w:leader="underscore" w:pos="2641"/>
        </w:tabs>
        <w:spacing w:before="7" w:line="200" w:lineRule="atLeast"/>
        <w:jc w:val="both"/>
        <w:rPr>
          <w:bCs/>
          <w:color w:val="000000"/>
          <w:spacing w:val="-2"/>
          <w:w w:val="102"/>
          <w:sz w:val="18"/>
          <w:szCs w:val="18"/>
        </w:rPr>
      </w:pPr>
    </w:p>
    <w:p w:rsidR="00D12878" w:rsidRPr="00F124C8" w:rsidRDefault="00D12878" w:rsidP="00F124C8">
      <w:pPr>
        <w:pStyle w:val="Heading1"/>
        <w:spacing w:before="0" w:after="0"/>
        <w:jc w:val="both"/>
        <w:rPr>
          <w:rFonts w:ascii="Times New Roman" w:hAnsi="Times New Roman"/>
          <w:b w:val="0"/>
          <w:sz w:val="18"/>
          <w:szCs w:val="18"/>
        </w:rPr>
      </w:pPr>
      <w:r w:rsidRPr="00F124C8">
        <w:rPr>
          <w:rFonts w:ascii="Times New Roman" w:hAnsi="Times New Roman"/>
          <w:b w:val="0"/>
          <w:sz w:val="18"/>
          <w:szCs w:val="18"/>
        </w:rPr>
        <w:t xml:space="preserve">1.Утвердить прилагаемый </w:t>
      </w:r>
      <w:r w:rsidRPr="00F124C8">
        <w:rPr>
          <w:rFonts w:ascii="Times New Roman" w:hAnsi="Times New Roman"/>
          <w:b w:val="0"/>
          <w:spacing w:val="-1"/>
          <w:w w:val="102"/>
          <w:sz w:val="18"/>
          <w:szCs w:val="18"/>
        </w:rPr>
        <w:t xml:space="preserve">план  </w:t>
      </w:r>
      <w:r w:rsidRPr="00F124C8">
        <w:rPr>
          <w:rFonts w:ascii="Times New Roman" w:hAnsi="Times New Roman"/>
          <w:b w:val="0"/>
          <w:kern w:val="0"/>
          <w:sz w:val="18"/>
          <w:szCs w:val="18"/>
        </w:rPr>
        <w:t xml:space="preserve">противодействия коррупции в органах местного самоуправления Пичпандинского сельского поселения </w:t>
      </w:r>
      <w:r w:rsidRPr="00F124C8">
        <w:rPr>
          <w:rFonts w:ascii="Times New Roman" w:hAnsi="Times New Roman"/>
          <w:b w:val="0"/>
          <w:sz w:val="18"/>
          <w:szCs w:val="18"/>
        </w:rPr>
        <w:t>Зубово-Полянского муниципального района Республики Мордовия на 2016 – 2017 годы</w:t>
      </w:r>
    </w:p>
    <w:p w:rsidR="00D12878" w:rsidRPr="00F124C8" w:rsidRDefault="00D12878" w:rsidP="00F124C8">
      <w:pPr>
        <w:jc w:val="both"/>
        <w:rPr>
          <w:sz w:val="18"/>
          <w:szCs w:val="18"/>
        </w:rPr>
      </w:pPr>
      <w:r w:rsidRPr="00F124C8">
        <w:rPr>
          <w:sz w:val="18"/>
          <w:szCs w:val="18"/>
        </w:rPr>
        <w:t xml:space="preserve">2.Настоящее решение  вступает в силу со дня его </w:t>
      </w:r>
      <w:hyperlink r:id="rId7" w:history="1">
        <w:r w:rsidRPr="00F124C8">
          <w:rPr>
            <w:rStyle w:val="a"/>
            <w:sz w:val="18"/>
            <w:szCs w:val="18"/>
          </w:rPr>
          <w:t>официального опубликования</w:t>
        </w:r>
      </w:hyperlink>
      <w:r w:rsidRPr="00F124C8">
        <w:rPr>
          <w:rStyle w:val="a"/>
          <w:color w:val="auto"/>
          <w:sz w:val="18"/>
          <w:szCs w:val="18"/>
        </w:rPr>
        <w:t xml:space="preserve"> </w:t>
      </w:r>
      <w:r w:rsidRPr="00F124C8">
        <w:rPr>
          <w:sz w:val="18"/>
          <w:szCs w:val="18"/>
        </w:rPr>
        <w:t>в  газете «Созидание» Пичпандинского сельского поселения Зубово – Полянского муниципального района и   на официальном сайте Зубово-Полянского муниципального района.</w:t>
      </w:r>
    </w:p>
    <w:p w:rsidR="00D12878" w:rsidRPr="00F124C8" w:rsidRDefault="00D12878" w:rsidP="00F124C8">
      <w:pPr>
        <w:jc w:val="both"/>
        <w:rPr>
          <w:sz w:val="18"/>
          <w:szCs w:val="18"/>
        </w:rPr>
      </w:pPr>
    </w:p>
    <w:p w:rsidR="00D12878" w:rsidRPr="00F124C8" w:rsidRDefault="00D12878" w:rsidP="00F124C8">
      <w:pPr>
        <w:jc w:val="both"/>
        <w:rPr>
          <w:sz w:val="18"/>
          <w:szCs w:val="18"/>
        </w:rPr>
      </w:pPr>
    </w:p>
    <w:p w:rsidR="00D12878" w:rsidRPr="00F124C8" w:rsidRDefault="00D12878" w:rsidP="00F124C8">
      <w:pPr>
        <w:jc w:val="both"/>
        <w:rPr>
          <w:sz w:val="18"/>
          <w:szCs w:val="18"/>
        </w:rPr>
      </w:pPr>
    </w:p>
    <w:p w:rsidR="00D12878" w:rsidRPr="00F124C8" w:rsidRDefault="00D12878" w:rsidP="00F124C8">
      <w:pPr>
        <w:jc w:val="both"/>
        <w:rPr>
          <w:sz w:val="18"/>
          <w:szCs w:val="18"/>
        </w:rPr>
      </w:pPr>
    </w:p>
    <w:p w:rsidR="00D12878" w:rsidRPr="00F124C8" w:rsidRDefault="00D12878" w:rsidP="00F124C8">
      <w:pPr>
        <w:jc w:val="both"/>
        <w:rPr>
          <w:sz w:val="18"/>
          <w:szCs w:val="18"/>
        </w:rPr>
      </w:pPr>
      <w:r w:rsidRPr="00F124C8">
        <w:rPr>
          <w:sz w:val="18"/>
          <w:szCs w:val="18"/>
        </w:rPr>
        <w:t>Глава Пичпандинского</w:t>
      </w:r>
    </w:p>
    <w:p w:rsidR="00D12878" w:rsidRPr="00F124C8" w:rsidRDefault="00D12878" w:rsidP="00F124C8">
      <w:pPr>
        <w:jc w:val="both"/>
        <w:rPr>
          <w:sz w:val="18"/>
          <w:szCs w:val="18"/>
        </w:rPr>
      </w:pPr>
      <w:r w:rsidRPr="00F124C8">
        <w:rPr>
          <w:sz w:val="18"/>
          <w:szCs w:val="18"/>
        </w:rPr>
        <w:t>сельского поселения:                                                                  К.С.Федорова</w:t>
      </w:r>
    </w:p>
    <w:p w:rsidR="00D12878" w:rsidRPr="00F124C8" w:rsidRDefault="00D12878" w:rsidP="00F124C8">
      <w:pPr>
        <w:rPr>
          <w:sz w:val="18"/>
          <w:szCs w:val="18"/>
        </w:rPr>
        <w:sectPr w:rsidR="00D12878" w:rsidRPr="00F124C8">
          <w:pgSz w:w="11906" w:h="16838"/>
          <w:pgMar w:top="1134" w:right="850" w:bottom="1134" w:left="1701" w:header="708" w:footer="708" w:gutter="0"/>
          <w:cols w:space="720"/>
        </w:sectPr>
      </w:pPr>
    </w:p>
    <w:p w:rsidR="00D12878" w:rsidRPr="00F124C8" w:rsidRDefault="00D12878" w:rsidP="00F124C8">
      <w:pPr>
        <w:jc w:val="right"/>
        <w:rPr>
          <w:sz w:val="18"/>
          <w:szCs w:val="18"/>
        </w:rPr>
      </w:pPr>
      <w:r w:rsidRPr="00F124C8">
        <w:rPr>
          <w:sz w:val="18"/>
          <w:szCs w:val="18"/>
        </w:rPr>
        <w:t xml:space="preserve">                                                                                                          Приложение  к решению </w:t>
      </w:r>
    </w:p>
    <w:p w:rsidR="00D12878" w:rsidRPr="00F124C8" w:rsidRDefault="00D12878" w:rsidP="00F124C8">
      <w:pPr>
        <w:jc w:val="right"/>
        <w:rPr>
          <w:sz w:val="18"/>
          <w:szCs w:val="18"/>
        </w:rPr>
      </w:pPr>
      <w:r w:rsidRPr="00F124C8">
        <w:rPr>
          <w:sz w:val="18"/>
          <w:szCs w:val="18"/>
        </w:rPr>
        <w:t>Совета депутатов Пичпандинского сельского поселения</w:t>
      </w:r>
    </w:p>
    <w:p w:rsidR="00D12878" w:rsidRPr="00F124C8" w:rsidRDefault="00D12878" w:rsidP="00F124C8">
      <w:pPr>
        <w:jc w:val="right"/>
        <w:rPr>
          <w:sz w:val="18"/>
          <w:szCs w:val="18"/>
        </w:rPr>
      </w:pPr>
      <w:r w:rsidRPr="00F124C8">
        <w:rPr>
          <w:sz w:val="18"/>
          <w:szCs w:val="18"/>
        </w:rPr>
        <w:t xml:space="preserve"> Зубово-Полянского  муниципального района</w:t>
      </w:r>
    </w:p>
    <w:p w:rsidR="00D12878" w:rsidRPr="00F124C8" w:rsidRDefault="00D12878" w:rsidP="00F124C8">
      <w:pPr>
        <w:jc w:val="right"/>
        <w:rPr>
          <w:sz w:val="18"/>
          <w:szCs w:val="18"/>
        </w:rPr>
      </w:pPr>
      <w:r w:rsidRPr="00F124C8">
        <w:rPr>
          <w:sz w:val="18"/>
          <w:szCs w:val="18"/>
        </w:rPr>
        <w:t xml:space="preserve">                                                                                                  от   27 мая  2016 года №1 </w:t>
      </w:r>
    </w:p>
    <w:p w:rsidR="00D12878" w:rsidRPr="00F124C8" w:rsidRDefault="00D12878" w:rsidP="00F124C8">
      <w:pPr>
        <w:jc w:val="right"/>
        <w:rPr>
          <w:sz w:val="18"/>
          <w:szCs w:val="18"/>
        </w:rPr>
      </w:pPr>
    </w:p>
    <w:p w:rsidR="00D12878" w:rsidRPr="00F124C8" w:rsidRDefault="00D12878" w:rsidP="00F124C8">
      <w:pPr>
        <w:jc w:val="both"/>
        <w:rPr>
          <w:sz w:val="18"/>
          <w:szCs w:val="18"/>
        </w:rPr>
      </w:pPr>
    </w:p>
    <w:p w:rsidR="00D12878" w:rsidRPr="00F124C8" w:rsidRDefault="00D12878" w:rsidP="00F124C8">
      <w:pPr>
        <w:widowControl w:val="0"/>
        <w:autoSpaceDE w:val="0"/>
        <w:autoSpaceDN w:val="0"/>
        <w:adjustRightInd w:val="0"/>
        <w:jc w:val="center"/>
        <w:outlineLvl w:val="0"/>
        <w:rPr>
          <w:bCs/>
          <w:sz w:val="18"/>
          <w:szCs w:val="18"/>
        </w:rPr>
      </w:pPr>
      <w:r w:rsidRPr="00F124C8">
        <w:rPr>
          <w:b/>
          <w:bCs/>
          <w:sz w:val="18"/>
          <w:szCs w:val="18"/>
        </w:rPr>
        <w:t>ПЛАН</w:t>
      </w:r>
      <w:r w:rsidRPr="00F124C8">
        <w:rPr>
          <w:b/>
          <w:bCs/>
          <w:sz w:val="18"/>
          <w:szCs w:val="18"/>
        </w:rPr>
        <w:br/>
      </w:r>
      <w:r w:rsidRPr="00F124C8">
        <w:rPr>
          <w:bCs/>
          <w:sz w:val="18"/>
          <w:szCs w:val="18"/>
        </w:rPr>
        <w:t>противодействия коррупции в органах местного самоуправления Пичпандинского сельского поселения Зубово-Полянского муниципального района Республики Мордовия на 2016 – 2017 годы</w:t>
      </w:r>
    </w:p>
    <w:tbl>
      <w:tblPr>
        <w:tblW w:w="15120" w:type="dxa"/>
        <w:tblInd w:w="-34" w:type="dxa"/>
        <w:tblBorders>
          <w:top w:val="single" w:sz="4" w:space="0" w:color="auto"/>
          <w:left w:val="single" w:sz="4" w:space="0" w:color="auto"/>
          <w:bottom w:val="single" w:sz="4" w:space="0" w:color="auto"/>
          <w:right w:val="single" w:sz="4" w:space="0" w:color="auto"/>
        </w:tblBorders>
        <w:tblLayout w:type="fixed"/>
        <w:tblLook w:val="00A0"/>
      </w:tblPr>
      <w:tblGrid>
        <w:gridCol w:w="709"/>
        <w:gridCol w:w="4110"/>
        <w:gridCol w:w="2267"/>
        <w:gridCol w:w="1700"/>
        <w:gridCol w:w="6334"/>
      </w:tblGrid>
      <w:tr w:rsidR="00D12878" w:rsidRPr="00F124C8" w:rsidTr="00F124C8">
        <w:trPr>
          <w:tblHeader/>
        </w:trPr>
        <w:tc>
          <w:tcPr>
            <w:tcW w:w="709" w:type="dxa"/>
            <w:tcBorders>
              <w:top w:val="single" w:sz="4" w:space="0" w:color="auto"/>
              <w:bottom w:val="single" w:sz="4" w:space="0" w:color="auto"/>
              <w:right w:val="single" w:sz="4" w:space="0" w:color="auto"/>
            </w:tcBorders>
            <w:vAlign w:val="center"/>
          </w:tcPr>
          <w:p w:rsidR="00D12878" w:rsidRPr="00F124C8" w:rsidRDefault="00D12878">
            <w:pPr>
              <w:widowControl w:val="0"/>
              <w:autoSpaceDE w:val="0"/>
              <w:autoSpaceDN w:val="0"/>
              <w:adjustRightInd w:val="0"/>
              <w:jc w:val="center"/>
              <w:rPr>
                <w:sz w:val="18"/>
                <w:szCs w:val="18"/>
              </w:rPr>
            </w:pPr>
            <w:r w:rsidRPr="00F124C8">
              <w:rPr>
                <w:sz w:val="18"/>
                <w:szCs w:val="18"/>
              </w:rPr>
              <w:t>№ п/п</w:t>
            </w:r>
          </w:p>
        </w:tc>
        <w:tc>
          <w:tcPr>
            <w:tcW w:w="4111" w:type="dxa"/>
            <w:tcBorders>
              <w:top w:val="single" w:sz="4" w:space="0" w:color="auto"/>
              <w:left w:val="single" w:sz="4" w:space="0" w:color="auto"/>
              <w:bottom w:val="single" w:sz="4" w:space="0" w:color="auto"/>
              <w:right w:val="single" w:sz="4" w:space="0" w:color="auto"/>
            </w:tcBorders>
            <w:vAlign w:val="center"/>
          </w:tcPr>
          <w:p w:rsidR="00D12878" w:rsidRPr="00F124C8" w:rsidRDefault="00D12878">
            <w:pPr>
              <w:widowControl w:val="0"/>
              <w:autoSpaceDE w:val="0"/>
              <w:autoSpaceDN w:val="0"/>
              <w:adjustRightInd w:val="0"/>
              <w:jc w:val="center"/>
              <w:rPr>
                <w:sz w:val="18"/>
                <w:szCs w:val="18"/>
              </w:rPr>
            </w:pPr>
            <w:r w:rsidRPr="00F124C8">
              <w:rPr>
                <w:sz w:val="18"/>
                <w:szCs w:val="18"/>
              </w:rPr>
              <w:t>Мероприятия</w:t>
            </w:r>
          </w:p>
        </w:tc>
        <w:tc>
          <w:tcPr>
            <w:tcW w:w="2268" w:type="dxa"/>
            <w:tcBorders>
              <w:top w:val="single" w:sz="4" w:space="0" w:color="auto"/>
              <w:left w:val="single" w:sz="4" w:space="0" w:color="auto"/>
              <w:bottom w:val="single" w:sz="4" w:space="0" w:color="auto"/>
              <w:right w:val="single" w:sz="4" w:space="0" w:color="auto"/>
            </w:tcBorders>
            <w:vAlign w:val="center"/>
          </w:tcPr>
          <w:p w:rsidR="00D12878" w:rsidRPr="00F124C8" w:rsidRDefault="00D12878">
            <w:pPr>
              <w:widowControl w:val="0"/>
              <w:autoSpaceDE w:val="0"/>
              <w:autoSpaceDN w:val="0"/>
              <w:adjustRightInd w:val="0"/>
              <w:jc w:val="center"/>
              <w:rPr>
                <w:sz w:val="18"/>
                <w:szCs w:val="18"/>
              </w:rPr>
            </w:pPr>
            <w:r w:rsidRPr="00F124C8">
              <w:rPr>
                <w:sz w:val="18"/>
                <w:szCs w:val="18"/>
              </w:rPr>
              <w:t>Ответственные</w:t>
            </w:r>
          </w:p>
          <w:p w:rsidR="00D12878" w:rsidRPr="00F124C8" w:rsidRDefault="00D12878">
            <w:pPr>
              <w:widowControl w:val="0"/>
              <w:autoSpaceDE w:val="0"/>
              <w:autoSpaceDN w:val="0"/>
              <w:adjustRightInd w:val="0"/>
              <w:jc w:val="center"/>
              <w:rPr>
                <w:sz w:val="18"/>
                <w:szCs w:val="18"/>
              </w:rPr>
            </w:pPr>
            <w:r w:rsidRPr="00F124C8">
              <w:rPr>
                <w:sz w:val="18"/>
                <w:szCs w:val="18"/>
              </w:rPr>
              <w:t xml:space="preserve">исполнители </w:t>
            </w:r>
            <w:r w:rsidRPr="00F124C8">
              <w:rPr>
                <w:sz w:val="18"/>
                <w:szCs w:val="18"/>
                <w:vertAlign w:val="superscript"/>
              </w:rPr>
              <w:endnoteReference w:id="1"/>
            </w:r>
          </w:p>
        </w:tc>
        <w:tc>
          <w:tcPr>
            <w:tcW w:w="1701" w:type="dxa"/>
            <w:tcBorders>
              <w:top w:val="single" w:sz="4" w:space="0" w:color="auto"/>
              <w:left w:val="single" w:sz="4" w:space="0" w:color="auto"/>
              <w:bottom w:val="single" w:sz="4" w:space="0" w:color="auto"/>
              <w:right w:val="single" w:sz="4" w:space="0" w:color="auto"/>
            </w:tcBorders>
            <w:vAlign w:val="center"/>
          </w:tcPr>
          <w:p w:rsidR="00D12878" w:rsidRPr="00F124C8" w:rsidRDefault="00D12878">
            <w:pPr>
              <w:widowControl w:val="0"/>
              <w:autoSpaceDE w:val="0"/>
              <w:autoSpaceDN w:val="0"/>
              <w:adjustRightInd w:val="0"/>
              <w:jc w:val="center"/>
              <w:rPr>
                <w:sz w:val="18"/>
                <w:szCs w:val="18"/>
              </w:rPr>
            </w:pPr>
            <w:r w:rsidRPr="00F124C8">
              <w:rPr>
                <w:sz w:val="18"/>
                <w:szCs w:val="18"/>
              </w:rPr>
              <w:t>Срок</w:t>
            </w:r>
          </w:p>
          <w:p w:rsidR="00D12878" w:rsidRPr="00F124C8" w:rsidRDefault="00D12878">
            <w:pPr>
              <w:widowControl w:val="0"/>
              <w:autoSpaceDE w:val="0"/>
              <w:autoSpaceDN w:val="0"/>
              <w:adjustRightInd w:val="0"/>
              <w:jc w:val="center"/>
              <w:rPr>
                <w:sz w:val="18"/>
                <w:szCs w:val="18"/>
              </w:rPr>
            </w:pPr>
            <w:r w:rsidRPr="00F124C8">
              <w:rPr>
                <w:sz w:val="18"/>
                <w:szCs w:val="18"/>
              </w:rPr>
              <w:t>исполнения</w:t>
            </w:r>
          </w:p>
        </w:tc>
        <w:tc>
          <w:tcPr>
            <w:tcW w:w="6336" w:type="dxa"/>
            <w:tcBorders>
              <w:top w:val="single" w:sz="4" w:space="0" w:color="auto"/>
              <w:left w:val="single" w:sz="4" w:space="0" w:color="auto"/>
              <w:bottom w:val="single" w:sz="4" w:space="0" w:color="auto"/>
            </w:tcBorders>
            <w:vAlign w:val="center"/>
          </w:tcPr>
          <w:p w:rsidR="00D12878" w:rsidRPr="00F124C8" w:rsidRDefault="00D12878">
            <w:pPr>
              <w:widowControl w:val="0"/>
              <w:autoSpaceDE w:val="0"/>
              <w:autoSpaceDN w:val="0"/>
              <w:adjustRightInd w:val="0"/>
              <w:jc w:val="center"/>
              <w:rPr>
                <w:sz w:val="18"/>
                <w:szCs w:val="18"/>
              </w:rPr>
            </w:pPr>
            <w:r w:rsidRPr="00F124C8">
              <w:rPr>
                <w:sz w:val="18"/>
                <w:szCs w:val="18"/>
              </w:rPr>
              <w:t>Ожидаемый результат</w:t>
            </w:r>
          </w:p>
        </w:tc>
      </w:tr>
      <w:tr w:rsidR="00D12878" w:rsidRPr="00F124C8" w:rsidTr="00F124C8">
        <w:tc>
          <w:tcPr>
            <w:tcW w:w="15125" w:type="dxa"/>
            <w:gridSpan w:val="5"/>
            <w:tcBorders>
              <w:top w:val="single" w:sz="4" w:space="0" w:color="auto"/>
              <w:bottom w:val="single" w:sz="4" w:space="0" w:color="auto"/>
            </w:tcBorders>
          </w:tcPr>
          <w:p w:rsidR="00D12878" w:rsidRPr="00F124C8" w:rsidRDefault="00D12878" w:rsidP="00B95221">
            <w:pPr>
              <w:widowControl w:val="0"/>
              <w:numPr>
                <w:ilvl w:val="0"/>
                <w:numId w:val="1"/>
              </w:numPr>
              <w:tabs>
                <w:tab w:val="left" w:pos="318"/>
              </w:tabs>
              <w:autoSpaceDE w:val="0"/>
              <w:autoSpaceDN w:val="0"/>
              <w:adjustRightInd w:val="0"/>
              <w:ind w:left="0" w:firstLine="0"/>
              <w:jc w:val="center"/>
              <w:rPr>
                <w:b/>
                <w:sz w:val="18"/>
                <w:szCs w:val="18"/>
              </w:rPr>
            </w:pPr>
            <w:bookmarkStart w:id="0" w:name="sub_1100"/>
            <w:r w:rsidRPr="00F124C8">
              <w:rPr>
                <w:b/>
                <w:sz w:val="18"/>
                <w:szCs w:val="18"/>
              </w:rPr>
              <w:t>Повышение эффективности механизмов урегулирования конфликта интересов,</w:t>
            </w:r>
          </w:p>
          <w:p w:rsidR="00D12878" w:rsidRPr="00F124C8" w:rsidRDefault="00D12878">
            <w:pPr>
              <w:widowControl w:val="0"/>
              <w:tabs>
                <w:tab w:val="left" w:pos="318"/>
              </w:tabs>
              <w:autoSpaceDE w:val="0"/>
              <w:autoSpaceDN w:val="0"/>
              <w:adjustRightInd w:val="0"/>
              <w:jc w:val="center"/>
              <w:rPr>
                <w:b/>
                <w:sz w:val="18"/>
                <w:szCs w:val="18"/>
              </w:rPr>
            </w:pPr>
            <w:r w:rsidRPr="00F124C8">
              <w:rPr>
                <w:b/>
                <w:sz w:val="18"/>
                <w:szCs w:val="18"/>
              </w:rPr>
              <w:t>обеспечение соблюдения отдельными категориями лиц ограничений, запретов, исполнения ими обязанностей</w:t>
            </w:r>
          </w:p>
          <w:p w:rsidR="00D12878" w:rsidRPr="00F124C8" w:rsidRDefault="00D12878">
            <w:pPr>
              <w:widowControl w:val="0"/>
              <w:tabs>
                <w:tab w:val="left" w:pos="318"/>
              </w:tabs>
              <w:autoSpaceDE w:val="0"/>
              <w:autoSpaceDN w:val="0"/>
              <w:adjustRightInd w:val="0"/>
              <w:jc w:val="center"/>
              <w:rPr>
                <w:b/>
                <w:sz w:val="18"/>
                <w:szCs w:val="18"/>
              </w:rPr>
            </w:pPr>
            <w:r w:rsidRPr="00F124C8">
              <w:rPr>
                <w:b/>
                <w:sz w:val="18"/>
                <w:szCs w:val="18"/>
              </w:rPr>
              <w:t>и привлечения к ответственности за их нарушение</w:t>
            </w:r>
            <w:bookmarkEnd w:id="0"/>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1.1</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 xml:space="preserve">Обеспечение действенного функционирования комиссии </w:t>
            </w:r>
            <w:r w:rsidRPr="00F124C8">
              <w:rPr>
                <w:bCs/>
                <w:sz w:val="18"/>
                <w:szCs w:val="18"/>
              </w:rPr>
              <w:t>по соблюдению требований к служебному поведению муниципальных служащих и урегулированию конфликта интересов</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r w:rsidRPr="00F124C8">
              <w:rPr>
                <w:sz w:val="18"/>
                <w:szCs w:val="18"/>
              </w:rPr>
              <w:t>юридический отдел</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ежегодно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рассмотрение на заседаниях комиссии:</w:t>
            </w:r>
          </w:p>
          <w:p w:rsidR="00D12878" w:rsidRPr="00F124C8" w:rsidRDefault="00D12878">
            <w:pPr>
              <w:widowControl w:val="0"/>
              <w:autoSpaceDE w:val="0"/>
              <w:autoSpaceDN w:val="0"/>
              <w:adjustRightInd w:val="0"/>
              <w:jc w:val="both"/>
              <w:rPr>
                <w:sz w:val="18"/>
                <w:szCs w:val="18"/>
              </w:rPr>
            </w:pPr>
            <w:r w:rsidRPr="00F124C8">
              <w:rPr>
                <w:sz w:val="18"/>
                <w:szCs w:val="18"/>
              </w:rPr>
              <w:t>материалов проверки непредставления или представления неполных и (или) недостоверных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w:t>
            </w:r>
          </w:p>
          <w:p w:rsidR="00D12878" w:rsidRPr="00F124C8" w:rsidRDefault="00D12878">
            <w:pPr>
              <w:autoSpaceDE w:val="0"/>
              <w:autoSpaceDN w:val="0"/>
              <w:adjustRightInd w:val="0"/>
              <w:jc w:val="both"/>
              <w:rPr>
                <w:sz w:val="18"/>
                <w:szCs w:val="18"/>
              </w:rPr>
            </w:pPr>
            <w:r w:rsidRPr="00F124C8">
              <w:rPr>
                <w:sz w:val="18"/>
                <w:szCs w:val="18"/>
              </w:rPr>
              <w:t>результатов осуществления контроля за расходами лиц, замещающих должности муниципальной службы;</w:t>
            </w:r>
          </w:p>
          <w:p w:rsidR="00D12878" w:rsidRPr="00F124C8" w:rsidRDefault="00D12878">
            <w:pPr>
              <w:autoSpaceDE w:val="0"/>
              <w:autoSpaceDN w:val="0"/>
              <w:adjustRightInd w:val="0"/>
              <w:jc w:val="both"/>
              <w:rPr>
                <w:sz w:val="18"/>
                <w:szCs w:val="18"/>
              </w:rPr>
            </w:pPr>
            <w:r w:rsidRPr="00F124C8">
              <w:rPr>
                <w:sz w:val="18"/>
                <w:szCs w:val="18"/>
              </w:rPr>
              <w:t>заявлений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 (супругов) и несовершеннолетних детей;</w:t>
            </w:r>
          </w:p>
          <w:p w:rsidR="00D12878" w:rsidRPr="00F124C8" w:rsidRDefault="00D12878">
            <w:pPr>
              <w:autoSpaceDE w:val="0"/>
              <w:autoSpaceDN w:val="0"/>
              <w:adjustRightInd w:val="0"/>
              <w:jc w:val="both"/>
              <w:rPr>
                <w:sz w:val="18"/>
                <w:szCs w:val="18"/>
              </w:rPr>
            </w:pPr>
            <w:r w:rsidRPr="00F124C8">
              <w:rPr>
                <w:sz w:val="18"/>
                <w:szCs w:val="18"/>
              </w:rPr>
              <w:t>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D12878" w:rsidRPr="00F124C8" w:rsidRDefault="00D12878">
            <w:pPr>
              <w:autoSpaceDE w:val="0"/>
              <w:autoSpaceDN w:val="0"/>
              <w:adjustRightInd w:val="0"/>
              <w:jc w:val="both"/>
              <w:rPr>
                <w:sz w:val="18"/>
                <w:szCs w:val="18"/>
              </w:rPr>
            </w:pPr>
            <w:r w:rsidRPr="00F124C8">
              <w:rPr>
                <w:sz w:val="18"/>
                <w:szCs w:val="18"/>
              </w:rPr>
              <w:t>обращений граждан, замещавших в органе местного 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их должностные (служебные) обязанности, до истечения двух лет со дня увольнения с муниципальной службы;</w:t>
            </w:r>
          </w:p>
          <w:p w:rsidR="00D12878" w:rsidRPr="00F124C8" w:rsidRDefault="00D12878">
            <w:pPr>
              <w:autoSpaceDE w:val="0"/>
              <w:autoSpaceDN w:val="0"/>
              <w:adjustRightInd w:val="0"/>
              <w:jc w:val="both"/>
              <w:rPr>
                <w:sz w:val="18"/>
                <w:szCs w:val="18"/>
              </w:rPr>
            </w:pPr>
            <w:r w:rsidRPr="00F124C8">
              <w:rPr>
                <w:sz w:val="18"/>
                <w:szCs w:val="18"/>
              </w:rPr>
              <w:t>уведомлений коммерческих или некоммерческих организаций о заключении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D12878" w:rsidRPr="00F124C8" w:rsidRDefault="00D12878">
            <w:pPr>
              <w:widowControl w:val="0"/>
              <w:autoSpaceDE w:val="0"/>
              <w:autoSpaceDN w:val="0"/>
              <w:adjustRightInd w:val="0"/>
              <w:jc w:val="both"/>
              <w:rPr>
                <w:sz w:val="18"/>
                <w:szCs w:val="18"/>
              </w:rPr>
            </w:pPr>
            <w:r w:rsidRPr="00F124C8">
              <w:rPr>
                <w:sz w:val="18"/>
                <w:szCs w:val="18"/>
              </w:rPr>
              <w:t xml:space="preserve">материалов проверки связанных с несоблюдением лицами, замещающими должности муниципальной службы, иных ограничений, запретов, принципов служебного поведения и неисполнения обязанностей, установленных </w:t>
            </w:r>
            <w:hyperlink r:id="rId8" w:history="1">
              <w:r w:rsidRPr="00F124C8">
                <w:rPr>
                  <w:rStyle w:val="Hyperlink"/>
                  <w:color w:val="auto"/>
                  <w:sz w:val="18"/>
                  <w:szCs w:val="18"/>
                  <w:u w:val="none"/>
                </w:rPr>
                <w:t>нормативными</w:t>
              </w:r>
            </w:hyperlink>
            <w:r w:rsidRPr="00F124C8">
              <w:rPr>
                <w:sz w:val="18"/>
                <w:szCs w:val="18"/>
              </w:rPr>
              <w:t xml:space="preserve"> правовыми актами Российской Федерации о муниципальной службе и противодействии коррупции</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1.2</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 xml:space="preserve">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 </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ежегодно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D12878" w:rsidRPr="00F124C8" w:rsidRDefault="00D12878">
            <w:pPr>
              <w:widowControl w:val="0"/>
              <w:autoSpaceDE w:val="0"/>
              <w:autoSpaceDN w:val="0"/>
              <w:adjustRightInd w:val="0"/>
              <w:jc w:val="both"/>
              <w:rPr>
                <w:sz w:val="18"/>
                <w:szCs w:val="18"/>
              </w:rPr>
            </w:pPr>
            <w:r w:rsidRPr="00F124C8">
              <w:rPr>
                <w:sz w:val="18"/>
                <w:szCs w:val="18"/>
              </w:rPr>
              <w:t>организация работы по приему и первичной обработке справок о доходах, расходах, об имуществе и обязательствах имущественного характера:</w:t>
            </w:r>
          </w:p>
          <w:p w:rsidR="00D12878" w:rsidRPr="00F124C8" w:rsidRDefault="00D12878">
            <w:pPr>
              <w:widowControl w:val="0"/>
              <w:autoSpaceDE w:val="0"/>
              <w:autoSpaceDN w:val="0"/>
              <w:adjustRightInd w:val="0"/>
              <w:jc w:val="both"/>
              <w:rPr>
                <w:sz w:val="18"/>
                <w:szCs w:val="18"/>
              </w:rPr>
            </w:pPr>
            <w:r w:rsidRPr="00F124C8">
              <w:rPr>
                <w:sz w:val="18"/>
                <w:szCs w:val="18"/>
              </w:rPr>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D12878" w:rsidRPr="00F124C8" w:rsidRDefault="00D12878">
            <w:pPr>
              <w:widowControl w:val="0"/>
              <w:autoSpaceDE w:val="0"/>
              <w:autoSpaceDN w:val="0"/>
              <w:adjustRightInd w:val="0"/>
              <w:jc w:val="both"/>
              <w:rPr>
                <w:sz w:val="18"/>
                <w:szCs w:val="18"/>
              </w:rPr>
            </w:pPr>
            <w:r w:rsidRPr="00F124C8">
              <w:rPr>
                <w:sz w:val="18"/>
                <w:szCs w:val="18"/>
              </w:rP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D12878" w:rsidRPr="00F124C8" w:rsidRDefault="00D12878">
            <w:pPr>
              <w:widowControl w:val="0"/>
              <w:autoSpaceDE w:val="0"/>
              <w:autoSpaceDN w:val="0"/>
              <w:adjustRightInd w:val="0"/>
              <w:jc w:val="both"/>
              <w:rPr>
                <w:sz w:val="18"/>
                <w:szCs w:val="18"/>
              </w:rPr>
            </w:pPr>
            <w:r w:rsidRPr="00F124C8">
              <w:rPr>
                <w:sz w:val="18"/>
                <w:szCs w:val="18"/>
              </w:rPr>
              <w:t>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1.3</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 установленные нормативными правовыми актами Российской Федерации</w:t>
            </w:r>
          </w:p>
          <w:p w:rsidR="00D12878" w:rsidRPr="00F124C8" w:rsidRDefault="00D12878">
            <w:pPr>
              <w:widowControl w:val="0"/>
              <w:autoSpaceDE w:val="0"/>
              <w:autoSpaceDN w:val="0"/>
              <w:adjustRightInd w:val="0"/>
              <w:jc w:val="both"/>
              <w:rPr>
                <w:sz w:val="18"/>
                <w:szCs w:val="18"/>
              </w:rPr>
            </w:pP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 xml:space="preserve">ежегодно не позднее </w:t>
            </w:r>
          </w:p>
          <w:p w:rsidR="00D12878" w:rsidRPr="00F124C8" w:rsidRDefault="00D12878">
            <w:pPr>
              <w:widowControl w:val="0"/>
              <w:autoSpaceDE w:val="0"/>
              <w:autoSpaceDN w:val="0"/>
              <w:adjustRightInd w:val="0"/>
              <w:jc w:val="center"/>
              <w:rPr>
                <w:sz w:val="18"/>
                <w:szCs w:val="18"/>
              </w:rPr>
            </w:pPr>
            <w:r w:rsidRPr="00F124C8">
              <w:rPr>
                <w:sz w:val="18"/>
                <w:szCs w:val="18"/>
              </w:rPr>
              <w:t>14 рабочих дней после окончания срока, установленного для представления сведений</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D12878" w:rsidRPr="00F124C8" w:rsidRDefault="00D12878">
            <w:pPr>
              <w:widowControl w:val="0"/>
              <w:autoSpaceDE w:val="0"/>
              <w:autoSpaceDN w:val="0"/>
              <w:adjustRightInd w:val="0"/>
              <w:jc w:val="both"/>
              <w:rPr>
                <w:sz w:val="18"/>
                <w:szCs w:val="18"/>
              </w:rPr>
            </w:pPr>
            <w:r w:rsidRPr="00F124C8">
              <w:rPr>
                <w:sz w:val="18"/>
                <w:szCs w:val="18"/>
              </w:rPr>
              <w:t>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2013 г.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1.4</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 xml:space="preserve">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принципов служебного поведения и неисполнения обязанностей </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r w:rsidRPr="00F124C8">
              <w:rPr>
                <w:sz w:val="18"/>
                <w:szCs w:val="18"/>
              </w:rPr>
              <w:t>юридический отдел</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ежегодно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D12878" w:rsidRPr="00F124C8" w:rsidRDefault="00D12878">
            <w:pPr>
              <w:widowControl w:val="0"/>
              <w:autoSpaceDE w:val="0"/>
              <w:autoSpaceDN w:val="0"/>
              <w:adjustRightInd w:val="0"/>
              <w:jc w:val="both"/>
              <w:rPr>
                <w:sz w:val="18"/>
                <w:szCs w:val="18"/>
              </w:rPr>
            </w:pPr>
            <w:r w:rsidRPr="00F124C8">
              <w:rPr>
                <w:sz w:val="18"/>
                <w:szCs w:val="18"/>
              </w:rPr>
              <w:t>осуществление контроля за расходами лиц, замещающих должности муниципальной службы;</w:t>
            </w:r>
          </w:p>
          <w:p w:rsidR="00D12878" w:rsidRPr="00F124C8" w:rsidRDefault="00D12878">
            <w:pPr>
              <w:widowControl w:val="0"/>
              <w:autoSpaceDE w:val="0"/>
              <w:autoSpaceDN w:val="0"/>
              <w:adjustRightInd w:val="0"/>
              <w:jc w:val="both"/>
              <w:rPr>
                <w:sz w:val="18"/>
                <w:szCs w:val="18"/>
              </w:rPr>
            </w:pPr>
            <w:r w:rsidRPr="00F124C8">
              <w:rPr>
                <w:sz w:val="18"/>
                <w:szCs w:val="18"/>
              </w:rPr>
              <w:t>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D12878" w:rsidRPr="00F124C8" w:rsidRDefault="00D12878">
            <w:pPr>
              <w:autoSpaceDE w:val="0"/>
              <w:autoSpaceDN w:val="0"/>
              <w:adjustRightInd w:val="0"/>
              <w:jc w:val="both"/>
              <w:rPr>
                <w:sz w:val="18"/>
                <w:szCs w:val="18"/>
              </w:rPr>
            </w:pPr>
            <w:r w:rsidRPr="00F124C8">
              <w:rPr>
                <w:sz w:val="18"/>
                <w:szCs w:val="18"/>
              </w:rPr>
              <w:t>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D12878" w:rsidRPr="00F124C8" w:rsidRDefault="00D12878">
            <w:pPr>
              <w:autoSpaceDE w:val="0"/>
              <w:autoSpaceDN w:val="0"/>
              <w:adjustRightInd w:val="0"/>
              <w:jc w:val="both"/>
              <w:rPr>
                <w:sz w:val="18"/>
                <w:szCs w:val="18"/>
              </w:rPr>
            </w:pPr>
            <w:r w:rsidRPr="00F124C8">
              <w:rPr>
                <w:sz w:val="18"/>
                <w:szCs w:val="18"/>
              </w:rPr>
              <w:t>проведение проверок соблюдения лицами, замещающими должности муниципальный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1.5</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 юридический отдел</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ежегодно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D12878" w:rsidRPr="00F124C8" w:rsidRDefault="00D12878">
            <w:pPr>
              <w:autoSpaceDE w:val="0"/>
              <w:autoSpaceDN w:val="0"/>
              <w:adjustRightInd w:val="0"/>
              <w:jc w:val="both"/>
              <w:rPr>
                <w:sz w:val="18"/>
                <w:szCs w:val="18"/>
              </w:rPr>
            </w:pPr>
            <w:r w:rsidRPr="00F124C8">
              <w:rPr>
                <w:sz w:val="18"/>
                <w:szCs w:val="18"/>
              </w:rP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D12878" w:rsidRPr="00F124C8" w:rsidRDefault="00D12878">
            <w:pPr>
              <w:autoSpaceDE w:val="0"/>
              <w:autoSpaceDN w:val="0"/>
              <w:adjustRightInd w:val="0"/>
              <w:jc w:val="both"/>
              <w:rPr>
                <w:sz w:val="18"/>
                <w:szCs w:val="18"/>
              </w:rPr>
            </w:pPr>
            <w:r w:rsidRPr="00F124C8">
              <w:rPr>
                <w:sz w:val="18"/>
                <w:szCs w:val="18"/>
              </w:rPr>
              <w:t xml:space="preserve">обеспечение рассмотрение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w:t>
            </w:r>
            <w:r w:rsidRPr="00F124C8">
              <w:rPr>
                <w:bCs/>
                <w:sz w:val="18"/>
                <w:szCs w:val="18"/>
              </w:rPr>
              <w:t>по соблюдению требований к служебному поведению и урегулированию конфликта интересов</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1.6</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r w:rsidRPr="00F124C8">
              <w:rPr>
                <w:sz w:val="18"/>
                <w:szCs w:val="18"/>
              </w:rPr>
              <w:t>юридический отдел,</w:t>
            </w:r>
          </w:p>
          <w:p w:rsidR="00D12878" w:rsidRPr="00F124C8" w:rsidRDefault="00D12878">
            <w:pPr>
              <w:widowControl w:val="0"/>
              <w:autoSpaceDE w:val="0"/>
              <w:autoSpaceDN w:val="0"/>
              <w:adjustRightInd w:val="0"/>
              <w:jc w:val="center"/>
              <w:rPr>
                <w:sz w:val="18"/>
                <w:szCs w:val="18"/>
              </w:rPr>
            </w:pPr>
            <w:r w:rsidRPr="00F124C8">
              <w:rPr>
                <w:sz w:val="18"/>
                <w:szCs w:val="18"/>
              </w:rPr>
              <w:t>руководители всех структурных подразделений администрации</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ежегодно до 31 декабря</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определение перечня функций органа местного самоуправления, при реализации которых наиболее вероятно возникновение коррупции;</w:t>
            </w:r>
          </w:p>
          <w:p w:rsidR="00D12878" w:rsidRPr="00F124C8" w:rsidRDefault="00D12878">
            <w:pPr>
              <w:widowControl w:val="0"/>
              <w:autoSpaceDE w:val="0"/>
              <w:autoSpaceDN w:val="0"/>
              <w:adjustRightInd w:val="0"/>
              <w:jc w:val="both"/>
              <w:rPr>
                <w:sz w:val="18"/>
                <w:szCs w:val="18"/>
              </w:rPr>
            </w:pPr>
            <w:r w:rsidRPr="00F124C8">
              <w:rPr>
                <w:sz w:val="18"/>
                <w:szCs w:val="18"/>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D12878" w:rsidRPr="00F124C8" w:rsidRDefault="00D12878">
            <w:pPr>
              <w:widowControl w:val="0"/>
              <w:autoSpaceDE w:val="0"/>
              <w:autoSpaceDN w:val="0"/>
              <w:adjustRightInd w:val="0"/>
              <w:jc w:val="both"/>
              <w:rPr>
                <w:sz w:val="18"/>
                <w:szCs w:val="18"/>
              </w:rPr>
            </w:pPr>
            <w:r w:rsidRPr="00F124C8">
              <w:rPr>
                <w:sz w:val="18"/>
                <w:szCs w:val="18"/>
              </w:rPr>
              <w:t xml:space="preserve">внесение уточнений в </w:t>
            </w:r>
            <w:hyperlink r:id="rId9" w:history="1">
              <w:r w:rsidRPr="00F124C8">
                <w:rPr>
                  <w:rStyle w:val="Hyperlink"/>
                  <w:color w:val="auto"/>
                  <w:sz w:val="18"/>
                  <w:szCs w:val="18"/>
                  <w:u w:val="none"/>
                </w:rPr>
                <w:t>перечни</w:t>
              </w:r>
            </w:hyperlink>
            <w:r w:rsidRPr="00F124C8">
              <w:rPr>
                <w:sz w:val="18"/>
                <w:szCs w:val="18"/>
              </w:rPr>
              <w:t xml:space="preserve"> должностей муниципальной службы, замещение которых связано с коррупционными рисками;  </w:t>
            </w:r>
          </w:p>
          <w:p w:rsidR="00D12878" w:rsidRPr="00F124C8" w:rsidRDefault="00D12878">
            <w:pPr>
              <w:widowControl w:val="0"/>
              <w:autoSpaceDE w:val="0"/>
              <w:autoSpaceDN w:val="0"/>
              <w:adjustRightInd w:val="0"/>
              <w:jc w:val="both"/>
              <w:rPr>
                <w:sz w:val="18"/>
                <w:szCs w:val="18"/>
              </w:rPr>
            </w:pPr>
            <w:r w:rsidRPr="00F124C8">
              <w:rPr>
                <w:sz w:val="18"/>
                <w:szCs w:val="18"/>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1.7</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 xml:space="preserve">Осуществление комплекса организационных, разъяснительных и иных мер по соблюдению отдельными категориями лиц </w:t>
            </w:r>
            <w:r w:rsidRPr="00F124C8">
              <w:rPr>
                <w:bCs/>
                <w:sz w:val="18"/>
                <w:szCs w:val="18"/>
              </w:rPr>
              <w:t>требований к служебному поведению</w:t>
            </w:r>
            <w:r w:rsidRPr="00F124C8">
              <w:rPr>
                <w:sz w:val="18"/>
                <w:szCs w:val="18"/>
              </w:rPr>
              <w:t>, установленных нормативными правовыми актами Российской Федерации в целях противодействия коррупции</w:t>
            </w:r>
          </w:p>
          <w:p w:rsidR="00D12878" w:rsidRPr="00F124C8" w:rsidRDefault="00D12878">
            <w:pPr>
              <w:widowControl w:val="0"/>
              <w:autoSpaceDE w:val="0"/>
              <w:autoSpaceDN w:val="0"/>
              <w:adjustRightInd w:val="0"/>
              <w:jc w:val="both"/>
              <w:rPr>
                <w:sz w:val="18"/>
                <w:szCs w:val="18"/>
              </w:rPr>
            </w:pP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r w:rsidRPr="00F124C8">
              <w:rPr>
                <w:sz w:val="18"/>
                <w:szCs w:val="18"/>
              </w:rPr>
              <w:t>юридический отдел,</w:t>
            </w:r>
          </w:p>
          <w:p w:rsidR="00D12878" w:rsidRPr="00F124C8" w:rsidRDefault="00D12878">
            <w:pPr>
              <w:widowControl w:val="0"/>
              <w:autoSpaceDE w:val="0"/>
              <w:autoSpaceDN w:val="0"/>
              <w:adjustRightInd w:val="0"/>
              <w:jc w:val="center"/>
              <w:rPr>
                <w:sz w:val="18"/>
                <w:szCs w:val="18"/>
              </w:rPr>
            </w:pPr>
            <w:r w:rsidRPr="00F124C8">
              <w:rPr>
                <w:sz w:val="18"/>
                <w:szCs w:val="18"/>
              </w:rPr>
              <w:t xml:space="preserve">иные структурные подразделения и должностные лица администрации, в подведомственности которых находятся муниципальные предприятия и учреждения </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ежегодно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законодательства о противодействии коррупции;</w:t>
            </w:r>
          </w:p>
          <w:p w:rsidR="00D12878" w:rsidRPr="00F124C8" w:rsidRDefault="00D12878">
            <w:pPr>
              <w:widowControl w:val="0"/>
              <w:autoSpaceDE w:val="0"/>
              <w:autoSpaceDN w:val="0"/>
              <w:adjustRightInd w:val="0"/>
              <w:jc w:val="both"/>
              <w:rPr>
                <w:sz w:val="18"/>
                <w:szCs w:val="18"/>
              </w:rPr>
            </w:pPr>
            <w:r w:rsidRPr="00F124C8">
              <w:rPr>
                <w:sz w:val="18"/>
                <w:szCs w:val="18"/>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характера;</w:t>
            </w:r>
          </w:p>
          <w:p w:rsidR="00D12878" w:rsidRPr="00F124C8" w:rsidRDefault="00D12878">
            <w:pPr>
              <w:widowControl w:val="0"/>
              <w:autoSpaceDE w:val="0"/>
              <w:autoSpaceDN w:val="0"/>
              <w:adjustRightInd w:val="0"/>
              <w:jc w:val="both"/>
              <w:rPr>
                <w:sz w:val="18"/>
                <w:szCs w:val="18"/>
              </w:rPr>
            </w:pPr>
            <w:r w:rsidRPr="00F124C8">
              <w:rPr>
                <w:sz w:val="18"/>
                <w:szCs w:val="18"/>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D12878" w:rsidRPr="00F124C8" w:rsidRDefault="00D12878">
            <w:pPr>
              <w:widowControl w:val="0"/>
              <w:autoSpaceDE w:val="0"/>
              <w:autoSpaceDN w:val="0"/>
              <w:adjustRightInd w:val="0"/>
              <w:jc w:val="both"/>
              <w:rPr>
                <w:sz w:val="18"/>
                <w:szCs w:val="18"/>
              </w:rPr>
            </w:pPr>
            <w:r w:rsidRPr="00F124C8">
              <w:rPr>
                <w:sz w:val="18"/>
                <w:szCs w:val="18"/>
              </w:rPr>
              <w:t xml:space="preserve">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w:t>
            </w:r>
            <w:hyperlink r:id="rId10" w:history="1">
              <w:r w:rsidRPr="00F124C8">
                <w:rPr>
                  <w:rStyle w:val="Hyperlink"/>
                  <w:color w:val="auto"/>
                  <w:sz w:val="18"/>
                  <w:szCs w:val="18"/>
                  <w:u w:val="none"/>
                </w:rPr>
                <w:t>нормативными</w:t>
              </w:r>
            </w:hyperlink>
            <w:r w:rsidRPr="00F124C8">
              <w:rPr>
                <w:sz w:val="18"/>
                <w:szCs w:val="18"/>
              </w:rPr>
              <w:t xml:space="preserve"> правовыми актами Российской Федерации о муниципальной службе и противодействии коррупции;</w:t>
            </w:r>
          </w:p>
          <w:p w:rsidR="00D12878" w:rsidRPr="00F124C8" w:rsidRDefault="00D12878">
            <w:pPr>
              <w:widowControl w:val="0"/>
              <w:autoSpaceDE w:val="0"/>
              <w:autoSpaceDN w:val="0"/>
              <w:adjustRightInd w:val="0"/>
              <w:jc w:val="both"/>
              <w:rPr>
                <w:sz w:val="18"/>
                <w:szCs w:val="18"/>
              </w:rPr>
            </w:pPr>
            <w:r w:rsidRPr="00F124C8">
              <w:rPr>
                <w:sz w:val="18"/>
                <w:szCs w:val="18"/>
              </w:rPr>
              <w:t>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D12878" w:rsidRPr="00F124C8" w:rsidRDefault="00D12878">
            <w:pPr>
              <w:widowControl w:val="0"/>
              <w:autoSpaceDE w:val="0"/>
              <w:autoSpaceDN w:val="0"/>
              <w:adjustRightInd w:val="0"/>
              <w:jc w:val="both"/>
              <w:rPr>
                <w:sz w:val="18"/>
                <w:szCs w:val="18"/>
              </w:rPr>
            </w:pPr>
            <w:r w:rsidRPr="00F124C8">
              <w:rPr>
                <w:sz w:val="18"/>
                <w:szCs w:val="18"/>
              </w:rPr>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D12878" w:rsidRPr="00F124C8" w:rsidRDefault="00D12878">
            <w:pPr>
              <w:widowControl w:val="0"/>
              <w:autoSpaceDE w:val="0"/>
              <w:autoSpaceDN w:val="0"/>
              <w:adjustRightInd w:val="0"/>
              <w:jc w:val="both"/>
              <w:rPr>
                <w:sz w:val="18"/>
                <w:szCs w:val="18"/>
              </w:rPr>
            </w:pPr>
            <w:r w:rsidRPr="00F124C8">
              <w:rPr>
                <w:sz w:val="18"/>
                <w:szCs w:val="18"/>
              </w:rPr>
              <w:t xml:space="preserve">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 </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1.8</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Организация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 xml:space="preserve">отдел по работе с персоналом </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ежегодно</w:t>
            </w:r>
          </w:p>
          <w:p w:rsidR="00D12878" w:rsidRPr="00F124C8" w:rsidRDefault="00D12878">
            <w:pPr>
              <w:widowControl w:val="0"/>
              <w:autoSpaceDE w:val="0"/>
              <w:autoSpaceDN w:val="0"/>
              <w:adjustRightInd w:val="0"/>
              <w:jc w:val="center"/>
              <w:rPr>
                <w:sz w:val="18"/>
                <w:szCs w:val="18"/>
              </w:rPr>
            </w:pPr>
            <w:r w:rsidRPr="00F124C8">
              <w:rPr>
                <w:sz w:val="18"/>
                <w:szCs w:val="18"/>
              </w:rPr>
              <w:t>(по отдельному плану)</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включение в план повышения квалификации на очередной год обучающих мероприятий, освещающих вопросы по противодействию коррупции;</w:t>
            </w:r>
          </w:p>
          <w:p w:rsidR="00D12878" w:rsidRPr="00F124C8" w:rsidRDefault="00D12878">
            <w:pPr>
              <w:widowControl w:val="0"/>
              <w:autoSpaceDE w:val="0"/>
              <w:autoSpaceDN w:val="0"/>
              <w:adjustRightInd w:val="0"/>
              <w:jc w:val="both"/>
              <w:rPr>
                <w:sz w:val="18"/>
                <w:szCs w:val="18"/>
              </w:rPr>
            </w:pPr>
            <w:r w:rsidRPr="00F124C8">
              <w:rPr>
                <w:sz w:val="18"/>
                <w:szCs w:val="18"/>
              </w:rPr>
              <w:t>обеспечение направления на ежегодное обучение по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1.9</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p w:rsidR="00D12878" w:rsidRPr="00F124C8" w:rsidRDefault="00D12878">
            <w:pPr>
              <w:widowControl w:val="0"/>
              <w:autoSpaceDE w:val="0"/>
              <w:autoSpaceDN w:val="0"/>
              <w:adjustRightInd w:val="0"/>
              <w:jc w:val="both"/>
              <w:rPr>
                <w:sz w:val="18"/>
                <w:szCs w:val="18"/>
              </w:rPr>
            </w:pP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r w:rsidRPr="00F124C8">
              <w:rPr>
                <w:sz w:val="18"/>
                <w:szCs w:val="18"/>
              </w:rPr>
              <w:t>юридический отдел</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в течение установленного законодательством срока с момента выявления коррупционного правонарушения</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D12878" w:rsidRPr="00F124C8" w:rsidRDefault="00D12878">
            <w:pPr>
              <w:widowControl w:val="0"/>
              <w:autoSpaceDE w:val="0"/>
              <w:autoSpaceDN w:val="0"/>
              <w:adjustRightInd w:val="0"/>
              <w:jc w:val="both"/>
              <w:rPr>
                <w:sz w:val="18"/>
                <w:szCs w:val="18"/>
              </w:rPr>
            </w:pPr>
            <w:r w:rsidRPr="00F124C8">
              <w:rPr>
                <w:sz w:val="18"/>
                <w:szCs w:val="18"/>
              </w:rPr>
              <w:t>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D12878" w:rsidRPr="00F124C8" w:rsidTr="00F124C8">
        <w:tc>
          <w:tcPr>
            <w:tcW w:w="15125" w:type="dxa"/>
            <w:gridSpan w:val="5"/>
            <w:tcBorders>
              <w:top w:val="single" w:sz="4" w:space="0" w:color="auto"/>
              <w:bottom w:val="single" w:sz="4" w:space="0" w:color="auto"/>
            </w:tcBorders>
          </w:tcPr>
          <w:p w:rsidR="00D12878" w:rsidRPr="00F124C8" w:rsidRDefault="00D12878">
            <w:pPr>
              <w:widowControl w:val="0"/>
              <w:tabs>
                <w:tab w:val="left" w:pos="318"/>
              </w:tabs>
              <w:autoSpaceDE w:val="0"/>
              <w:autoSpaceDN w:val="0"/>
              <w:adjustRightInd w:val="0"/>
              <w:jc w:val="center"/>
              <w:rPr>
                <w:b/>
                <w:sz w:val="18"/>
                <w:szCs w:val="18"/>
              </w:rPr>
            </w:pPr>
            <w:bookmarkStart w:id="1" w:name="sub_1200"/>
          </w:p>
          <w:p w:rsidR="00D12878" w:rsidRPr="00F124C8" w:rsidRDefault="00D12878">
            <w:pPr>
              <w:widowControl w:val="0"/>
              <w:tabs>
                <w:tab w:val="left" w:pos="318"/>
              </w:tabs>
              <w:autoSpaceDE w:val="0"/>
              <w:autoSpaceDN w:val="0"/>
              <w:adjustRightInd w:val="0"/>
              <w:jc w:val="center"/>
              <w:rPr>
                <w:b/>
                <w:sz w:val="18"/>
                <w:szCs w:val="18"/>
              </w:rPr>
            </w:pPr>
          </w:p>
          <w:p w:rsidR="00D12878" w:rsidRPr="00F124C8" w:rsidRDefault="00D12878" w:rsidP="00B95221">
            <w:pPr>
              <w:widowControl w:val="0"/>
              <w:numPr>
                <w:ilvl w:val="0"/>
                <w:numId w:val="1"/>
              </w:numPr>
              <w:tabs>
                <w:tab w:val="left" w:pos="318"/>
              </w:tabs>
              <w:autoSpaceDE w:val="0"/>
              <w:autoSpaceDN w:val="0"/>
              <w:adjustRightInd w:val="0"/>
              <w:ind w:left="0" w:firstLine="0"/>
              <w:jc w:val="center"/>
              <w:rPr>
                <w:b/>
                <w:sz w:val="18"/>
                <w:szCs w:val="18"/>
              </w:rPr>
            </w:pPr>
            <w:r w:rsidRPr="00F124C8">
              <w:rPr>
                <w:b/>
                <w:sz w:val="18"/>
                <w:szCs w:val="18"/>
              </w:rPr>
              <w:t>Выявление и систематизация причин и условий проявления коррупции</w:t>
            </w:r>
          </w:p>
          <w:p w:rsidR="00D12878" w:rsidRPr="00F124C8" w:rsidRDefault="00D12878">
            <w:pPr>
              <w:widowControl w:val="0"/>
              <w:tabs>
                <w:tab w:val="left" w:pos="318"/>
              </w:tabs>
              <w:autoSpaceDE w:val="0"/>
              <w:autoSpaceDN w:val="0"/>
              <w:adjustRightInd w:val="0"/>
              <w:jc w:val="center"/>
              <w:rPr>
                <w:b/>
                <w:sz w:val="18"/>
                <w:szCs w:val="18"/>
              </w:rPr>
            </w:pPr>
            <w:r w:rsidRPr="00F124C8">
              <w:rPr>
                <w:b/>
                <w:sz w:val="18"/>
                <w:szCs w:val="18"/>
              </w:rPr>
              <w:t>в деятельности органа местного самоуправления, мониторинг коррупционных рисков и их устранение</w:t>
            </w:r>
            <w:bookmarkEnd w:id="1"/>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2.1</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r w:rsidRPr="00F124C8">
              <w:rPr>
                <w:sz w:val="18"/>
                <w:szCs w:val="18"/>
              </w:rPr>
              <w:t>юридический отдел,</w:t>
            </w:r>
          </w:p>
          <w:p w:rsidR="00D12878" w:rsidRPr="00F124C8" w:rsidRDefault="00D12878">
            <w:pPr>
              <w:widowControl w:val="0"/>
              <w:autoSpaceDE w:val="0"/>
              <w:autoSpaceDN w:val="0"/>
              <w:adjustRightInd w:val="0"/>
              <w:jc w:val="center"/>
              <w:rPr>
                <w:sz w:val="18"/>
                <w:szCs w:val="18"/>
              </w:rPr>
            </w:pPr>
            <w:r w:rsidRPr="00F124C8">
              <w:rPr>
                <w:sz w:val="18"/>
                <w:szCs w:val="18"/>
              </w:rPr>
              <w:t xml:space="preserve">иные структурные подразделения и должностные лица администрации, в компетенцию которых входит подготовка проектов нормативных правовых актов и иных документов, требующих обязательного проведения антикоррупционной экспертизы </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постоянно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Федеральным законом от 17 июля 2009 г. №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D12878" w:rsidRPr="00F124C8" w:rsidRDefault="00D12878">
            <w:pPr>
              <w:widowControl w:val="0"/>
              <w:autoSpaceDE w:val="0"/>
              <w:autoSpaceDN w:val="0"/>
              <w:adjustRightInd w:val="0"/>
              <w:jc w:val="both"/>
              <w:rPr>
                <w:sz w:val="18"/>
                <w:szCs w:val="18"/>
              </w:rPr>
            </w:pPr>
            <w:r w:rsidRPr="00F124C8">
              <w:rPr>
                <w:sz w:val="18"/>
                <w:szCs w:val="18"/>
              </w:rPr>
              <w:t>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D12878" w:rsidRPr="00F124C8" w:rsidRDefault="00D12878">
            <w:pPr>
              <w:widowControl w:val="0"/>
              <w:autoSpaceDE w:val="0"/>
              <w:autoSpaceDN w:val="0"/>
              <w:adjustRightInd w:val="0"/>
              <w:jc w:val="both"/>
              <w:rPr>
                <w:sz w:val="18"/>
                <w:szCs w:val="18"/>
              </w:rPr>
            </w:pPr>
            <w:r w:rsidRPr="00F124C8">
              <w:rPr>
                <w:sz w:val="18"/>
                <w:szCs w:val="18"/>
              </w:rPr>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D12878" w:rsidRPr="00F124C8" w:rsidRDefault="00D12878">
            <w:pPr>
              <w:widowControl w:val="0"/>
              <w:autoSpaceDE w:val="0"/>
              <w:autoSpaceDN w:val="0"/>
              <w:adjustRightInd w:val="0"/>
              <w:jc w:val="both"/>
              <w:rPr>
                <w:sz w:val="18"/>
                <w:szCs w:val="18"/>
              </w:rPr>
            </w:pPr>
            <w:r w:rsidRPr="00F124C8">
              <w:rPr>
                <w:sz w:val="18"/>
                <w:szCs w:val="18"/>
              </w:rPr>
              <w:t>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1" w:history="1">
              <w:r w:rsidRPr="00F124C8">
                <w:rPr>
                  <w:rStyle w:val="Hyperlink"/>
                  <w:sz w:val="18"/>
                  <w:szCs w:val="18"/>
                  <w:lang w:val="en-US"/>
                </w:rPr>
                <w:t>www</w:t>
              </w:r>
              <w:r w:rsidRPr="00F124C8">
                <w:rPr>
                  <w:rStyle w:val="Hyperlink"/>
                  <w:sz w:val="18"/>
                  <w:szCs w:val="18"/>
                </w:rPr>
                <w:t>.</w:t>
              </w:r>
              <w:r w:rsidRPr="00F124C8">
                <w:rPr>
                  <w:rStyle w:val="Hyperlink"/>
                  <w:sz w:val="18"/>
                  <w:szCs w:val="18"/>
                  <w:lang w:val="en-US"/>
                </w:rPr>
                <w:t>zakupki</w:t>
              </w:r>
              <w:r w:rsidRPr="00F124C8">
                <w:rPr>
                  <w:rStyle w:val="Hyperlink"/>
                  <w:sz w:val="18"/>
                  <w:szCs w:val="18"/>
                </w:rPr>
                <w:t>.</w:t>
              </w:r>
              <w:r w:rsidRPr="00F124C8">
                <w:rPr>
                  <w:rStyle w:val="Hyperlink"/>
                  <w:sz w:val="18"/>
                  <w:szCs w:val="18"/>
                  <w:lang w:val="en-US"/>
                </w:rPr>
                <w:t>gov</w:t>
              </w:r>
              <w:r w:rsidRPr="00F124C8">
                <w:rPr>
                  <w:rStyle w:val="Hyperlink"/>
                  <w:sz w:val="18"/>
                  <w:szCs w:val="18"/>
                </w:rPr>
                <w:t>.</w:t>
              </w:r>
              <w:r w:rsidRPr="00F124C8">
                <w:rPr>
                  <w:rStyle w:val="Hyperlink"/>
                  <w:sz w:val="18"/>
                  <w:szCs w:val="18"/>
                  <w:lang w:val="en-US"/>
                </w:rPr>
                <w:t>ru</w:t>
              </w:r>
            </w:hyperlink>
            <w:r w:rsidRPr="00F124C8">
              <w:rPr>
                <w:sz w:val="18"/>
                <w:szCs w:val="18"/>
              </w:rPr>
              <w:t>),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D12878" w:rsidRPr="00F124C8" w:rsidRDefault="00D12878">
            <w:pPr>
              <w:widowControl w:val="0"/>
              <w:autoSpaceDE w:val="0"/>
              <w:autoSpaceDN w:val="0"/>
              <w:adjustRightInd w:val="0"/>
              <w:jc w:val="both"/>
              <w:rPr>
                <w:sz w:val="18"/>
                <w:szCs w:val="18"/>
              </w:rPr>
            </w:pPr>
            <w:r w:rsidRPr="00F124C8">
              <w:rPr>
                <w:sz w:val="18"/>
                <w:szCs w:val="18"/>
              </w:rPr>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12" w:history="1">
              <w:r w:rsidRPr="00F124C8">
                <w:rPr>
                  <w:rStyle w:val="Hyperlink"/>
                  <w:sz w:val="18"/>
                  <w:szCs w:val="18"/>
                  <w:lang w:val="en-US"/>
                </w:rPr>
                <w:t>www</w:t>
              </w:r>
              <w:r w:rsidRPr="00F124C8">
                <w:rPr>
                  <w:rStyle w:val="Hyperlink"/>
                  <w:sz w:val="18"/>
                  <w:szCs w:val="18"/>
                </w:rPr>
                <w:t>.</w:t>
              </w:r>
              <w:r w:rsidRPr="00F124C8">
                <w:rPr>
                  <w:rStyle w:val="Hyperlink"/>
                  <w:sz w:val="18"/>
                  <w:szCs w:val="18"/>
                  <w:lang w:val="en-US"/>
                </w:rPr>
                <w:t>torgi</w:t>
              </w:r>
              <w:r w:rsidRPr="00F124C8">
                <w:rPr>
                  <w:rStyle w:val="Hyperlink"/>
                  <w:sz w:val="18"/>
                  <w:szCs w:val="18"/>
                </w:rPr>
                <w:t>.</w:t>
              </w:r>
              <w:r w:rsidRPr="00F124C8">
                <w:rPr>
                  <w:rStyle w:val="Hyperlink"/>
                  <w:sz w:val="18"/>
                  <w:szCs w:val="18"/>
                  <w:lang w:val="en-US"/>
                </w:rPr>
                <w:t>gov</w:t>
              </w:r>
              <w:r w:rsidRPr="00F124C8">
                <w:rPr>
                  <w:rStyle w:val="Hyperlink"/>
                  <w:sz w:val="18"/>
                  <w:szCs w:val="18"/>
                </w:rPr>
                <w:t>.</w:t>
              </w:r>
              <w:r w:rsidRPr="00F124C8">
                <w:rPr>
                  <w:rStyle w:val="Hyperlink"/>
                  <w:sz w:val="18"/>
                  <w:szCs w:val="18"/>
                  <w:lang w:val="en-US"/>
                </w:rPr>
                <w:t>ru</w:t>
              </w:r>
            </w:hyperlink>
            <w:r w:rsidRPr="00F124C8">
              <w:rPr>
                <w:sz w:val="18"/>
                <w:szCs w:val="18"/>
              </w:rPr>
              <w:t>, на сайте органа местного самоуправления в сети Интернет и в печатных изданиях;</w:t>
            </w:r>
          </w:p>
          <w:p w:rsidR="00D12878" w:rsidRPr="00F124C8" w:rsidRDefault="00D12878">
            <w:pPr>
              <w:widowControl w:val="0"/>
              <w:autoSpaceDE w:val="0"/>
              <w:autoSpaceDN w:val="0"/>
              <w:adjustRightInd w:val="0"/>
              <w:jc w:val="both"/>
              <w:rPr>
                <w:sz w:val="18"/>
                <w:szCs w:val="18"/>
              </w:rPr>
            </w:pPr>
            <w:r w:rsidRPr="00F124C8">
              <w:rPr>
                <w:sz w:val="18"/>
                <w:szCs w:val="18"/>
              </w:rPr>
              <w:t>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D12878" w:rsidRPr="00F124C8" w:rsidRDefault="00D12878">
            <w:pPr>
              <w:widowControl w:val="0"/>
              <w:autoSpaceDE w:val="0"/>
              <w:autoSpaceDN w:val="0"/>
              <w:adjustRightInd w:val="0"/>
              <w:jc w:val="both"/>
              <w:rPr>
                <w:sz w:val="18"/>
                <w:szCs w:val="18"/>
              </w:rPr>
            </w:pPr>
            <w:r w:rsidRPr="00F124C8">
              <w:rPr>
                <w:sz w:val="18"/>
                <w:szCs w:val="18"/>
              </w:rPr>
              <w:t>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2.2</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r w:rsidRPr="00F124C8">
              <w:rPr>
                <w:sz w:val="18"/>
                <w:szCs w:val="18"/>
              </w:rPr>
              <w:t>иные структурные подразделения и 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постоянно</w:t>
            </w:r>
          </w:p>
        </w:tc>
        <w:tc>
          <w:tcPr>
            <w:tcW w:w="6336" w:type="dxa"/>
            <w:tcBorders>
              <w:top w:val="single" w:sz="4" w:space="0" w:color="auto"/>
              <w:left w:val="single" w:sz="4" w:space="0" w:color="auto"/>
              <w:bottom w:val="single" w:sz="4" w:space="0" w:color="auto"/>
            </w:tcBorders>
          </w:tcPr>
          <w:p w:rsidR="00D12878" w:rsidRPr="00F124C8" w:rsidRDefault="00D12878">
            <w:pPr>
              <w:autoSpaceDE w:val="0"/>
              <w:autoSpaceDN w:val="0"/>
              <w:adjustRightInd w:val="0"/>
              <w:jc w:val="both"/>
              <w:rPr>
                <w:sz w:val="18"/>
                <w:szCs w:val="18"/>
              </w:rPr>
            </w:pPr>
            <w:r w:rsidRPr="00F124C8">
              <w:rPr>
                <w:sz w:val="18"/>
                <w:szCs w:val="18"/>
              </w:rPr>
              <w:t>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D12878" w:rsidRPr="00F124C8" w:rsidRDefault="00D12878">
            <w:pPr>
              <w:autoSpaceDE w:val="0"/>
              <w:autoSpaceDN w:val="0"/>
              <w:adjustRightInd w:val="0"/>
              <w:jc w:val="both"/>
              <w:rPr>
                <w:sz w:val="18"/>
                <w:szCs w:val="18"/>
              </w:rPr>
            </w:pPr>
            <w:r w:rsidRPr="00F124C8">
              <w:rPr>
                <w:sz w:val="18"/>
                <w:szCs w:val="18"/>
              </w:rPr>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D12878" w:rsidRPr="00F124C8" w:rsidRDefault="00D12878">
            <w:pPr>
              <w:widowControl w:val="0"/>
              <w:autoSpaceDE w:val="0"/>
              <w:autoSpaceDN w:val="0"/>
              <w:adjustRightInd w:val="0"/>
              <w:jc w:val="both"/>
              <w:rPr>
                <w:sz w:val="18"/>
                <w:szCs w:val="18"/>
              </w:rPr>
            </w:pPr>
            <w:r w:rsidRPr="00F124C8">
              <w:rPr>
                <w:sz w:val="18"/>
                <w:szCs w:val="18"/>
              </w:rPr>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p w:rsidR="00D12878" w:rsidRPr="00F124C8" w:rsidRDefault="00D12878">
            <w:pPr>
              <w:widowControl w:val="0"/>
              <w:autoSpaceDE w:val="0"/>
              <w:autoSpaceDN w:val="0"/>
              <w:adjustRightInd w:val="0"/>
              <w:jc w:val="both"/>
              <w:rPr>
                <w:sz w:val="18"/>
                <w:szCs w:val="18"/>
              </w:rPr>
            </w:pPr>
            <w:r w:rsidRPr="00F124C8">
              <w:rPr>
                <w:sz w:val="18"/>
                <w:szCs w:val="18"/>
              </w:rPr>
              <w:t>привлечение представителей правоохранительных органов, государственных органов исполнительной власти, контрольно-надзорных органов:</w:t>
            </w:r>
          </w:p>
          <w:p w:rsidR="00D12878" w:rsidRPr="00F124C8" w:rsidRDefault="00D12878">
            <w:pPr>
              <w:widowControl w:val="0"/>
              <w:autoSpaceDE w:val="0"/>
              <w:autoSpaceDN w:val="0"/>
              <w:adjustRightInd w:val="0"/>
              <w:jc w:val="both"/>
              <w:rPr>
                <w:sz w:val="18"/>
                <w:szCs w:val="18"/>
              </w:rPr>
            </w:pPr>
            <w:r w:rsidRPr="00F124C8">
              <w:rPr>
                <w:sz w:val="18"/>
                <w:szCs w:val="18"/>
              </w:rPr>
              <w:t>для совместного взаимодействия в сфере противодействия коррупции в муниципальном образовании;</w:t>
            </w:r>
          </w:p>
          <w:p w:rsidR="00D12878" w:rsidRPr="00F124C8" w:rsidRDefault="00D12878">
            <w:pPr>
              <w:widowControl w:val="0"/>
              <w:autoSpaceDE w:val="0"/>
              <w:autoSpaceDN w:val="0"/>
              <w:adjustRightInd w:val="0"/>
              <w:jc w:val="both"/>
              <w:rPr>
                <w:sz w:val="18"/>
                <w:szCs w:val="18"/>
              </w:rPr>
            </w:pPr>
            <w:r w:rsidRPr="00F124C8">
              <w:rPr>
                <w:sz w:val="18"/>
                <w:szCs w:val="18"/>
              </w:rPr>
              <w:t>с целью организации деятельности Совета по противодействию коррупции в муниципальном образовании;</w:t>
            </w:r>
          </w:p>
          <w:p w:rsidR="00D12878" w:rsidRPr="00F124C8" w:rsidRDefault="00D12878">
            <w:pPr>
              <w:widowControl w:val="0"/>
              <w:autoSpaceDE w:val="0"/>
              <w:autoSpaceDN w:val="0"/>
              <w:adjustRightInd w:val="0"/>
              <w:jc w:val="both"/>
              <w:rPr>
                <w:bCs/>
                <w:sz w:val="18"/>
                <w:szCs w:val="18"/>
              </w:rPr>
            </w:pPr>
            <w:r w:rsidRPr="00F124C8">
              <w:rPr>
                <w:sz w:val="18"/>
                <w:szCs w:val="18"/>
              </w:rPr>
              <w:t xml:space="preserve">для рассмотрения на заседании комиссии  </w:t>
            </w:r>
            <w:r w:rsidRPr="00F124C8">
              <w:rPr>
                <w:bCs/>
                <w:sz w:val="18"/>
                <w:szCs w:val="18"/>
              </w:rPr>
              <w:t>по соблюдению требований к служебному поведению и урегулированию конфликта интересов</w:t>
            </w:r>
            <w:r w:rsidRPr="00F124C8">
              <w:rPr>
                <w:sz w:val="18"/>
                <w:szCs w:val="18"/>
              </w:rPr>
              <w:t xml:space="preserve"> вопросов, связанных с урегулированием конфликта интересов и соблюдения требований к служебному поведению на муниципальной службе</w:t>
            </w:r>
            <w:r w:rsidRPr="00F124C8">
              <w:rPr>
                <w:bCs/>
                <w:sz w:val="18"/>
                <w:szCs w:val="18"/>
              </w:rPr>
              <w:t>;</w:t>
            </w:r>
          </w:p>
          <w:p w:rsidR="00D12878" w:rsidRPr="00F124C8" w:rsidRDefault="00D12878">
            <w:pPr>
              <w:widowControl w:val="0"/>
              <w:autoSpaceDE w:val="0"/>
              <w:autoSpaceDN w:val="0"/>
              <w:adjustRightInd w:val="0"/>
              <w:jc w:val="both"/>
              <w:rPr>
                <w:sz w:val="18"/>
                <w:szCs w:val="18"/>
              </w:rPr>
            </w:pPr>
            <w:r w:rsidRPr="00F124C8">
              <w:rPr>
                <w:sz w:val="18"/>
                <w:szCs w:val="18"/>
              </w:rPr>
              <w:t>с целью совместного оперативного реагирования на иные коррупционные правонарушения</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2.3</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юридический отдел,</w:t>
            </w:r>
          </w:p>
          <w:p w:rsidR="00D12878" w:rsidRPr="00F124C8" w:rsidRDefault="00D12878">
            <w:pPr>
              <w:widowControl w:val="0"/>
              <w:autoSpaceDE w:val="0"/>
              <w:autoSpaceDN w:val="0"/>
              <w:adjustRightInd w:val="0"/>
              <w:jc w:val="center"/>
              <w:rPr>
                <w:sz w:val="18"/>
                <w:szCs w:val="18"/>
              </w:rPr>
            </w:pPr>
            <w:r w:rsidRPr="00F124C8">
              <w:rPr>
                <w:sz w:val="18"/>
                <w:szCs w:val="18"/>
              </w:rPr>
              <w:t>иные структурные подразделения и 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постоянно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обеспечение прозрачности, объективности и оперативности при принятии управленческих решений посредством:</w:t>
            </w:r>
          </w:p>
          <w:p w:rsidR="00D12878" w:rsidRPr="00F124C8" w:rsidRDefault="00D12878">
            <w:pPr>
              <w:widowControl w:val="0"/>
              <w:autoSpaceDE w:val="0"/>
              <w:autoSpaceDN w:val="0"/>
              <w:adjustRightInd w:val="0"/>
              <w:jc w:val="both"/>
              <w:rPr>
                <w:sz w:val="18"/>
                <w:szCs w:val="18"/>
              </w:rPr>
            </w:pPr>
            <w:r w:rsidRPr="00F124C8">
              <w:rPr>
                <w:sz w:val="18"/>
                <w:szCs w:val="18"/>
              </w:rPr>
              <w:t>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D12878" w:rsidRPr="00F124C8" w:rsidRDefault="00D12878">
            <w:pPr>
              <w:widowControl w:val="0"/>
              <w:autoSpaceDE w:val="0"/>
              <w:autoSpaceDN w:val="0"/>
              <w:adjustRightInd w:val="0"/>
              <w:jc w:val="both"/>
              <w:rPr>
                <w:sz w:val="18"/>
                <w:szCs w:val="18"/>
              </w:rPr>
            </w:pPr>
            <w:r w:rsidRPr="00F124C8">
              <w:rPr>
                <w:sz w:val="18"/>
                <w:szCs w:val="18"/>
              </w:rPr>
              <w:t>сотрудничества с органами государственной власти по обеспечению электронного межведомственного взаимодействия;</w:t>
            </w:r>
          </w:p>
          <w:p w:rsidR="00D12878" w:rsidRPr="00F124C8" w:rsidRDefault="00D12878">
            <w:pPr>
              <w:widowControl w:val="0"/>
              <w:autoSpaceDE w:val="0"/>
              <w:autoSpaceDN w:val="0"/>
              <w:adjustRightInd w:val="0"/>
              <w:jc w:val="both"/>
              <w:rPr>
                <w:sz w:val="18"/>
                <w:szCs w:val="18"/>
              </w:rPr>
            </w:pPr>
            <w:r w:rsidRPr="00F124C8">
              <w:rPr>
                <w:sz w:val="18"/>
                <w:szCs w:val="18"/>
              </w:rPr>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D12878" w:rsidRPr="00F124C8" w:rsidTr="00F124C8">
        <w:trPr>
          <w:trHeight w:val="699"/>
        </w:trPr>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2.4</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268" w:type="dxa"/>
            <w:tcBorders>
              <w:top w:val="single" w:sz="4" w:space="0" w:color="auto"/>
              <w:left w:val="single" w:sz="4" w:space="0" w:color="auto"/>
              <w:bottom w:val="nil"/>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 xml:space="preserve">общий отдел, </w:t>
            </w:r>
          </w:p>
          <w:p w:rsidR="00D12878" w:rsidRPr="00F124C8" w:rsidRDefault="00D12878">
            <w:pPr>
              <w:widowControl w:val="0"/>
              <w:autoSpaceDE w:val="0"/>
              <w:autoSpaceDN w:val="0"/>
              <w:adjustRightInd w:val="0"/>
              <w:jc w:val="center"/>
              <w:rPr>
                <w:sz w:val="18"/>
                <w:szCs w:val="18"/>
              </w:rPr>
            </w:pPr>
            <w:r w:rsidRPr="00F124C8">
              <w:rPr>
                <w:sz w:val="18"/>
                <w:szCs w:val="18"/>
              </w:rPr>
              <w:t>отдел информатизации</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постоянно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2.5</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Мониторинг и выявление коррупционных рисков в деятельности органа местного самоуправления по размещению муниципальных заказов</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структурные подразделения и должностные лица администрации, осуществляющие контрольные функции в сфере закупок</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постоянно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color w:val="FF0000"/>
                <w:sz w:val="18"/>
                <w:szCs w:val="18"/>
              </w:rPr>
            </w:pPr>
            <w:r w:rsidRPr="00F124C8">
              <w:rPr>
                <w:sz w:val="18"/>
                <w:szCs w:val="18"/>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2.6</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Проведение мониторинга о ходе реализации мероприятий по противодействию коррупции в органе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ежеквартально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проведение мониторинга деятельности комиссий (комиссии) по соблюдению требований к служебному поведению и урегулированию конфликта интересов;</w:t>
            </w:r>
          </w:p>
          <w:p w:rsidR="00D12878" w:rsidRPr="00F124C8" w:rsidRDefault="00D12878">
            <w:pPr>
              <w:widowControl w:val="0"/>
              <w:autoSpaceDE w:val="0"/>
              <w:autoSpaceDN w:val="0"/>
              <w:adjustRightInd w:val="0"/>
              <w:jc w:val="both"/>
              <w:rPr>
                <w:sz w:val="18"/>
                <w:szCs w:val="18"/>
              </w:rPr>
            </w:pPr>
            <w:r w:rsidRPr="00F124C8">
              <w:rPr>
                <w:sz w:val="18"/>
                <w:szCs w:val="18"/>
              </w:rPr>
              <w:t>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D12878" w:rsidRPr="00F124C8" w:rsidRDefault="00D12878">
            <w:pPr>
              <w:widowControl w:val="0"/>
              <w:autoSpaceDE w:val="0"/>
              <w:autoSpaceDN w:val="0"/>
              <w:adjustRightInd w:val="0"/>
              <w:jc w:val="both"/>
              <w:rPr>
                <w:sz w:val="18"/>
                <w:szCs w:val="18"/>
              </w:rPr>
            </w:pPr>
            <w:r w:rsidRPr="00F124C8">
              <w:rPr>
                <w:sz w:val="18"/>
                <w:szCs w:val="18"/>
              </w:rPr>
              <w:t>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D12878" w:rsidRPr="00F124C8" w:rsidRDefault="00D12878">
            <w:pPr>
              <w:autoSpaceDE w:val="0"/>
              <w:autoSpaceDN w:val="0"/>
              <w:adjustRightInd w:val="0"/>
              <w:jc w:val="both"/>
              <w:rPr>
                <w:sz w:val="18"/>
                <w:szCs w:val="18"/>
              </w:rPr>
            </w:pPr>
            <w:r w:rsidRPr="00F124C8">
              <w:rPr>
                <w:sz w:val="18"/>
                <w:szCs w:val="18"/>
              </w:rPr>
              <w:t>организация мониторинга реализации иных мер по противодействию коррупции</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2.7</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и эффективности антикоррупционной политики, проводимой органом местного самоуправления</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r w:rsidRPr="00F124C8">
              <w:rPr>
                <w:sz w:val="18"/>
                <w:szCs w:val="18"/>
              </w:rPr>
              <w:t xml:space="preserve">управление по социальной работе, </w:t>
            </w:r>
          </w:p>
          <w:p w:rsidR="00D12878" w:rsidRPr="00F124C8" w:rsidRDefault="00D12878">
            <w:pPr>
              <w:widowControl w:val="0"/>
              <w:autoSpaceDE w:val="0"/>
              <w:autoSpaceDN w:val="0"/>
              <w:adjustRightInd w:val="0"/>
              <w:jc w:val="center"/>
              <w:rPr>
                <w:sz w:val="18"/>
                <w:szCs w:val="18"/>
              </w:rPr>
            </w:pPr>
            <w:r w:rsidRPr="00F124C8">
              <w:rPr>
                <w:sz w:val="18"/>
                <w:szCs w:val="18"/>
              </w:rPr>
              <w:t>отдел ЗАГС,</w:t>
            </w:r>
          </w:p>
          <w:p w:rsidR="00D12878" w:rsidRPr="00F124C8" w:rsidRDefault="00D12878">
            <w:pPr>
              <w:widowControl w:val="0"/>
              <w:autoSpaceDE w:val="0"/>
              <w:autoSpaceDN w:val="0"/>
              <w:adjustRightInd w:val="0"/>
              <w:jc w:val="center"/>
              <w:rPr>
                <w:sz w:val="18"/>
                <w:szCs w:val="18"/>
              </w:rPr>
            </w:pPr>
            <w:r w:rsidRPr="00F124C8">
              <w:rPr>
                <w:sz w:val="18"/>
                <w:szCs w:val="18"/>
              </w:rPr>
              <w:t>МБУ «МФЦ»</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ежегодно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проведение опроса среди населения муниципального образования на базе Многофункционального центра предоставления государственных и муниципальных услуг об эффективности антикоррупционной политики, проводимой в муниципальном образовании, и об уровне бытовой коррупции в органе местного самоуправления;</w:t>
            </w:r>
          </w:p>
          <w:p w:rsidR="00D12878" w:rsidRPr="00F124C8" w:rsidRDefault="00D12878">
            <w:pPr>
              <w:widowControl w:val="0"/>
              <w:autoSpaceDE w:val="0"/>
              <w:autoSpaceDN w:val="0"/>
              <w:adjustRightInd w:val="0"/>
              <w:jc w:val="both"/>
              <w:rPr>
                <w:sz w:val="18"/>
                <w:szCs w:val="18"/>
              </w:rPr>
            </w:pPr>
            <w:r w:rsidRPr="00F124C8">
              <w:rPr>
                <w:sz w:val="18"/>
                <w:szCs w:val="18"/>
              </w:rPr>
              <w:t>проведение опроса среди населения муниципального образования путем размещения опроса об эффективности антикоррупционной политики, проводимой в муниципальном образовании, и об уровне бытовой коррупции в органе местного самоуправления на официальном сайте органа местного самоуправления в сети Интернет;</w:t>
            </w:r>
          </w:p>
          <w:p w:rsidR="00D12878" w:rsidRPr="00F124C8" w:rsidRDefault="00D12878">
            <w:pPr>
              <w:widowControl w:val="0"/>
              <w:autoSpaceDE w:val="0"/>
              <w:autoSpaceDN w:val="0"/>
              <w:adjustRightInd w:val="0"/>
              <w:jc w:val="both"/>
              <w:rPr>
                <w:sz w:val="18"/>
                <w:szCs w:val="18"/>
              </w:rPr>
            </w:pPr>
            <w:r w:rsidRPr="00F124C8">
              <w:rPr>
                <w:sz w:val="18"/>
                <w:szCs w:val="18"/>
              </w:rPr>
              <w:t>проведение анкетирования населения муниципального образования на базе муниципальных учреждений социальной сферы об эффективности антикоррупционной политики, проводимой в муниципальном образовании, и об уровне бытовой коррупции в органе местного самоуправления с целью выявления, предупреждения возможных неправомерных действий при предоставлении образовательных услуг в муниципальных образовательных учреждениях;</w:t>
            </w:r>
          </w:p>
          <w:p w:rsidR="00D12878" w:rsidRPr="00F124C8" w:rsidRDefault="00D12878">
            <w:pPr>
              <w:widowControl w:val="0"/>
              <w:autoSpaceDE w:val="0"/>
              <w:autoSpaceDN w:val="0"/>
              <w:adjustRightInd w:val="0"/>
              <w:jc w:val="both"/>
              <w:rPr>
                <w:sz w:val="18"/>
                <w:szCs w:val="18"/>
              </w:rPr>
            </w:pPr>
            <w:r w:rsidRPr="00F124C8">
              <w:rPr>
                <w:sz w:val="18"/>
                <w:szCs w:val="18"/>
              </w:rPr>
              <w:t>проведение анкетирования населения муниципального образования на базе отдела записи актов гражданского состояния об удовлетворенности услугами в сфере государственной регистрации актов гражданского состояния, в том числе о фактах проявления коррупции в органах ЗАГС, взимания платежей, не имеющих документального подтверждения</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2.8</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Обеспечение эффективной работы Совета по противодействию коррупции в муниципальном образовании</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раз в полугодие</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планирование работы Совета по противодействию коррупции в муниципальном образовании на текущий год;</w:t>
            </w:r>
          </w:p>
          <w:p w:rsidR="00D12878" w:rsidRPr="00F124C8" w:rsidRDefault="00D12878">
            <w:pPr>
              <w:widowControl w:val="0"/>
              <w:tabs>
                <w:tab w:val="left" w:pos="1560"/>
              </w:tabs>
              <w:autoSpaceDE w:val="0"/>
              <w:autoSpaceDN w:val="0"/>
              <w:adjustRightInd w:val="0"/>
              <w:jc w:val="both"/>
              <w:rPr>
                <w:sz w:val="18"/>
                <w:szCs w:val="18"/>
              </w:rPr>
            </w:pPr>
            <w:r w:rsidRPr="00F124C8">
              <w:rPr>
                <w:sz w:val="18"/>
                <w:szCs w:val="18"/>
              </w:rPr>
              <w:t>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w:t>
            </w:r>
          </w:p>
          <w:p w:rsidR="00D12878" w:rsidRPr="00F124C8" w:rsidRDefault="00D12878">
            <w:pPr>
              <w:widowControl w:val="0"/>
              <w:tabs>
                <w:tab w:val="left" w:pos="1560"/>
              </w:tabs>
              <w:autoSpaceDE w:val="0"/>
              <w:autoSpaceDN w:val="0"/>
              <w:adjustRightInd w:val="0"/>
              <w:jc w:val="both"/>
              <w:rPr>
                <w:sz w:val="18"/>
                <w:szCs w:val="18"/>
              </w:rPr>
            </w:pPr>
            <w:r w:rsidRPr="00F124C8">
              <w:rPr>
                <w:sz w:val="18"/>
                <w:szCs w:val="18"/>
              </w:rPr>
              <w:t>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D12878" w:rsidRPr="00F124C8" w:rsidRDefault="00D12878">
            <w:pPr>
              <w:widowControl w:val="0"/>
              <w:tabs>
                <w:tab w:val="left" w:pos="1560"/>
              </w:tabs>
              <w:autoSpaceDE w:val="0"/>
              <w:autoSpaceDN w:val="0"/>
              <w:adjustRightInd w:val="0"/>
              <w:jc w:val="both"/>
              <w:rPr>
                <w:sz w:val="18"/>
                <w:szCs w:val="18"/>
              </w:rPr>
            </w:pPr>
            <w:r w:rsidRPr="00F124C8">
              <w:rPr>
                <w:sz w:val="18"/>
                <w:szCs w:val="18"/>
              </w:rPr>
              <w:t>осуществление координации и контроля за реализацией плана по противодействию коррупции в муниципальном образовании;</w:t>
            </w:r>
          </w:p>
          <w:p w:rsidR="00D12878" w:rsidRPr="00F124C8" w:rsidRDefault="00D12878">
            <w:pPr>
              <w:widowControl w:val="0"/>
              <w:tabs>
                <w:tab w:val="left" w:pos="1560"/>
              </w:tabs>
              <w:autoSpaceDE w:val="0"/>
              <w:autoSpaceDN w:val="0"/>
              <w:adjustRightInd w:val="0"/>
              <w:jc w:val="both"/>
              <w:rPr>
                <w:sz w:val="18"/>
                <w:szCs w:val="18"/>
              </w:rPr>
            </w:pPr>
            <w:r w:rsidRPr="00F124C8">
              <w:rPr>
                <w:sz w:val="18"/>
                <w:szCs w:val="18"/>
              </w:rPr>
              <w:t>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D12878" w:rsidRPr="00F124C8" w:rsidRDefault="00D12878">
            <w:pPr>
              <w:widowControl w:val="0"/>
              <w:tabs>
                <w:tab w:val="left" w:pos="1560"/>
              </w:tabs>
              <w:autoSpaceDE w:val="0"/>
              <w:autoSpaceDN w:val="0"/>
              <w:adjustRightInd w:val="0"/>
              <w:jc w:val="both"/>
              <w:rPr>
                <w:sz w:val="18"/>
                <w:szCs w:val="18"/>
              </w:rPr>
            </w:pPr>
            <w:r w:rsidRPr="00F124C8">
              <w:rPr>
                <w:sz w:val="18"/>
                <w:szCs w:val="18"/>
              </w:rPr>
              <w:t>разработка предложений по совершенствованию правового обеспечения мероприятий по противодействию коррупции в органе местного самоуправления;</w:t>
            </w:r>
          </w:p>
          <w:p w:rsidR="00D12878" w:rsidRPr="00F124C8" w:rsidRDefault="00D12878">
            <w:pPr>
              <w:widowControl w:val="0"/>
              <w:tabs>
                <w:tab w:val="left" w:pos="1560"/>
              </w:tabs>
              <w:autoSpaceDE w:val="0"/>
              <w:autoSpaceDN w:val="0"/>
              <w:adjustRightInd w:val="0"/>
              <w:jc w:val="both"/>
              <w:rPr>
                <w:sz w:val="18"/>
                <w:szCs w:val="18"/>
              </w:rPr>
            </w:pPr>
            <w:r w:rsidRPr="00F124C8">
              <w:rPr>
                <w:sz w:val="18"/>
                <w:szCs w:val="18"/>
              </w:rPr>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D12878" w:rsidRPr="00F124C8" w:rsidRDefault="00D12878">
            <w:pPr>
              <w:widowControl w:val="0"/>
              <w:autoSpaceDE w:val="0"/>
              <w:autoSpaceDN w:val="0"/>
              <w:adjustRightInd w:val="0"/>
              <w:jc w:val="both"/>
              <w:rPr>
                <w:sz w:val="18"/>
                <w:szCs w:val="18"/>
              </w:rPr>
            </w:pPr>
            <w:r w:rsidRPr="00F124C8">
              <w:rPr>
                <w:sz w:val="18"/>
                <w:szCs w:val="18"/>
              </w:rPr>
              <w:t>организация работы по разъяснению требований действующего законодательства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D12878" w:rsidRPr="00F124C8" w:rsidTr="00F124C8">
        <w:tc>
          <w:tcPr>
            <w:tcW w:w="15125" w:type="dxa"/>
            <w:gridSpan w:val="5"/>
            <w:tcBorders>
              <w:top w:val="single" w:sz="4" w:space="0" w:color="auto"/>
              <w:bottom w:val="single" w:sz="4" w:space="0" w:color="auto"/>
            </w:tcBorders>
          </w:tcPr>
          <w:p w:rsidR="00D12878" w:rsidRPr="00F124C8" w:rsidRDefault="00D12878" w:rsidP="00B95221">
            <w:pPr>
              <w:widowControl w:val="0"/>
              <w:numPr>
                <w:ilvl w:val="0"/>
                <w:numId w:val="1"/>
              </w:numPr>
              <w:tabs>
                <w:tab w:val="left" w:pos="318"/>
              </w:tabs>
              <w:autoSpaceDE w:val="0"/>
              <w:autoSpaceDN w:val="0"/>
              <w:adjustRightInd w:val="0"/>
              <w:ind w:left="0" w:firstLine="0"/>
              <w:jc w:val="center"/>
              <w:rPr>
                <w:b/>
                <w:sz w:val="18"/>
                <w:szCs w:val="18"/>
              </w:rPr>
            </w:pPr>
            <w:bookmarkStart w:id="2" w:name="sub_1300"/>
            <w:r w:rsidRPr="00F124C8">
              <w:rPr>
                <w:b/>
                <w:sz w:val="18"/>
                <w:szCs w:val="18"/>
              </w:rPr>
              <w:t>Взаимодействие органа местного самоуправления с институтами гражданского общества и гражданами,</w:t>
            </w:r>
          </w:p>
          <w:p w:rsidR="00D12878" w:rsidRPr="00F124C8" w:rsidRDefault="00D12878">
            <w:pPr>
              <w:widowControl w:val="0"/>
              <w:tabs>
                <w:tab w:val="left" w:pos="318"/>
              </w:tabs>
              <w:autoSpaceDE w:val="0"/>
              <w:autoSpaceDN w:val="0"/>
              <w:adjustRightInd w:val="0"/>
              <w:jc w:val="center"/>
              <w:rPr>
                <w:b/>
                <w:sz w:val="18"/>
                <w:szCs w:val="18"/>
              </w:rPr>
            </w:pPr>
            <w:r w:rsidRPr="00F124C8">
              <w:rPr>
                <w:b/>
                <w:sz w:val="18"/>
                <w:szCs w:val="18"/>
              </w:rPr>
              <w:t>а также создание эффективной системы обратной связи, обеспечение доступности информации</w:t>
            </w:r>
          </w:p>
          <w:p w:rsidR="00D12878" w:rsidRPr="00F124C8" w:rsidRDefault="00D12878">
            <w:pPr>
              <w:widowControl w:val="0"/>
              <w:tabs>
                <w:tab w:val="left" w:pos="318"/>
              </w:tabs>
              <w:autoSpaceDE w:val="0"/>
              <w:autoSpaceDN w:val="0"/>
              <w:adjustRightInd w:val="0"/>
              <w:jc w:val="center"/>
              <w:rPr>
                <w:b/>
                <w:sz w:val="18"/>
                <w:szCs w:val="18"/>
              </w:rPr>
            </w:pPr>
            <w:r w:rsidRPr="00F124C8">
              <w:rPr>
                <w:b/>
                <w:sz w:val="18"/>
                <w:szCs w:val="18"/>
              </w:rPr>
              <w:t xml:space="preserve">о деятельности </w:t>
            </w:r>
            <w:bookmarkEnd w:id="2"/>
            <w:r w:rsidRPr="00F124C8">
              <w:rPr>
                <w:b/>
                <w:sz w:val="18"/>
                <w:szCs w:val="18"/>
              </w:rPr>
              <w:t>органов местного самоуправления и должностных лиц муниципального образования</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3.1</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Обеспечение размещения на официальном сайте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2013 г.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постоянно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D12878" w:rsidRPr="00F124C8" w:rsidRDefault="00D12878">
            <w:pPr>
              <w:autoSpaceDE w:val="0"/>
              <w:autoSpaceDN w:val="0"/>
              <w:adjustRightInd w:val="0"/>
              <w:jc w:val="both"/>
              <w:rPr>
                <w:sz w:val="18"/>
                <w:szCs w:val="18"/>
              </w:rPr>
            </w:pPr>
            <w:r w:rsidRPr="00F124C8">
              <w:rPr>
                <w:sz w:val="18"/>
                <w:szCs w:val="18"/>
              </w:rPr>
              <w:t>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 «Обратная связь для сообщений о фактах коррупции»;</w:t>
            </w:r>
          </w:p>
          <w:p w:rsidR="00D12878" w:rsidRPr="00F124C8" w:rsidRDefault="00D12878">
            <w:pPr>
              <w:widowControl w:val="0"/>
              <w:autoSpaceDE w:val="0"/>
              <w:autoSpaceDN w:val="0"/>
              <w:adjustRightInd w:val="0"/>
              <w:jc w:val="both"/>
              <w:rPr>
                <w:bCs/>
                <w:sz w:val="18"/>
                <w:szCs w:val="18"/>
              </w:rPr>
            </w:pPr>
            <w:r w:rsidRPr="00F124C8">
              <w:rPr>
                <w:sz w:val="18"/>
                <w:szCs w:val="18"/>
              </w:rPr>
              <w:t xml:space="preserve">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sidRPr="00F124C8">
              <w:rPr>
                <w:bCs/>
                <w:sz w:val="18"/>
                <w:szCs w:val="18"/>
              </w:rPr>
              <w:t xml:space="preserve">перечня гиперссылок действующих нормативных правовых актов о противодействии коррупции, </w:t>
            </w:r>
            <w:r w:rsidRPr="00F124C8">
              <w:rPr>
                <w:sz w:val="18"/>
                <w:szCs w:val="18"/>
              </w:rPr>
              <w:t xml:space="preserve">сведений о работе комиссии </w:t>
            </w:r>
            <w:r w:rsidRPr="00F124C8">
              <w:rPr>
                <w:bCs/>
                <w:sz w:val="18"/>
                <w:szCs w:val="18"/>
              </w:rPr>
              <w:t xml:space="preserve">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w:t>
            </w:r>
            <w:r w:rsidRPr="00F124C8">
              <w:rPr>
                <w:sz w:val="18"/>
                <w:szCs w:val="18"/>
              </w:rPr>
              <w:t xml:space="preserve">формы документов, связанные с противодействием коррупции, для заполнения </w:t>
            </w:r>
            <w:r w:rsidRPr="00F124C8">
              <w:rPr>
                <w:bCs/>
                <w:sz w:val="18"/>
                <w:szCs w:val="18"/>
              </w:rPr>
              <w:t>и пр.)</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3.2</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(на выделенный адрес электронной почты по фактам коррупции) </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r w:rsidRPr="00F124C8">
              <w:rPr>
                <w:sz w:val="18"/>
                <w:szCs w:val="18"/>
              </w:rPr>
              <w:t>отдел информатизации</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постоянно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информирование населения муниципального образования:</w:t>
            </w:r>
          </w:p>
          <w:p w:rsidR="00D12878" w:rsidRPr="00F124C8" w:rsidRDefault="00D12878">
            <w:pPr>
              <w:widowControl w:val="0"/>
              <w:autoSpaceDE w:val="0"/>
              <w:autoSpaceDN w:val="0"/>
              <w:adjustRightInd w:val="0"/>
              <w:jc w:val="both"/>
              <w:rPr>
                <w:sz w:val="18"/>
                <w:szCs w:val="18"/>
              </w:rPr>
            </w:pPr>
            <w:r w:rsidRPr="00F124C8">
              <w:rPr>
                <w:sz w:val="18"/>
                <w:szCs w:val="18"/>
              </w:rPr>
              <w:t>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D12878" w:rsidRPr="00F124C8" w:rsidRDefault="00D12878">
            <w:pPr>
              <w:widowControl w:val="0"/>
              <w:autoSpaceDE w:val="0"/>
              <w:autoSpaceDN w:val="0"/>
              <w:adjustRightInd w:val="0"/>
              <w:jc w:val="both"/>
              <w:rPr>
                <w:sz w:val="18"/>
                <w:szCs w:val="18"/>
              </w:rPr>
            </w:pPr>
            <w:r w:rsidRPr="00F124C8">
              <w:rPr>
                <w:sz w:val="18"/>
                <w:szCs w:val="18"/>
              </w:rPr>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3.3</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общий отдел,</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r w:rsidRPr="00F124C8">
              <w:rPr>
                <w:sz w:val="18"/>
                <w:szCs w:val="18"/>
              </w:rPr>
              <w:t>иные структурные подразделения и 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постоянно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 xml:space="preserve">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 </w:t>
            </w:r>
          </w:p>
          <w:p w:rsidR="00D12878" w:rsidRPr="00F124C8" w:rsidRDefault="00D12878">
            <w:pPr>
              <w:widowControl w:val="0"/>
              <w:autoSpaceDE w:val="0"/>
              <w:autoSpaceDN w:val="0"/>
              <w:adjustRightInd w:val="0"/>
              <w:jc w:val="both"/>
              <w:rPr>
                <w:sz w:val="18"/>
                <w:szCs w:val="18"/>
              </w:rPr>
            </w:pPr>
            <w:r w:rsidRPr="00F124C8">
              <w:rPr>
                <w:sz w:val="18"/>
                <w:szCs w:val="18"/>
              </w:rPr>
              <w:t>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D12878" w:rsidRPr="00F124C8" w:rsidRDefault="00D12878">
            <w:pPr>
              <w:widowControl w:val="0"/>
              <w:autoSpaceDE w:val="0"/>
              <w:autoSpaceDN w:val="0"/>
              <w:adjustRightInd w:val="0"/>
              <w:jc w:val="both"/>
              <w:rPr>
                <w:sz w:val="18"/>
                <w:szCs w:val="18"/>
              </w:rPr>
            </w:pPr>
            <w:r w:rsidRPr="00F124C8">
              <w:rPr>
                <w:sz w:val="18"/>
                <w:szCs w:val="18"/>
              </w:rPr>
              <w:t xml:space="preserve">проведение мониторинга обращений граждан и организаций по фактам проявления коррупции в органе местного самоуправления </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3.4</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r w:rsidRPr="00F124C8">
              <w:rPr>
                <w:sz w:val="18"/>
                <w:szCs w:val="18"/>
              </w:rPr>
              <w:t>юридический отдел,</w:t>
            </w:r>
          </w:p>
          <w:p w:rsidR="00D12878" w:rsidRPr="00F124C8" w:rsidRDefault="00D12878">
            <w:pPr>
              <w:widowControl w:val="0"/>
              <w:autoSpaceDE w:val="0"/>
              <w:autoSpaceDN w:val="0"/>
              <w:adjustRightInd w:val="0"/>
              <w:jc w:val="center"/>
              <w:rPr>
                <w:sz w:val="18"/>
                <w:szCs w:val="18"/>
              </w:rPr>
            </w:pPr>
            <w:r w:rsidRPr="00F124C8">
              <w:rPr>
                <w:sz w:val="18"/>
                <w:szCs w:val="18"/>
              </w:rPr>
              <w:t>иные структурные подразделения и должностные лица администрации</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постоянно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 xml:space="preserve">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w:t>
            </w:r>
            <w:r w:rsidRPr="00F124C8">
              <w:rPr>
                <w:bCs/>
                <w:sz w:val="18"/>
                <w:szCs w:val="18"/>
              </w:rPr>
              <w:t>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3.5</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 xml:space="preserve">Обеспечение эффективного взаимодействия органа местного самоуправления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 </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постоянно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D12878" w:rsidRPr="00F124C8" w:rsidTr="00F124C8">
        <w:tc>
          <w:tcPr>
            <w:tcW w:w="15125" w:type="dxa"/>
            <w:gridSpan w:val="5"/>
            <w:tcBorders>
              <w:top w:val="single" w:sz="4" w:space="0" w:color="auto"/>
              <w:bottom w:val="single" w:sz="4" w:space="0" w:color="auto"/>
            </w:tcBorders>
          </w:tcPr>
          <w:p w:rsidR="00D12878" w:rsidRPr="00F124C8" w:rsidRDefault="00D12878" w:rsidP="00B95221">
            <w:pPr>
              <w:widowControl w:val="0"/>
              <w:numPr>
                <w:ilvl w:val="0"/>
                <w:numId w:val="1"/>
              </w:numPr>
              <w:tabs>
                <w:tab w:val="left" w:pos="318"/>
              </w:tabs>
              <w:autoSpaceDE w:val="0"/>
              <w:autoSpaceDN w:val="0"/>
              <w:adjustRightInd w:val="0"/>
              <w:ind w:left="0" w:firstLine="0"/>
              <w:jc w:val="center"/>
              <w:rPr>
                <w:b/>
                <w:sz w:val="18"/>
                <w:szCs w:val="18"/>
              </w:rPr>
            </w:pPr>
            <w:r w:rsidRPr="00F124C8">
              <w:rPr>
                <w:b/>
                <w:sz w:val="18"/>
                <w:szCs w:val="18"/>
              </w:rPr>
              <w:t>Мероприятия органа местного самоуправления, направленные на противодействие коррупции</w:t>
            </w:r>
          </w:p>
          <w:p w:rsidR="00D12878" w:rsidRPr="00F124C8" w:rsidRDefault="00D12878">
            <w:pPr>
              <w:widowControl w:val="0"/>
              <w:tabs>
                <w:tab w:val="left" w:pos="318"/>
              </w:tabs>
              <w:autoSpaceDE w:val="0"/>
              <w:autoSpaceDN w:val="0"/>
              <w:adjustRightInd w:val="0"/>
              <w:jc w:val="center"/>
              <w:rPr>
                <w:b/>
                <w:sz w:val="18"/>
                <w:szCs w:val="18"/>
              </w:rPr>
            </w:pPr>
            <w:r w:rsidRPr="00F124C8">
              <w:rPr>
                <w:b/>
                <w:sz w:val="18"/>
                <w:szCs w:val="18"/>
              </w:rPr>
              <w:t>с учетом специфики деятельности ее структурных подразделений и муниципальных органов</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4.1</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Юридический отдел,</w:t>
            </w:r>
          </w:p>
          <w:p w:rsidR="00D12878" w:rsidRPr="00F124C8" w:rsidRDefault="00D12878">
            <w:pPr>
              <w:widowControl w:val="0"/>
              <w:autoSpaceDE w:val="0"/>
              <w:autoSpaceDN w:val="0"/>
              <w:adjustRightInd w:val="0"/>
              <w:jc w:val="center"/>
              <w:rPr>
                <w:sz w:val="18"/>
                <w:szCs w:val="18"/>
              </w:rPr>
            </w:pPr>
            <w:r w:rsidRPr="00F124C8">
              <w:rPr>
                <w:sz w:val="18"/>
                <w:szCs w:val="18"/>
              </w:rPr>
              <w:t>структурные подразделения и должностные лица администрации, в компетенцию которых входит предоставление муниципальных услуг,</w:t>
            </w:r>
          </w:p>
          <w:p w:rsidR="00D12878" w:rsidRPr="00F124C8" w:rsidRDefault="00D12878">
            <w:pPr>
              <w:widowControl w:val="0"/>
              <w:autoSpaceDE w:val="0"/>
              <w:autoSpaceDN w:val="0"/>
              <w:adjustRightInd w:val="0"/>
              <w:jc w:val="center"/>
              <w:rPr>
                <w:sz w:val="18"/>
                <w:szCs w:val="18"/>
              </w:rPr>
            </w:pPr>
            <w:r w:rsidRPr="00F124C8">
              <w:rPr>
                <w:sz w:val="18"/>
                <w:szCs w:val="18"/>
              </w:rPr>
              <w:t>МБУ «МФЦ»</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постоянно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 xml:space="preserve">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4.2</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 xml:space="preserve">Обеспечение эффективной работы по контролю достоверности отчетных данных по ремонтно-строительным работам в части выявления необоснованно примененных единичных расценок и коэффициентов, приводящих к необоснованному удорожанию выполняемых работ </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структурные подразделения и должностные лица администрации, осуществляющие контроль за достоверностью отчетных данных по ремонтно-строительным работам, выполненным за счет бюджета муниципального образования</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постоянно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выявление и предотвращение необоснованного расхода бюджетных средств посредством проведения проверочных мероприятий</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4.3</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Совершенствование условий, процедур и механизмов муниципальных закупок</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структурные подразделения и должностные лица администрации, осуществляющие контрольные функции в сфере закупок</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постоянно</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обеспечение систематического контроля за выполнением  требований,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D12878" w:rsidRPr="00F124C8" w:rsidRDefault="00D12878">
            <w:pPr>
              <w:widowControl w:val="0"/>
              <w:autoSpaceDE w:val="0"/>
              <w:autoSpaceDN w:val="0"/>
              <w:adjustRightInd w:val="0"/>
              <w:jc w:val="both"/>
              <w:rPr>
                <w:sz w:val="18"/>
                <w:szCs w:val="18"/>
              </w:rPr>
            </w:pPr>
            <w:r w:rsidRPr="00F124C8">
              <w:rPr>
                <w:sz w:val="18"/>
                <w:szCs w:val="18"/>
              </w:rPr>
              <w:t>проведение антикоррупционной экспертизы документации по закупкам;</w:t>
            </w:r>
          </w:p>
          <w:p w:rsidR="00D12878" w:rsidRPr="00F124C8" w:rsidRDefault="00D12878">
            <w:pPr>
              <w:widowControl w:val="0"/>
              <w:autoSpaceDE w:val="0"/>
              <w:autoSpaceDN w:val="0"/>
              <w:adjustRightInd w:val="0"/>
              <w:jc w:val="both"/>
              <w:rPr>
                <w:sz w:val="18"/>
                <w:szCs w:val="18"/>
              </w:rPr>
            </w:pPr>
            <w:r w:rsidRPr="00F124C8">
              <w:rPr>
                <w:sz w:val="18"/>
                <w:szCs w:val="18"/>
              </w:rPr>
              <w:t>анализ практики закупок;</w:t>
            </w:r>
          </w:p>
          <w:p w:rsidR="00D12878" w:rsidRPr="00F124C8" w:rsidRDefault="00D12878">
            <w:pPr>
              <w:widowControl w:val="0"/>
              <w:autoSpaceDE w:val="0"/>
              <w:autoSpaceDN w:val="0"/>
              <w:adjustRightInd w:val="0"/>
              <w:jc w:val="both"/>
              <w:rPr>
                <w:sz w:val="18"/>
                <w:szCs w:val="18"/>
              </w:rPr>
            </w:pPr>
            <w:r w:rsidRPr="00F124C8">
              <w:rPr>
                <w:spacing w:val="-5"/>
                <w:sz w:val="18"/>
                <w:szCs w:val="18"/>
              </w:rPr>
              <w:t xml:space="preserve">проведение   информационно-разъяснительной   работы   с   сотрудниками муниципальных учреждений о нормах </w:t>
            </w:r>
            <w:r w:rsidRPr="00F124C8">
              <w:rPr>
                <w:spacing w:val="-6"/>
                <w:sz w:val="18"/>
                <w:szCs w:val="18"/>
              </w:rPr>
              <w:t xml:space="preserve">Федерального закона </w:t>
            </w:r>
            <w:r w:rsidRPr="00F124C8">
              <w:rPr>
                <w:sz w:val="18"/>
                <w:szCs w:val="18"/>
              </w:rPr>
              <w:t>от 5 апреля 2013 г.              № 44-ФЗ «О контрактной системе в сфере закупок товаров, работ, услуг для обеспечения государственных и муниципальных нужд»</w:t>
            </w:r>
          </w:p>
        </w:tc>
      </w:tr>
      <w:tr w:rsidR="00D12878" w:rsidRPr="00F124C8" w:rsidTr="00F124C8">
        <w:tc>
          <w:tcPr>
            <w:tcW w:w="15125" w:type="dxa"/>
            <w:gridSpan w:val="5"/>
            <w:tcBorders>
              <w:top w:val="single" w:sz="4" w:space="0" w:color="auto"/>
              <w:bottom w:val="single" w:sz="4" w:space="0" w:color="auto"/>
            </w:tcBorders>
          </w:tcPr>
          <w:p w:rsidR="00D12878" w:rsidRPr="00F124C8" w:rsidRDefault="00D12878" w:rsidP="00B95221">
            <w:pPr>
              <w:widowControl w:val="0"/>
              <w:numPr>
                <w:ilvl w:val="0"/>
                <w:numId w:val="1"/>
              </w:numPr>
              <w:tabs>
                <w:tab w:val="left" w:pos="318"/>
              </w:tabs>
              <w:autoSpaceDE w:val="0"/>
              <w:autoSpaceDN w:val="0"/>
              <w:adjustRightInd w:val="0"/>
              <w:ind w:left="0" w:firstLine="0"/>
              <w:jc w:val="center"/>
              <w:rPr>
                <w:b/>
                <w:sz w:val="18"/>
                <w:szCs w:val="18"/>
              </w:rPr>
            </w:pPr>
            <w:r w:rsidRPr="00F124C8">
              <w:rPr>
                <w:b/>
                <w:sz w:val="18"/>
                <w:szCs w:val="18"/>
              </w:rPr>
              <w:t>Мероприятия органа местного самоуправления, направленные на обеспечение реализации требований</w:t>
            </w:r>
          </w:p>
          <w:p w:rsidR="00D12878" w:rsidRPr="00F124C8" w:rsidRDefault="00D12878">
            <w:pPr>
              <w:widowControl w:val="0"/>
              <w:tabs>
                <w:tab w:val="left" w:pos="318"/>
              </w:tabs>
              <w:autoSpaceDE w:val="0"/>
              <w:autoSpaceDN w:val="0"/>
              <w:adjustRightInd w:val="0"/>
              <w:jc w:val="center"/>
              <w:rPr>
                <w:b/>
                <w:sz w:val="18"/>
                <w:szCs w:val="18"/>
              </w:rPr>
            </w:pPr>
            <w:r w:rsidRPr="00F124C8">
              <w:rPr>
                <w:b/>
                <w:sz w:val="18"/>
                <w:szCs w:val="18"/>
              </w:rPr>
              <w:t>законодательства о противодействии коррупции, касающихся обязанности</w:t>
            </w:r>
          </w:p>
          <w:p w:rsidR="00D12878" w:rsidRPr="00F124C8" w:rsidRDefault="00D12878">
            <w:pPr>
              <w:widowControl w:val="0"/>
              <w:tabs>
                <w:tab w:val="left" w:pos="318"/>
              </w:tabs>
              <w:autoSpaceDE w:val="0"/>
              <w:autoSpaceDN w:val="0"/>
              <w:adjustRightInd w:val="0"/>
              <w:jc w:val="center"/>
              <w:rPr>
                <w:sz w:val="18"/>
                <w:szCs w:val="18"/>
              </w:rPr>
            </w:pPr>
            <w:r w:rsidRPr="00F124C8">
              <w:rPr>
                <w:b/>
                <w:sz w:val="18"/>
                <w:szCs w:val="18"/>
              </w:rPr>
              <w:t>муниципальных учреждений и предприятий принимать меры по предупреждению коррупции</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5.1</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autoSpaceDE w:val="0"/>
              <w:autoSpaceDN w:val="0"/>
              <w:adjustRightInd w:val="0"/>
              <w:jc w:val="both"/>
              <w:rPr>
                <w:sz w:val="18"/>
                <w:szCs w:val="18"/>
              </w:rPr>
            </w:pPr>
            <w:r w:rsidRPr="00F124C8">
              <w:rPr>
                <w:sz w:val="18"/>
                <w:szCs w:val="18"/>
              </w:rPr>
              <w:t>Принятие кодексов этики и служебного поведения в муниципальных учреждениях и предприятиях</w:t>
            </w:r>
          </w:p>
          <w:p w:rsidR="00D12878" w:rsidRPr="00F124C8" w:rsidRDefault="00D12878">
            <w:pPr>
              <w:widowControl w:val="0"/>
              <w:autoSpaceDE w:val="0"/>
              <w:autoSpaceDN w:val="0"/>
              <w:adjustRightInd w:val="0"/>
              <w:jc w:val="both"/>
              <w:rPr>
                <w:sz w:val="18"/>
                <w:szCs w:val="18"/>
              </w:rPr>
            </w:pP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r w:rsidRPr="00F124C8">
              <w:rPr>
                <w:sz w:val="18"/>
                <w:szCs w:val="18"/>
              </w:rPr>
              <w:t>юридический отдел,</w:t>
            </w:r>
          </w:p>
          <w:p w:rsidR="00D12878" w:rsidRPr="00F124C8" w:rsidRDefault="00D12878">
            <w:pPr>
              <w:widowControl w:val="0"/>
              <w:autoSpaceDE w:val="0"/>
              <w:autoSpaceDN w:val="0"/>
              <w:adjustRightInd w:val="0"/>
              <w:jc w:val="center"/>
              <w:rPr>
                <w:sz w:val="18"/>
                <w:szCs w:val="18"/>
              </w:rPr>
            </w:pPr>
            <w:r w:rsidRPr="00F124C8">
              <w:rPr>
                <w:sz w:val="18"/>
                <w:szCs w:val="18"/>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D12878" w:rsidRPr="00F124C8" w:rsidRDefault="00D12878">
            <w:pPr>
              <w:widowControl w:val="0"/>
              <w:autoSpaceDE w:val="0"/>
              <w:autoSpaceDN w:val="0"/>
              <w:adjustRightInd w:val="0"/>
              <w:jc w:val="center"/>
              <w:rPr>
                <w:sz w:val="18"/>
                <w:szCs w:val="18"/>
              </w:rPr>
            </w:pPr>
            <w:r w:rsidRPr="00F124C8">
              <w:rPr>
                <w:sz w:val="18"/>
                <w:szCs w:val="18"/>
              </w:rPr>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2016 год</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D12878" w:rsidRPr="00F124C8" w:rsidRDefault="00D12878">
            <w:pPr>
              <w:widowControl w:val="0"/>
              <w:autoSpaceDE w:val="0"/>
              <w:autoSpaceDN w:val="0"/>
              <w:adjustRightInd w:val="0"/>
              <w:jc w:val="both"/>
              <w:rPr>
                <w:sz w:val="18"/>
                <w:szCs w:val="18"/>
              </w:rPr>
            </w:pPr>
            <w:r w:rsidRPr="00F124C8">
              <w:rPr>
                <w:sz w:val="18"/>
                <w:szCs w:val="18"/>
              </w:rP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D12878" w:rsidRPr="00F124C8" w:rsidRDefault="00D12878">
            <w:pPr>
              <w:widowControl w:val="0"/>
              <w:autoSpaceDE w:val="0"/>
              <w:autoSpaceDN w:val="0"/>
              <w:adjustRightInd w:val="0"/>
              <w:jc w:val="both"/>
              <w:rPr>
                <w:sz w:val="18"/>
                <w:szCs w:val="18"/>
              </w:rPr>
            </w:pPr>
            <w:r w:rsidRPr="00F124C8">
              <w:rPr>
                <w:sz w:val="18"/>
                <w:szCs w:val="18"/>
              </w:rPr>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5.2</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autoSpaceDE w:val="0"/>
              <w:autoSpaceDN w:val="0"/>
              <w:adjustRightInd w:val="0"/>
              <w:jc w:val="both"/>
              <w:rPr>
                <w:sz w:val="18"/>
                <w:szCs w:val="18"/>
              </w:rPr>
            </w:pPr>
            <w:r w:rsidRPr="00F124C8">
              <w:rPr>
                <w:sz w:val="18"/>
                <w:szCs w:val="18"/>
              </w:rPr>
              <w:t xml:space="preserve">Обеспечение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w:t>
            </w: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r w:rsidRPr="00F124C8">
              <w:rPr>
                <w:sz w:val="18"/>
                <w:szCs w:val="18"/>
              </w:rPr>
              <w:t>юридический отдел,</w:t>
            </w:r>
          </w:p>
          <w:p w:rsidR="00D12878" w:rsidRPr="00F124C8" w:rsidRDefault="00D12878">
            <w:pPr>
              <w:widowControl w:val="0"/>
              <w:autoSpaceDE w:val="0"/>
              <w:autoSpaceDN w:val="0"/>
              <w:adjustRightInd w:val="0"/>
              <w:jc w:val="center"/>
              <w:rPr>
                <w:sz w:val="18"/>
                <w:szCs w:val="18"/>
              </w:rPr>
            </w:pPr>
            <w:r w:rsidRPr="00F124C8">
              <w:rPr>
                <w:sz w:val="18"/>
                <w:szCs w:val="18"/>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D12878" w:rsidRPr="00F124C8" w:rsidRDefault="00D12878">
            <w:pPr>
              <w:widowControl w:val="0"/>
              <w:autoSpaceDE w:val="0"/>
              <w:autoSpaceDN w:val="0"/>
              <w:adjustRightInd w:val="0"/>
              <w:jc w:val="center"/>
              <w:rPr>
                <w:sz w:val="18"/>
                <w:szCs w:val="18"/>
              </w:rPr>
            </w:pPr>
            <w:r w:rsidRPr="00F124C8">
              <w:rPr>
                <w:sz w:val="18"/>
                <w:szCs w:val="18"/>
              </w:rPr>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2016 год</w:t>
            </w:r>
          </w:p>
        </w:tc>
        <w:tc>
          <w:tcPr>
            <w:tcW w:w="6336" w:type="dxa"/>
            <w:tcBorders>
              <w:top w:val="single" w:sz="4" w:space="0" w:color="auto"/>
              <w:left w:val="single" w:sz="4" w:space="0" w:color="auto"/>
              <w:bottom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D12878" w:rsidRPr="00F124C8" w:rsidRDefault="00D12878">
            <w:pPr>
              <w:widowControl w:val="0"/>
              <w:autoSpaceDE w:val="0"/>
              <w:autoSpaceDN w:val="0"/>
              <w:adjustRightInd w:val="0"/>
              <w:jc w:val="both"/>
              <w:rPr>
                <w:sz w:val="18"/>
                <w:szCs w:val="18"/>
              </w:rPr>
            </w:pPr>
            <w:r w:rsidRPr="00F124C8">
              <w:rPr>
                <w:sz w:val="18"/>
                <w:szCs w:val="18"/>
              </w:rP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D12878" w:rsidRPr="00F124C8" w:rsidTr="00F124C8">
        <w:tc>
          <w:tcPr>
            <w:tcW w:w="709" w:type="dxa"/>
            <w:tcBorders>
              <w:top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both"/>
              <w:rPr>
                <w:sz w:val="18"/>
                <w:szCs w:val="18"/>
              </w:rPr>
            </w:pPr>
            <w:r w:rsidRPr="00F124C8">
              <w:rPr>
                <w:sz w:val="18"/>
                <w:szCs w:val="18"/>
              </w:rPr>
              <w:t>5.3</w:t>
            </w:r>
          </w:p>
        </w:tc>
        <w:tc>
          <w:tcPr>
            <w:tcW w:w="4111" w:type="dxa"/>
            <w:tcBorders>
              <w:top w:val="single" w:sz="4" w:space="0" w:color="auto"/>
              <w:left w:val="single" w:sz="4" w:space="0" w:color="auto"/>
              <w:bottom w:val="single" w:sz="4" w:space="0" w:color="auto"/>
              <w:right w:val="single" w:sz="4" w:space="0" w:color="auto"/>
            </w:tcBorders>
          </w:tcPr>
          <w:p w:rsidR="00D12878" w:rsidRPr="00F124C8" w:rsidRDefault="00D12878">
            <w:pPr>
              <w:autoSpaceDE w:val="0"/>
              <w:autoSpaceDN w:val="0"/>
              <w:adjustRightInd w:val="0"/>
              <w:jc w:val="both"/>
              <w:rPr>
                <w:sz w:val="18"/>
                <w:szCs w:val="18"/>
              </w:rPr>
            </w:pPr>
            <w:r w:rsidRPr="00F124C8">
              <w:rPr>
                <w:sz w:val="18"/>
                <w:szCs w:val="18"/>
              </w:rPr>
              <w:t>Внедрение в практику стандартов и процедур, направленных на обеспечение добросовестной работы муниципальных учреждений и предприятий</w:t>
            </w:r>
          </w:p>
          <w:p w:rsidR="00D12878" w:rsidRPr="00F124C8" w:rsidRDefault="00D12878">
            <w:pPr>
              <w:autoSpaceDE w:val="0"/>
              <w:autoSpaceDN w:val="0"/>
              <w:adjustRightInd w:val="0"/>
              <w:jc w:val="both"/>
              <w:rPr>
                <w:sz w:val="18"/>
                <w:szCs w:val="18"/>
              </w:rPr>
            </w:pPr>
          </w:p>
        </w:tc>
        <w:tc>
          <w:tcPr>
            <w:tcW w:w="2268"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руководитель аппарата администрации,</w:t>
            </w:r>
          </w:p>
          <w:p w:rsidR="00D12878" w:rsidRPr="00F124C8" w:rsidRDefault="00D12878">
            <w:pPr>
              <w:widowControl w:val="0"/>
              <w:autoSpaceDE w:val="0"/>
              <w:autoSpaceDN w:val="0"/>
              <w:adjustRightInd w:val="0"/>
              <w:jc w:val="center"/>
              <w:rPr>
                <w:sz w:val="18"/>
                <w:szCs w:val="18"/>
              </w:rPr>
            </w:pPr>
            <w:r w:rsidRPr="00F124C8">
              <w:rPr>
                <w:sz w:val="18"/>
                <w:szCs w:val="18"/>
              </w:rPr>
              <w:t>отдел по работе с персоналом,</w:t>
            </w:r>
          </w:p>
          <w:p w:rsidR="00D12878" w:rsidRPr="00F124C8" w:rsidRDefault="00D12878">
            <w:pPr>
              <w:widowControl w:val="0"/>
              <w:autoSpaceDE w:val="0"/>
              <w:autoSpaceDN w:val="0"/>
              <w:adjustRightInd w:val="0"/>
              <w:jc w:val="center"/>
              <w:rPr>
                <w:sz w:val="18"/>
                <w:szCs w:val="18"/>
              </w:rPr>
            </w:pPr>
            <w:r w:rsidRPr="00F124C8">
              <w:rPr>
                <w:sz w:val="18"/>
                <w:szCs w:val="18"/>
              </w:rPr>
              <w:t>юридический отдел,</w:t>
            </w:r>
          </w:p>
          <w:p w:rsidR="00D12878" w:rsidRPr="00F124C8" w:rsidRDefault="00D12878">
            <w:pPr>
              <w:widowControl w:val="0"/>
              <w:autoSpaceDE w:val="0"/>
              <w:autoSpaceDN w:val="0"/>
              <w:adjustRightInd w:val="0"/>
              <w:jc w:val="center"/>
              <w:rPr>
                <w:sz w:val="18"/>
                <w:szCs w:val="18"/>
              </w:rPr>
            </w:pPr>
            <w:r w:rsidRPr="00F124C8">
              <w:rPr>
                <w:sz w:val="18"/>
                <w:szCs w:val="18"/>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D12878" w:rsidRPr="00F124C8" w:rsidRDefault="00D12878">
            <w:pPr>
              <w:widowControl w:val="0"/>
              <w:autoSpaceDE w:val="0"/>
              <w:autoSpaceDN w:val="0"/>
              <w:adjustRightInd w:val="0"/>
              <w:jc w:val="center"/>
              <w:rPr>
                <w:sz w:val="18"/>
                <w:szCs w:val="18"/>
              </w:rPr>
            </w:pPr>
            <w:r w:rsidRPr="00F124C8">
              <w:rPr>
                <w:sz w:val="18"/>
                <w:szCs w:val="18"/>
              </w:rPr>
              <w:t xml:space="preserve">руководители муниципальных учреждений и предприятий </w:t>
            </w:r>
          </w:p>
        </w:tc>
        <w:tc>
          <w:tcPr>
            <w:tcW w:w="1701" w:type="dxa"/>
            <w:tcBorders>
              <w:top w:val="single" w:sz="4" w:space="0" w:color="auto"/>
              <w:left w:val="single" w:sz="4" w:space="0" w:color="auto"/>
              <w:bottom w:val="single" w:sz="4" w:space="0" w:color="auto"/>
              <w:right w:val="single" w:sz="4" w:space="0" w:color="auto"/>
            </w:tcBorders>
          </w:tcPr>
          <w:p w:rsidR="00D12878" w:rsidRPr="00F124C8" w:rsidRDefault="00D12878">
            <w:pPr>
              <w:widowControl w:val="0"/>
              <w:autoSpaceDE w:val="0"/>
              <w:autoSpaceDN w:val="0"/>
              <w:adjustRightInd w:val="0"/>
              <w:jc w:val="center"/>
              <w:rPr>
                <w:sz w:val="18"/>
                <w:szCs w:val="18"/>
              </w:rPr>
            </w:pPr>
            <w:r w:rsidRPr="00F124C8">
              <w:rPr>
                <w:sz w:val="18"/>
                <w:szCs w:val="18"/>
              </w:rPr>
              <w:t xml:space="preserve">постоянно </w:t>
            </w:r>
          </w:p>
        </w:tc>
        <w:tc>
          <w:tcPr>
            <w:tcW w:w="6336" w:type="dxa"/>
            <w:tcBorders>
              <w:top w:val="single" w:sz="4" w:space="0" w:color="auto"/>
              <w:left w:val="single" w:sz="4" w:space="0" w:color="auto"/>
              <w:bottom w:val="single" w:sz="4" w:space="0" w:color="auto"/>
            </w:tcBorders>
          </w:tcPr>
          <w:p w:rsidR="00D12878" w:rsidRPr="00F124C8" w:rsidRDefault="00D12878">
            <w:pPr>
              <w:autoSpaceDE w:val="0"/>
              <w:autoSpaceDN w:val="0"/>
              <w:adjustRightInd w:val="0"/>
              <w:jc w:val="both"/>
              <w:rPr>
                <w:sz w:val="18"/>
                <w:szCs w:val="18"/>
              </w:rPr>
            </w:pPr>
            <w:r w:rsidRPr="00F124C8">
              <w:rPr>
                <w:sz w:val="18"/>
                <w:szCs w:val="18"/>
              </w:rPr>
              <w:t>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Мин-трудом России от 8 ноября 2013 г.;</w:t>
            </w:r>
          </w:p>
          <w:p w:rsidR="00D12878" w:rsidRPr="00F124C8" w:rsidRDefault="00D12878">
            <w:pPr>
              <w:autoSpaceDE w:val="0"/>
              <w:autoSpaceDN w:val="0"/>
              <w:adjustRightInd w:val="0"/>
              <w:jc w:val="both"/>
              <w:rPr>
                <w:sz w:val="18"/>
                <w:szCs w:val="18"/>
              </w:rPr>
            </w:pPr>
            <w:r w:rsidRPr="00F124C8">
              <w:rPr>
                <w:sz w:val="18"/>
                <w:szCs w:val="18"/>
              </w:rPr>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D12878" w:rsidRPr="00F124C8" w:rsidRDefault="00D12878" w:rsidP="00F124C8">
      <w:pPr>
        <w:jc w:val="both"/>
        <w:rPr>
          <w:sz w:val="18"/>
          <w:szCs w:val="18"/>
        </w:rPr>
      </w:pPr>
    </w:p>
    <w:p w:rsidR="00D12878" w:rsidRPr="00F124C8" w:rsidRDefault="00D12878">
      <w:pPr>
        <w:rPr>
          <w:sz w:val="18"/>
          <w:szCs w:val="18"/>
        </w:rPr>
      </w:pPr>
    </w:p>
    <w:sectPr w:rsidR="00D12878" w:rsidRPr="00F124C8" w:rsidSect="00F124C8">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2878" w:rsidRDefault="00D12878" w:rsidP="00F124C8">
      <w:r>
        <w:separator/>
      </w:r>
    </w:p>
  </w:endnote>
  <w:endnote w:type="continuationSeparator" w:id="0">
    <w:p w:rsidR="00D12878" w:rsidRDefault="00D12878" w:rsidP="00F124C8">
      <w:r>
        <w:continuationSeparator/>
      </w:r>
    </w:p>
  </w:endnote>
  <w:endnote w:id="1">
    <w:p w:rsidR="00D12878" w:rsidRDefault="00D12878" w:rsidP="00F124C8">
      <w:pPr>
        <w:pStyle w:val="EndnoteText"/>
      </w:pPr>
      <w:r>
        <w:rPr>
          <w:rStyle w:val="EndnoteReference"/>
          <w:rFonts w:ascii="Times New Roman" w:hAnsi="Times New Roman"/>
          <w:sz w:val="24"/>
          <w:szCs w:val="24"/>
        </w:rPr>
        <w:endnoteRef/>
      </w:r>
      <w:r>
        <w:rPr>
          <w:rFonts w:ascii="Times New Roman" w:hAnsi="Times New Roman" w:cs="Times New Roman"/>
          <w:sz w:val="24"/>
          <w:szCs w:val="24"/>
          <w:vertAlign w:val="superscript"/>
        </w:rPr>
        <w:t xml:space="preserve"> </w:t>
      </w:r>
      <w:r>
        <w:rPr>
          <w:rFonts w:ascii="Times New Roman" w:hAnsi="Times New Roman" w:cs="Times New Roman"/>
          <w:sz w:val="24"/>
          <w:szCs w:val="24"/>
        </w:rPr>
        <w:t>Органами местного самоуправления могут быть предусмотрены иные исполнители в зависимости от распределения обязанностей между структурными подразделениями и должностными лицами органов местного самоуправления муниципального образования.</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2878" w:rsidRDefault="00D12878" w:rsidP="00F124C8">
      <w:r>
        <w:separator/>
      </w:r>
    </w:p>
  </w:footnote>
  <w:footnote w:type="continuationSeparator" w:id="0">
    <w:p w:rsidR="00D12878" w:rsidRDefault="00D12878" w:rsidP="00F124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22E41"/>
    <w:multiLevelType w:val="hybridMultilevel"/>
    <w:tmpl w:val="6282746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24C8"/>
    <w:rsid w:val="0000154F"/>
    <w:rsid w:val="00001A7D"/>
    <w:rsid w:val="00002E7C"/>
    <w:rsid w:val="00003620"/>
    <w:rsid w:val="00003E85"/>
    <w:rsid w:val="00004679"/>
    <w:rsid w:val="00006675"/>
    <w:rsid w:val="00007458"/>
    <w:rsid w:val="00010451"/>
    <w:rsid w:val="000118C5"/>
    <w:rsid w:val="00012262"/>
    <w:rsid w:val="00014161"/>
    <w:rsid w:val="000148B5"/>
    <w:rsid w:val="00020FEE"/>
    <w:rsid w:val="00021F7B"/>
    <w:rsid w:val="00022A64"/>
    <w:rsid w:val="00024412"/>
    <w:rsid w:val="00024D8E"/>
    <w:rsid w:val="00025E2F"/>
    <w:rsid w:val="00026FFF"/>
    <w:rsid w:val="00027713"/>
    <w:rsid w:val="00027F0A"/>
    <w:rsid w:val="00031448"/>
    <w:rsid w:val="00033B39"/>
    <w:rsid w:val="00035604"/>
    <w:rsid w:val="00035AAB"/>
    <w:rsid w:val="000369D8"/>
    <w:rsid w:val="00037F5E"/>
    <w:rsid w:val="00037FA7"/>
    <w:rsid w:val="00040331"/>
    <w:rsid w:val="00041FAD"/>
    <w:rsid w:val="00042E65"/>
    <w:rsid w:val="00043555"/>
    <w:rsid w:val="0005072C"/>
    <w:rsid w:val="00050F7A"/>
    <w:rsid w:val="00052F1B"/>
    <w:rsid w:val="00053064"/>
    <w:rsid w:val="000536E0"/>
    <w:rsid w:val="00053D39"/>
    <w:rsid w:val="00056A52"/>
    <w:rsid w:val="00056C6F"/>
    <w:rsid w:val="0006094D"/>
    <w:rsid w:val="00060EFB"/>
    <w:rsid w:val="00061BE2"/>
    <w:rsid w:val="00061C3A"/>
    <w:rsid w:val="00062678"/>
    <w:rsid w:val="00062A21"/>
    <w:rsid w:val="00062F4B"/>
    <w:rsid w:val="00064C2B"/>
    <w:rsid w:val="00065689"/>
    <w:rsid w:val="00066F8E"/>
    <w:rsid w:val="0007027B"/>
    <w:rsid w:val="00071009"/>
    <w:rsid w:val="00072617"/>
    <w:rsid w:val="00073828"/>
    <w:rsid w:val="000738B7"/>
    <w:rsid w:val="000743E5"/>
    <w:rsid w:val="000756F0"/>
    <w:rsid w:val="00076651"/>
    <w:rsid w:val="00082D18"/>
    <w:rsid w:val="000853C9"/>
    <w:rsid w:val="00090B78"/>
    <w:rsid w:val="00091B8C"/>
    <w:rsid w:val="00094565"/>
    <w:rsid w:val="000952D7"/>
    <w:rsid w:val="00097A52"/>
    <w:rsid w:val="000A0EC9"/>
    <w:rsid w:val="000A17AE"/>
    <w:rsid w:val="000A1A71"/>
    <w:rsid w:val="000A2939"/>
    <w:rsid w:val="000A3CCF"/>
    <w:rsid w:val="000A6966"/>
    <w:rsid w:val="000A7FAD"/>
    <w:rsid w:val="000B0CA2"/>
    <w:rsid w:val="000B165D"/>
    <w:rsid w:val="000B233D"/>
    <w:rsid w:val="000B2B01"/>
    <w:rsid w:val="000B3444"/>
    <w:rsid w:val="000B4646"/>
    <w:rsid w:val="000B64C1"/>
    <w:rsid w:val="000B7253"/>
    <w:rsid w:val="000C0827"/>
    <w:rsid w:val="000C1D4A"/>
    <w:rsid w:val="000C2252"/>
    <w:rsid w:val="000C24EE"/>
    <w:rsid w:val="000C265C"/>
    <w:rsid w:val="000C2F8E"/>
    <w:rsid w:val="000C63EB"/>
    <w:rsid w:val="000C66D4"/>
    <w:rsid w:val="000C706F"/>
    <w:rsid w:val="000C7847"/>
    <w:rsid w:val="000D0591"/>
    <w:rsid w:val="000D2F60"/>
    <w:rsid w:val="000D356B"/>
    <w:rsid w:val="000D3F26"/>
    <w:rsid w:val="000D43F0"/>
    <w:rsid w:val="000D4F80"/>
    <w:rsid w:val="000D6DC3"/>
    <w:rsid w:val="000E00EB"/>
    <w:rsid w:val="000E0CA9"/>
    <w:rsid w:val="000E1019"/>
    <w:rsid w:val="000E2949"/>
    <w:rsid w:val="000E4BA1"/>
    <w:rsid w:val="000E4C84"/>
    <w:rsid w:val="000E56C1"/>
    <w:rsid w:val="000E5BBE"/>
    <w:rsid w:val="000F190F"/>
    <w:rsid w:val="000F1B60"/>
    <w:rsid w:val="000F2416"/>
    <w:rsid w:val="000F2528"/>
    <w:rsid w:val="000F5712"/>
    <w:rsid w:val="000F60FA"/>
    <w:rsid w:val="000F711B"/>
    <w:rsid w:val="000F72FB"/>
    <w:rsid w:val="001009DF"/>
    <w:rsid w:val="001029D5"/>
    <w:rsid w:val="00103742"/>
    <w:rsid w:val="00103825"/>
    <w:rsid w:val="00104D5F"/>
    <w:rsid w:val="00106D4C"/>
    <w:rsid w:val="001076CA"/>
    <w:rsid w:val="001134FE"/>
    <w:rsid w:val="00113C91"/>
    <w:rsid w:val="00114041"/>
    <w:rsid w:val="00114854"/>
    <w:rsid w:val="00116421"/>
    <w:rsid w:val="00116659"/>
    <w:rsid w:val="0012083C"/>
    <w:rsid w:val="001230D8"/>
    <w:rsid w:val="00124530"/>
    <w:rsid w:val="00126172"/>
    <w:rsid w:val="00126E64"/>
    <w:rsid w:val="00126F61"/>
    <w:rsid w:val="001270C6"/>
    <w:rsid w:val="00127D82"/>
    <w:rsid w:val="00130FEA"/>
    <w:rsid w:val="00131AAF"/>
    <w:rsid w:val="00132DF0"/>
    <w:rsid w:val="00132FCE"/>
    <w:rsid w:val="001334C1"/>
    <w:rsid w:val="00135372"/>
    <w:rsid w:val="00135415"/>
    <w:rsid w:val="00136961"/>
    <w:rsid w:val="00136A1D"/>
    <w:rsid w:val="0013755B"/>
    <w:rsid w:val="00137B45"/>
    <w:rsid w:val="001405B0"/>
    <w:rsid w:val="00140E6D"/>
    <w:rsid w:val="001413FC"/>
    <w:rsid w:val="00141CAF"/>
    <w:rsid w:val="00141E3F"/>
    <w:rsid w:val="001433F2"/>
    <w:rsid w:val="00143C41"/>
    <w:rsid w:val="00144374"/>
    <w:rsid w:val="001444D9"/>
    <w:rsid w:val="0014627D"/>
    <w:rsid w:val="001479C7"/>
    <w:rsid w:val="001521E3"/>
    <w:rsid w:val="00153EA5"/>
    <w:rsid w:val="00153F29"/>
    <w:rsid w:val="00153FC2"/>
    <w:rsid w:val="00157F4E"/>
    <w:rsid w:val="001604D8"/>
    <w:rsid w:val="0016069D"/>
    <w:rsid w:val="00161367"/>
    <w:rsid w:val="0016192C"/>
    <w:rsid w:val="001627DB"/>
    <w:rsid w:val="00163A0F"/>
    <w:rsid w:val="001640D9"/>
    <w:rsid w:val="001658BC"/>
    <w:rsid w:val="001709EC"/>
    <w:rsid w:val="00170AFD"/>
    <w:rsid w:val="00171424"/>
    <w:rsid w:val="001725A0"/>
    <w:rsid w:val="00172EB0"/>
    <w:rsid w:val="00173282"/>
    <w:rsid w:val="001732DA"/>
    <w:rsid w:val="00173CCB"/>
    <w:rsid w:val="00174AA3"/>
    <w:rsid w:val="00176428"/>
    <w:rsid w:val="001773B3"/>
    <w:rsid w:val="00177A9B"/>
    <w:rsid w:val="001814FE"/>
    <w:rsid w:val="00184F08"/>
    <w:rsid w:val="00186547"/>
    <w:rsid w:val="00186CE6"/>
    <w:rsid w:val="00187AEA"/>
    <w:rsid w:val="00187B3B"/>
    <w:rsid w:val="001901EE"/>
    <w:rsid w:val="00191787"/>
    <w:rsid w:val="00191DE8"/>
    <w:rsid w:val="00191F76"/>
    <w:rsid w:val="00192274"/>
    <w:rsid w:val="00192F86"/>
    <w:rsid w:val="001949A7"/>
    <w:rsid w:val="0019559E"/>
    <w:rsid w:val="00196567"/>
    <w:rsid w:val="00196FED"/>
    <w:rsid w:val="001973E6"/>
    <w:rsid w:val="00197A4E"/>
    <w:rsid w:val="00197D0D"/>
    <w:rsid w:val="001A04DB"/>
    <w:rsid w:val="001A0F5C"/>
    <w:rsid w:val="001A1373"/>
    <w:rsid w:val="001A218A"/>
    <w:rsid w:val="001A2D3A"/>
    <w:rsid w:val="001A3B66"/>
    <w:rsid w:val="001A4524"/>
    <w:rsid w:val="001A4FAC"/>
    <w:rsid w:val="001A5DAD"/>
    <w:rsid w:val="001A610C"/>
    <w:rsid w:val="001A6123"/>
    <w:rsid w:val="001B149B"/>
    <w:rsid w:val="001B17B1"/>
    <w:rsid w:val="001B2539"/>
    <w:rsid w:val="001B3117"/>
    <w:rsid w:val="001B3670"/>
    <w:rsid w:val="001B392F"/>
    <w:rsid w:val="001B496E"/>
    <w:rsid w:val="001B4D41"/>
    <w:rsid w:val="001B4F8C"/>
    <w:rsid w:val="001B5431"/>
    <w:rsid w:val="001B5F27"/>
    <w:rsid w:val="001B7066"/>
    <w:rsid w:val="001C1E00"/>
    <w:rsid w:val="001C2B4B"/>
    <w:rsid w:val="001C3DA3"/>
    <w:rsid w:val="001C4202"/>
    <w:rsid w:val="001C4407"/>
    <w:rsid w:val="001C44F6"/>
    <w:rsid w:val="001C504B"/>
    <w:rsid w:val="001C6F02"/>
    <w:rsid w:val="001D0E18"/>
    <w:rsid w:val="001D115B"/>
    <w:rsid w:val="001D1CB9"/>
    <w:rsid w:val="001D4812"/>
    <w:rsid w:val="001D558C"/>
    <w:rsid w:val="001D58DA"/>
    <w:rsid w:val="001D615E"/>
    <w:rsid w:val="001D61CE"/>
    <w:rsid w:val="001D62F4"/>
    <w:rsid w:val="001D6FE9"/>
    <w:rsid w:val="001D7F99"/>
    <w:rsid w:val="001E125C"/>
    <w:rsid w:val="001E164C"/>
    <w:rsid w:val="001E4FEF"/>
    <w:rsid w:val="001E5A18"/>
    <w:rsid w:val="001E787A"/>
    <w:rsid w:val="001F202C"/>
    <w:rsid w:val="001F2085"/>
    <w:rsid w:val="001F2FBD"/>
    <w:rsid w:val="001F5EF5"/>
    <w:rsid w:val="001F5F68"/>
    <w:rsid w:val="00200EC5"/>
    <w:rsid w:val="0020184D"/>
    <w:rsid w:val="00201A28"/>
    <w:rsid w:val="00202C7D"/>
    <w:rsid w:val="00203618"/>
    <w:rsid w:val="00204AF8"/>
    <w:rsid w:val="00205750"/>
    <w:rsid w:val="00205865"/>
    <w:rsid w:val="0020662F"/>
    <w:rsid w:val="002074D7"/>
    <w:rsid w:val="00210733"/>
    <w:rsid w:val="00210A4C"/>
    <w:rsid w:val="00211593"/>
    <w:rsid w:val="00211664"/>
    <w:rsid w:val="00211C5D"/>
    <w:rsid w:val="00214428"/>
    <w:rsid w:val="00214D87"/>
    <w:rsid w:val="002167C5"/>
    <w:rsid w:val="00217365"/>
    <w:rsid w:val="002178A0"/>
    <w:rsid w:val="00220AEC"/>
    <w:rsid w:val="00222D15"/>
    <w:rsid w:val="00223526"/>
    <w:rsid w:val="00223E06"/>
    <w:rsid w:val="00224FB8"/>
    <w:rsid w:val="002259B6"/>
    <w:rsid w:val="00227686"/>
    <w:rsid w:val="00227888"/>
    <w:rsid w:val="0023048E"/>
    <w:rsid w:val="0023093A"/>
    <w:rsid w:val="00231007"/>
    <w:rsid w:val="00231A3D"/>
    <w:rsid w:val="002321A2"/>
    <w:rsid w:val="002326EF"/>
    <w:rsid w:val="00232946"/>
    <w:rsid w:val="00233784"/>
    <w:rsid w:val="0023379B"/>
    <w:rsid w:val="00234C39"/>
    <w:rsid w:val="00237354"/>
    <w:rsid w:val="00240910"/>
    <w:rsid w:val="00242B74"/>
    <w:rsid w:val="00243233"/>
    <w:rsid w:val="002435CD"/>
    <w:rsid w:val="00244CCF"/>
    <w:rsid w:val="00244F27"/>
    <w:rsid w:val="002451A6"/>
    <w:rsid w:val="002457F4"/>
    <w:rsid w:val="0024617C"/>
    <w:rsid w:val="002541F6"/>
    <w:rsid w:val="002542BC"/>
    <w:rsid w:val="00254E5A"/>
    <w:rsid w:val="002553F8"/>
    <w:rsid w:val="00255C52"/>
    <w:rsid w:val="002564B9"/>
    <w:rsid w:val="00257541"/>
    <w:rsid w:val="00257D2B"/>
    <w:rsid w:val="0026036B"/>
    <w:rsid w:val="00260874"/>
    <w:rsid w:val="002609DD"/>
    <w:rsid w:val="0026512F"/>
    <w:rsid w:val="00265F00"/>
    <w:rsid w:val="0026632F"/>
    <w:rsid w:val="00267330"/>
    <w:rsid w:val="00267C64"/>
    <w:rsid w:val="00271F55"/>
    <w:rsid w:val="0027226C"/>
    <w:rsid w:val="00274A6B"/>
    <w:rsid w:val="00275632"/>
    <w:rsid w:val="00275BB4"/>
    <w:rsid w:val="0027606B"/>
    <w:rsid w:val="00277994"/>
    <w:rsid w:val="00280251"/>
    <w:rsid w:val="00281FD9"/>
    <w:rsid w:val="0028266A"/>
    <w:rsid w:val="00282731"/>
    <w:rsid w:val="002838D2"/>
    <w:rsid w:val="00283CF9"/>
    <w:rsid w:val="002846A4"/>
    <w:rsid w:val="00285F7D"/>
    <w:rsid w:val="00286057"/>
    <w:rsid w:val="002862DB"/>
    <w:rsid w:val="0028750D"/>
    <w:rsid w:val="00295264"/>
    <w:rsid w:val="00295F2F"/>
    <w:rsid w:val="00297661"/>
    <w:rsid w:val="002A0003"/>
    <w:rsid w:val="002A2DFA"/>
    <w:rsid w:val="002A3BEF"/>
    <w:rsid w:val="002A45B3"/>
    <w:rsid w:val="002A4C25"/>
    <w:rsid w:val="002A4E00"/>
    <w:rsid w:val="002A507E"/>
    <w:rsid w:val="002A5A88"/>
    <w:rsid w:val="002A6161"/>
    <w:rsid w:val="002B03C4"/>
    <w:rsid w:val="002B11BE"/>
    <w:rsid w:val="002B2161"/>
    <w:rsid w:val="002B222D"/>
    <w:rsid w:val="002B3F8E"/>
    <w:rsid w:val="002B617A"/>
    <w:rsid w:val="002B7CC2"/>
    <w:rsid w:val="002C051A"/>
    <w:rsid w:val="002C1ACC"/>
    <w:rsid w:val="002C4803"/>
    <w:rsid w:val="002C781C"/>
    <w:rsid w:val="002D0F13"/>
    <w:rsid w:val="002D3775"/>
    <w:rsid w:val="002D4D35"/>
    <w:rsid w:val="002D5824"/>
    <w:rsid w:val="002D5E05"/>
    <w:rsid w:val="002E0A84"/>
    <w:rsid w:val="002E0A9A"/>
    <w:rsid w:val="002E230A"/>
    <w:rsid w:val="002E26C5"/>
    <w:rsid w:val="002E709D"/>
    <w:rsid w:val="002F0A6D"/>
    <w:rsid w:val="002F315E"/>
    <w:rsid w:val="002F68FF"/>
    <w:rsid w:val="002F7C43"/>
    <w:rsid w:val="003002BA"/>
    <w:rsid w:val="003007E9"/>
    <w:rsid w:val="00300A1C"/>
    <w:rsid w:val="00300F1D"/>
    <w:rsid w:val="00301B0C"/>
    <w:rsid w:val="00304083"/>
    <w:rsid w:val="003071F5"/>
    <w:rsid w:val="0030743F"/>
    <w:rsid w:val="003076F8"/>
    <w:rsid w:val="00307F74"/>
    <w:rsid w:val="0031014D"/>
    <w:rsid w:val="00315B10"/>
    <w:rsid w:val="003175D3"/>
    <w:rsid w:val="00321473"/>
    <w:rsid w:val="0032254B"/>
    <w:rsid w:val="00324B94"/>
    <w:rsid w:val="003255A3"/>
    <w:rsid w:val="0032703C"/>
    <w:rsid w:val="003274FC"/>
    <w:rsid w:val="00327C55"/>
    <w:rsid w:val="003309C3"/>
    <w:rsid w:val="00332C2E"/>
    <w:rsid w:val="0033418F"/>
    <w:rsid w:val="003346CA"/>
    <w:rsid w:val="003408F2"/>
    <w:rsid w:val="00340D21"/>
    <w:rsid w:val="00341E88"/>
    <w:rsid w:val="00344A2B"/>
    <w:rsid w:val="0034751A"/>
    <w:rsid w:val="0035032D"/>
    <w:rsid w:val="00350859"/>
    <w:rsid w:val="0035095F"/>
    <w:rsid w:val="00350D23"/>
    <w:rsid w:val="003530FD"/>
    <w:rsid w:val="0035321C"/>
    <w:rsid w:val="003554E0"/>
    <w:rsid w:val="00357FC9"/>
    <w:rsid w:val="0036186F"/>
    <w:rsid w:val="00361EEE"/>
    <w:rsid w:val="00361F12"/>
    <w:rsid w:val="00362846"/>
    <w:rsid w:val="0036493E"/>
    <w:rsid w:val="0036546F"/>
    <w:rsid w:val="00365982"/>
    <w:rsid w:val="00366CB0"/>
    <w:rsid w:val="003727CC"/>
    <w:rsid w:val="003747D2"/>
    <w:rsid w:val="003765F2"/>
    <w:rsid w:val="00377A2E"/>
    <w:rsid w:val="003815B9"/>
    <w:rsid w:val="003825A8"/>
    <w:rsid w:val="0038341E"/>
    <w:rsid w:val="0038434A"/>
    <w:rsid w:val="003868D0"/>
    <w:rsid w:val="00387089"/>
    <w:rsid w:val="00390E0B"/>
    <w:rsid w:val="003911EB"/>
    <w:rsid w:val="00392138"/>
    <w:rsid w:val="00392600"/>
    <w:rsid w:val="0039480E"/>
    <w:rsid w:val="00394DE6"/>
    <w:rsid w:val="00395CD0"/>
    <w:rsid w:val="00397589"/>
    <w:rsid w:val="00397E32"/>
    <w:rsid w:val="003A0506"/>
    <w:rsid w:val="003A0AB9"/>
    <w:rsid w:val="003A0BC3"/>
    <w:rsid w:val="003A1585"/>
    <w:rsid w:val="003A24F8"/>
    <w:rsid w:val="003A26F3"/>
    <w:rsid w:val="003A2F70"/>
    <w:rsid w:val="003A3D8C"/>
    <w:rsid w:val="003A6487"/>
    <w:rsid w:val="003A6C84"/>
    <w:rsid w:val="003A76FA"/>
    <w:rsid w:val="003B0133"/>
    <w:rsid w:val="003B0BAD"/>
    <w:rsid w:val="003B11E9"/>
    <w:rsid w:val="003B11F9"/>
    <w:rsid w:val="003B1950"/>
    <w:rsid w:val="003B1B86"/>
    <w:rsid w:val="003B360C"/>
    <w:rsid w:val="003B45C2"/>
    <w:rsid w:val="003B5501"/>
    <w:rsid w:val="003B5CED"/>
    <w:rsid w:val="003B6B12"/>
    <w:rsid w:val="003B6FF8"/>
    <w:rsid w:val="003B7CCD"/>
    <w:rsid w:val="003C0F18"/>
    <w:rsid w:val="003C243F"/>
    <w:rsid w:val="003C2BD8"/>
    <w:rsid w:val="003C2ECA"/>
    <w:rsid w:val="003C37BA"/>
    <w:rsid w:val="003C3E67"/>
    <w:rsid w:val="003C4249"/>
    <w:rsid w:val="003C4CBA"/>
    <w:rsid w:val="003C53DC"/>
    <w:rsid w:val="003C76BA"/>
    <w:rsid w:val="003C76D5"/>
    <w:rsid w:val="003C7BA1"/>
    <w:rsid w:val="003D04D3"/>
    <w:rsid w:val="003D0AB1"/>
    <w:rsid w:val="003D3C46"/>
    <w:rsid w:val="003D455E"/>
    <w:rsid w:val="003D66B5"/>
    <w:rsid w:val="003D6AD5"/>
    <w:rsid w:val="003E14F2"/>
    <w:rsid w:val="003E340A"/>
    <w:rsid w:val="003E3DF3"/>
    <w:rsid w:val="003E5A79"/>
    <w:rsid w:val="003E6F32"/>
    <w:rsid w:val="003E7289"/>
    <w:rsid w:val="003E772A"/>
    <w:rsid w:val="003F133E"/>
    <w:rsid w:val="003F355B"/>
    <w:rsid w:val="003F5519"/>
    <w:rsid w:val="003F5535"/>
    <w:rsid w:val="003F61F7"/>
    <w:rsid w:val="003F61FE"/>
    <w:rsid w:val="004007C9"/>
    <w:rsid w:val="00400A13"/>
    <w:rsid w:val="00400F74"/>
    <w:rsid w:val="00401623"/>
    <w:rsid w:val="0040199C"/>
    <w:rsid w:val="00401DDA"/>
    <w:rsid w:val="00402808"/>
    <w:rsid w:val="00403CBD"/>
    <w:rsid w:val="00403E87"/>
    <w:rsid w:val="004052EA"/>
    <w:rsid w:val="004059DC"/>
    <w:rsid w:val="004062FF"/>
    <w:rsid w:val="0040698E"/>
    <w:rsid w:val="004072A3"/>
    <w:rsid w:val="004115B1"/>
    <w:rsid w:val="00411610"/>
    <w:rsid w:val="0041262F"/>
    <w:rsid w:val="00414351"/>
    <w:rsid w:val="004149F7"/>
    <w:rsid w:val="00414E07"/>
    <w:rsid w:val="00415C8D"/>
    <w:rsid w:val="004160F8"/>
    <w:rsid w:val="00416399"/>
    <w:rsid w:val="00420852"/>
    <w:rsid w:val="004265A5"/>
    <w:rsid w:val="004300FC"/>
    <w:rsid w:val="004315BE"/>
    <w:rsid w:val="0043358E"/>
    <w:rsid w:val="00433847"/>
    <w:rsid w:val="004342AB"/>
    <w:rsid w:val="0043466D"/>
    <w:rsid w:val="004363DB"/>
    <w:rsid w:val="004366D7"/>
    <w:rsid w:val="00437299"/>
    <w:rsid w:val="00437605"/>
    <w:rsid w:val="00437FCF"/>
    <w:rsid w:val="0044404F"/>
    <w:rsid w:val="00445940"/>
    <w:rsid w:val="00446605"/>
    <w:rsid w:val="00447F44"/>
    <w:rsid w:val="00451260"/>
    <w:rsid w:val="00451999"/>
    <w:rsid w:val="00453F81"/>
    <w:rsid w:val="00454AAB"/>
    <w:rsid w:val="00455A53"/>
    <w:rsid w:val="0045653E"/>
    <w:rsid w:val="004570A3"/>
    <w:rsid w:val="00457EFE"/>
    <w:rsid w:val="00461EEA"/>
    <w:rsid w:val="00466242"/>
    <w:rsid w:val="00466492"/>
    <w:rsid w:val="004665CD"/>
    <w:rsid w:val="00471171"/>
    <w:rsid w:val="00474BEF"/>
    <w:rsid w:val="004754BF"/>
    <w:rsid w:val="00477BDB"/>
    <w:rsid w:val="00480109"/>
    <w:rsid w:val="004809C5"/>
    <w:rsid w:val="00481A71"/>
    <w:rsid w:val="00482D2C"/>
    <w:rsid w:val="004837C9"/>
    <w:rsid w:val="00483C0E"/>
    <w:rsid w:val="00483C3C"/>
    <w:rsid w:val="00483FDE"/>
    <w:rsid w:val="00484073"/>
    <w:rsid w:val="00485221"/>
    <w:rsid w:val="00485585"/>
    <w:rsid w:val="004855EF"/>
    <w:rsid w:val="00486ED4"/>
    <w:rsid w:val="00486F90"/>
    <w:rsid w:val="0049081C"/>
    <w:rsid w:val="00492281"/>
    <w:rsid w:val="00492500"/>
    <w:rsid w:val="0049252C"/>
    <w:rsid w:val="00493F14"/>
    <w:rsid w:val="004951C2"/>
    <w:rsid w:val="00495248"/>
    <w:rsid w:val="004A121D"/>
    <w:rsid w:val="004A1365"/>
    <w:rsid w:val="004A2146"/>
    <w:rsid w:val="004A34E5"/>
    <w:rsid w:val="004A56F9"/>
    <w:rsid w:val="004A5A4D"/>
    <w:rsid w:val="004A5E75"/>
    <w:rsid w:val="004A7630"/>
    <w:rsid w:val="004A7641"/>
    <w:rsid w:val="004A7A94"/>
    <w:rsid w:val="004B04E3"/>
    <w:rsid w:val="004B15A9"/>
    <w:rsid w:val="004B1C55"/>
    <w:rsid w:val="004B33C0"/>
    <w:rsid w:val="004B4E45"/>
    <w:rsid w:val="004B5B9D"/>
    <w:rsid w:val="004B5E13"/>
    <w:rsid w:val="004B700A"/>
    <w:rsid w:val="004B71B1"/>
    <w:rsid w:val="004B7CF3"/>
    <w:rsid w:val="004C0BB7"/>
    <w:rsid w:val="004C58DB"/>
    <w:rsid w:val="004C5B3F"/>
    <w:rsid w:val="004C5F43"/>
    <w:rsid w:val="004D0CD8"/>
    <w:rsid w:val="004D1968"/>
    <w:rsid w:val="004D2121"/>
    <w:rsid w:val="004D3655"/>
    <w:rsid w:val="004D52F5"/>
    <w:rsid w:val="004D5A49"/>
    <w:rsid w:val="004D657D"/>
    <w:rsid w:val="004D7098"/>
    <w:rsid w:val="004D7591"/>
    <w:rsid w:val="004D761F"/>
    <w:rsid w:val="004E3F82"/>
    <w:rsid w:val="004E4365"/>
    <w:rsid w:val="004E4402"/>
    <w:rsid w:val="004E44F4"/>
    <w:rsid w:val="004E5999"/>
    <w:rsid w:val="004F0A44"/>
    <w:rsid w:val="004F533E"/>
    <w:rsid w:val="004F5BCF"/>
    <w:rsid w:val="004F5D0A"/>
    <w:rsid w:val="004F6157"/>
    <w:rsid w:val="004F752E"/>
    <w:rsid w:val="004F7538"/>
    <w:rsid w:val="004F7945"/>
    <w:rsid w:val="00500391"/>
    <w:rsid w:val="00503F56"/>
    <w:rsid w:val="00504623"/>
    <w:rsid w:val="00504AAB"/>
    <w:rsid w:val="00504C8E"/>
    <w:rsid w:val="005068E8"/>
    <w:rsid w:val="00511E62"/>
    <w:rsid w:val="005140B4"/>
    <w:rsid w:val="0051719A"/>
    <w:rsid w:val="00517875"/>
    <w:rsid w:val="005215B7"/>
    <w:rsid w:val="005215BF"/>
    <w:rsid w:val="0052163B"/>
    <w:rsid w:val="005217EB"/>
    <w:rsid w:val="00522634"/>
    <w:rsid w:val="0052345E"/>
    <w:rsid w:val="005249BF"/>
    <w:rsid w:val="0052507F"/>
    <w:rsid w:val="00525733"/>
    <w:rsid w:val="005269E6"/>
    <w:rsid w:val="0053066A"/>
    <w:rsid w:val="005308B1"/>
    <w:rsid w:val="0053094E"/>
    <w:rsid w:val="005323C2"/>
    <w:rsid w:val="00532F6C"/>
    <w:rsid w:val="00532FD7"/>
    <w:rsid w:val="00533094"/>
    <w:rsid w:val="00533584"/>
    <w:rsid w:val="005338CF"/>
    <w:rsid w:val="00534502"/>
    <w:rsid w:val="005353D3"/>
    <w:rsid w:val="0053588A"/>
    <w:rsid w:val="005359F8"/>
    <w:rsid w:val="00540FE4"/>
    <w:rsid w:val="00542CE5"/>
    <w:rsid w:val="005433EA"/>
    <w:rsid w:val="0054393E"/>
    <w:rsid w:val="0054398F"/>
    <w:rsid w:val="0054401D"/>
    <w:rsid w:val="0054499D"/>
    <w:rsid w:val="0055200D"/>
    <w:rsid w:val="00552D8A"/>
    <w:rsid w:val="00552F9A"/>
    <w:rsid w:val="00553F93"/>
    <w:rsid w:val="00554359"/>
    <w:rsid w:val="0055474D"/>
    <w:rsid w:val="00554E4F"/>
    <w:rsid w:val="005566A3"/>
    <w:rsid w:val="0055707F"/>
    <w:rsid w:val="00557D6A"/>
    <w:rsid w:val="00557E8C"/>
    <w:rsid w:val="00560783"/>
    <w:rsid w:val="00561823"/>
    <w:rsid w:val="005626E1"/>
    <w:rsid w:val="00564BC6"/>
    <w:rsid w:val="00564C1F"/>
    <w:rsid w:val="005655C2"/>
    <w:rsid w:val="005669C9"/>
    <w:rsid w:val="00567FF4"/>
    <w:rsid w:val="005703F4"/>
    <w:rsid w:val="005724AD"/>
    <w:rsid w:val="0057465D"/>
    <w:rsid w:val="005749DC"/>
    <w:rsid w:val="0057578E"/>
    <w:rsid w:val="00575CE3"/>
    <w:rsid w:val="00575CFC"/>
    <w:rsid w:val="00580E8E"/>
    <w:rsid w:val="00581274"/>
    <w:rsid w:val="00581665"/>
    <w:rsid w:val="005821F1"/>
    <w:rsid w:val="00582DE9"/>
    <w:rsid w:val="0058474E"/>
    <w:rsid w:val="0059037A"/>
    <w:rsid w:val="0059645B"/>
    <w:rsid w:val="00597221"/>
    <w:rsid w:val="005A07A1"/>
    <w:rsid w:val="005A3D86"/>
    <w:rsid w:val="005A474B"/>
    <w:rsid w:val="005A5346"/>
    <w:rsid w:val="005A53E9"/>
    <w:rsid w:val="005A6745"/>
    <w:rsid w:val="005A7E7C"/>
    <w:rsid w:val="005B0155"/>
    <w:rsid w:val="005B0D6D"/>
    <w:rsid w:val="005B3557"/>
    <w:rsid w:val="005B4453"/>
    <w:rsid w:val="005B557E"/>
    <w:rsid w:val="005B59BA"/>
    <w:rsid w:val="005B6963"/>
    <w:rsid w:val="005B7167"/>
    <w:rsid w:val="005B7C26"/>
    <w:rsid w:val="005C08CF"/>
    <w:rsid w:val="005C3021"/>
    <w:rsid w:val="005C54CE"/>
    <w:rsid w:val="005C7DDC"/>
    <w:rsid w:val="005D058C"/>
    <w:rsid w:val="005D15F0"/>
    <w:rsid w:val="005D16C1"/>
    <w:rsid w:val="005D1AF1"/>
    <w:rsid w:val="005D2B52"/>
    <w:rsid w:val="005D2DBB"/>
    <w:rsid w:val="005D33D8"/>
    <w:rsid w:val="005D68AD"/>
    <w:rsid w:val="005D6B16"/>
    <w:rsid w:val="005D7639"/>
    <w:rsid w:val="005D7BD5"/>
    <w:rsid w:val="005E060A"/>
    <w:rsid w:val="005E0DCF"/>
    <w:rsid w:val="005E1345"/>
    <w:rsid w:val="005E23A6"/>
    <w:rsid w:val="005E28BA"/>
    <w:rsid w:val="005E28E4"/>
    <w:rsid w:val="005E2D7A"/>
    <w:rsid w:val="005E3BD3"/>
    <w:rsid w:val="005E5397"/>
    <w:rsid w:val="005E70EA"/>
    <w:rsid w:val="005E7C36"/>
    <w:rsid w:val="005E7F10"/>
    <w:rsid w:val="005F0F71"/>
    <w:rsid w:val="005F1508"/>
    <w:rsid w:val="005F1AA6"/>
    <w:rsid w:val="005F27A9"/>
    <w:rsid w:val="005F2DAE"/>
    <w:rsid w:val="005F502E"/>
    <w:rsid w:val="005F61D5"/>
    <w:rsid w:val="005F69C2"/>
    <w:rsid w:val="005F6DB6"/>
    <w:rsid w:val="005F7311"/>
    <w:rsid w:val="005F7E15"/>
    <w:rsid w:val="00600AFB"/>
    <w:rsid w:val="00601584"/>
    <w:rsid w:val="006035F7"/>
    <w:rsid w:val="00604476"/>
    <w:rsid w:val="006048BB"/>
    <w:rsid w:val="00604BA3"/>
    <w:rsid w:val="00605FBC"/>
    <w:rsid w:val="00607461"/>
    <w:rsid w:val="0060771C"/>
    <w:rsid w:val="00607832"/>
    <w:rsid w:val="006108E4"/>
    <w:rsid w:val="0061118C"/>
    <w:rsid w:val="00612B8A"/>
    <w:rsid w:val="00612FB2"/>
    <w:rsid w:val="006143C8"/>
    <w:rsid w:val="00614774"/>
    <w:rsid w:val="0061514A"/>
    <w:rsid w:val="00616BF1"/>
    <w:rsid w:val="00617FC5"/>
    <w:rsid w:val="006205AF"/>
    <w:rsid w:val="00621A44"/>
    <w:rsid w:val="0062216C"/>
    <w:rsid w:val="00623194"/>
    <w:rsid w:val="00623519"/>
    <w:rsid w:val="0062381A"/>
    <w:rsid w:val="006251A6"/>
    <w:rsid w:val="00630AE0"/>
    <w:rsid w:val="00630B45"/>
    <w:rsid w:val="0063179E"/>
    <w:rsid w:val="00631A44"/>
    <w:rsid w:val="00633DA9"/>
    <w:rsid w:val="006344B5"/>
    <w:rsid w:val="0063761D"/>
    <w:rsid w:val="00637B2C"/>
    <w:rsid w:val="00637FA0"/>
    <w:rsid w:val="0064271B"/>
    <w:rsid w:val="00644D73"/>
    <w:rsid w:val="00644E68"/>
    <w:rsid w:val="006453ED"/>
    <w:rsid w:val="00645517"/>
    <w:rsid w:val="00647DBD"/>
    <w:rsid w:val="00651C67"/>
    <w:rsid w:val="00651D93"/>
    <w:rsid w:val="006523B1"/>
    <w:rsid w:val="00653EDF"/>
    <w:rsid w:val="0065442C"/>
    <w:rsid w:val="006602C4"/>
    <w:rsid w:val="006615D8"/>
    <w:rsid w:val="00661E21"/>
    <w:rsid w:val="006631AF"/>
    <w:rsid w:val="0066420D"/>
    <w:rsid w:val="00664CFB"/>
    <w:rsid w:val="006666EB"/>
    <w:rsid w:val="00667C15"/>
    <w:rsid w:val="00670187"/>
    <w:rsid w:val="00671191"/>
    <w:rsid w:val="006717B7"/>
    <w:rsid w:val="00671CDB"/>
    <w:rsid w:val="00672068"/>
    <w:rsid w:val="0067339D"/>
    <w:rsid w:val="0067482A"/>
    <w:rsid w:val="00676A42"/>
    <w:rsid w:val="00680B6B"/>
    <w:rsid w:val="00681895"/>
    <w:rsid w:val="00681899"/>
    <w:rsid w:val="00682EB9"/>
    <w:rsid w:val="006846D9"/>
    <w:rsid w:val="0068551F"/>
    <w:rsid w:val="006869E0"/>
    <w:rsid w:val="00687402"/>
    <w:rsid w:val="00691BCB"/>
    <w:rsid w:val="00691C77"/>
    <w:rsid w:val="0069205D"/>
    <w:rsid w:val="00695D41"/>
    <w:rsid w:val="00696774"/>
    <w:rsid w:val="0069711F"/>
    <w:rsid w:val="00697129"/>
    <w:rsid w:val="006A09DC"/>
    <w:rsid w:val="006A130F"/>
    <w:rsid w:val="006A168D"/>
    <w:rsid w:val="006A16F4"/>
    <w:rsid w:val="006A1C23"/>
    <w:rsid w:val="006A29CD"/>
    <w:rsid w:val="006A2A7D"/>
    <w:rsid w:val="006A3EB8"/>
    <w:rsid w:val="006A5449"/>
    <w:rsid w:val="006A62F7"/>
    <w:rsid w:val="006A7F27"/>
    <w:rsid w:val="006B00F4"/>
    <w:rsid w:val="006B0735"/>
    <w:rsid w:val="006B10A6"/>
    <w:rsid w:val="006B18EA"/>
    <w:rsid w:val="006B2E12"/>
    <w:rsid w:val="006B3A9F"/>
    <w:rsid w:val="006B4F22"/>
    <w:rsid w:val="006B50D4"/>
    <w:rsid w:val="006B58E3"/>
    <w:rsid w:val="006B6F3B"/>
    <w:rsid w:val="006B75D4"/>
    <w:rsid w:val="006B75F8"/>
    <w:rsid w:val="006B794B"/>
    <w:rsid w:val="006C18AF"/>
    <w:rsid w:val="006C1F8C"/>
    <w:rsid w:val="006C30AA"/>
    <w:rsid w:val="006C4EE6"/>
    <w:rsid w:val="006C5BC9"/>
    <w:rsid w:val="006C68C7"/>
    <w:rsid w:val="006D00EB"/>
    <w:rsid w:val="006D02F0"/>
    <w:rsid w:val="006D21AF"/>
    <w:rsid w:val="006D47B6"/>
    <w:rsid w:val="006D75F0"/>
    <w:rsid w:val="006E0C91"/>
    <w:rsid w:val="006E10BE"/>
    <w:rsid w:val="006E1D77"/>
    <w:rsid w:val="006E24EF"/>
    <w:rsid w:val="006E4663"/>
    <w:rsid w:val="006E56A8"/>
    <w:rsid w:val="006E72AB"/>
    <w:rsid w:val="006F2F15"/>
    <w:rsid w:val="006F3080"/>
    <w:rsid w:val="006F3781"/>
    <w:rsid w:val="006F4A4B"/>
    <w:rsid w:val="006F4F37"/>
    <w:rsid w:val="006F5DC6"/>
    <w:rsid w:val="006F6967"/>
    <w:rsid w:val="006F6B2E"/>
    <w:rsid w:val="006F74E3"/>
    <w:rsid w:val="006F7689"/>
    <w:rsid w:val="00701DED"/>
    <w:rsid w:val="00702164"/>
    <w:rsid w:val="00703532"/>
    <w:rsid w:val="00703B6C"/>
    <w:rsid w:val="00703C43"/>
    <w:rsid w:val="0070580A"/>
    <w:rsid w:val="00705B7E"/>
    <w:rsid w:val="007109E5"/>
    <w:rsid w:val="00711BDF"/>
    <w:rsid w:val="00711C7D"/>
    <w:rsid w:val="00713865"/>
    <w:rsid w:val="00714731"/>
    <w:rsid w:val="00714D50"/>
    <w:rsid w:val="00714E8C"/>
    <w:rsid w:val="00715366"/>
    <w:rsid w:val="00715C42"/>
    <w:rsid w:val="00715D13"/>
    <w:rsid w:val="00715FDC"/>
    <w:rsid w:val="00716704"/>
    <w:rsid w:val="00716E26"/>
    <w:rsid w:val="00717EA5"/>
    <w:rsid w:val="007227C9"/>
    <w:rsid w:val="0072463C"/>
    <w:rsid w:val="00725E6B"/>
    <w:rsid w:val="00725ED8"/>
    <w:rsid w:val="00726F4D"/>
    <w:rsid w:val="00727C12"/>
    <w:rsid w:val="007300DA"/>
    <w:rsid w:val="00730637"/>
    <w:rsid w:val="007312A7"/>
    <w:rsid w:val="00731D29"/>
    <w:rsid w:val="00731FEE"/>
    <w:rsid w:val="00732D80"/>
    <w:rsid w:val="00733466"/>
    <w:rsid w:val="0073379F"/>
    <w:rsid w:val="00733835"/>
    <w:rsid w:val="00733929"/>
    <w:rsid w:val="00733B02"/>
    <w:rsid w:val="007343CA"/>
    <w:rsid w:val="00734C1B"/>
    <w:rsid w:val="007366F2"/>
    <w:rsid w:val="007379C3"/>
    <w:rsid w:val="00741D64"/>
    <w:rsid w:val="007421CB"/>
    <w:rsid w:val="00742CED"/>
    <w:rsid w:val="00743F0D"/>
    <w:rsid w:val="00744496"/>
    <w:rsid w:val="00744C24"/>
    <w:rsid w:val="00745D8F"/>
    <w:rsid w:val="00746DB3"/>
    <w:rsid w:val="00750F12"/>
    <w:rsid w:val="00751B16"/>
    <w:rsid w:val="00751F83"/>
    <w:rsid w:val="00752CEA"/>
    <w:rsid w:val="00752D6E"/>
    <w:rsid w:val="00753EBA"/>
    <w:rsid w:val="007545A6"/>
    <w:rsid w:val="00757085"/>
    <w:rsid w:val="007605F2"/>
    <w:rsid w:val="00760DA9"/>
    <w:rsid w:val="00760E15"/>
    <w:rsid w:val="00760FB8"/>
    <w:rsid w:val="00761216"/>
    <w:rsid w:val="00761CF0"/>
    <w:rsid w:val="00761CFB"/>
    <w:rsid w:val="00762063"/>
    <w:rsid w:val="00765282"/>
    <w:rsid w:val="00765F54"/>
    <w:rsid w:val="00766C46"/>
    <w:rsid w:val="007711E3"/>
    <w:rsid w:val="00773FEF"/>
    <w:rsid w:val="00774B0C"/>
    <w:rsid w:val="0077545A"/>
    <w:rsid w:val="00775BAF"/>
    <w:rsid w:val="00776446"/>
    <w:rsid w:val="007768A5"/>
    <w:rsid w:val="0077734A"/>
    <w:rsid w:val="00780552"/>
    <w:rsid w:val="0078057C"/>
    <w:rsid w:val="00782191"/>
    <w:rsid w:val="00783E6F"/>
    <w:rsid w:val="00783ECA"/>
    <w:rsid w:val="00783FF8"/>
    <w:rsid w:val="007841EC"/>
    <w:rsid w:val="007845E7"/>
    <w:rsid w:val="00784A06"/>
    <w:rsid w:val="00784CBB"/>
    <w:rsid w:val="00784F26"/>
    <w:rsid w:val="00785D28"/>
    <w:rsid w:val="0078791E"/>
    <w:rsid w:val="0079093C"/>
    <w:rsid w:val="00790A8C"/>
    <w:rsid w:val="00790B24"/>
    <w:rsid w:val="00790F07"/>
    <w:rsid w:val="00790F48"/>
    <w:rsid w:val="00791A30"/>
    <w:rsid w:val="00793EB0"/>
    <w:rsid w:val="0079519D"/>
    <w:rsid w:val="0079607E"/>
    <w:rsid w:val="00796189"/>
    <w:rsid w:val="00797232"/>
    <w:rsid w:val="007A01B8"/>
    <w:rsid w:val="007A3797"/>
    <w:rsid w:val="007A40B0"/>
    <w:rsid w:val="007A68E1"/>
    <w:rsid w:val="007A6E54"/>
    <w:rsid w:val="007A7BE4"/>
    <w:rsid w:val="007B0A81"/>
    <w:rsid w:val="007B0DD2"/>
    <w:rsid w:val="007B19BA"/>
    <w:rsid w:val="007B3A07"/>
    <w:rsid w:val="007B3CC9"/>
    <w:rsid w:val="007B4B1A"/>
    <w:rsid w:val="007B6BF9"/>
    <w:rsid w:val="007C012B"/>
    <w:rsid w:val="007C0E89"/>
    <w:rsid w:val="007C1131"/>
    <w:rsid w:val="007C13AA"/>
    <w:rsid w:val="007C16E4"/>
    <w:rsid w:val="007C3371"/>
    <w:rsid w:val="007C35CD"/>
    <w:rsid w:val="007C3769"/>
    <w:rsid w:val="007C3BC5"/>
    <w:rsid w:val="007C4E88"/>
    <w:rsid w:val="007C773A"/>
    <w:rsid w:val="007C7DC3"/>
    <w:rsid w:val="007D01AC"/>
    <w:rsid w:val="007D13DA"/>
    <w:rsid w:val="007D1BA0"/>
    <w:rsid w:val="007D2E73"/>
    <w:rsid w:val="007D4294"/>
    <w:rsid w:val="007D5E43"/>
    <w:rsid w:val="007D6994"/>
    <w:rsid w:val="007E2E5C"/>
    <w:rsid w:val="007E39F0"/>
    <w:rsid w:val="007E6C7B"/>
    <w:rsid w:val="007E74FC"/>
    <w:rsid w:val="007E7913"/>
    <w:rsid w:val="007F1509"/>
    <w:rsid w:val="007F346B"/>
    <w:rsid w:val="007F59B9"/>
    <w:rsid w:val="008004F8"/>
    <w:rsid w:val="00800C5B"/>
    <w:rsid w:val="00801BCA"/>
    <w:rsid w:val="00802D51"/>
    <w:rsid w:val="00804D03"/>
    <w:rsid w:val="0080628D"/>
    <w:rsid w:val="00806B7F"/>
    <w:rsid w:val="0081085C"/>
    <w:rsid w:val="00814A06"/>
    <w:rsid w:val="00815502"/>
    <w:rsid w:val="00820CFF"/>
    <w:rsid w:val="00821BDB"/>
    <w:rsid w:val="00821E7F"/>
    <w:rsid w:val="00827507"/>
    <w:rsid w:val="008307CF"/>
    <w:rsid w:val="00831B52"/>
    <w:rsid w:val="00831C93"/>
    <w:rsid w:val="00832529"/>
    <w:rsid w:val="008348D5"/>
    <w:rsid w:val="008350BE"/>
    <w:rsid w:val="00835832"/>
    <w:rsid w:val="00836420"/>
    <w:rsid w:val="00836E8F"/>
    <w:rsid w:val="0083734A"/>
    <w:rsid w:val="00837711"/>
    <w:rsid w:val="008403B9"/>
    <w:rsid w:val="00844944"/>
    <w:rsid w:val="00844D55"/>
    <w:rsid w:val="0084628D"/>
    <w:rsid w:val="00846689"/>
    <w:rsid w:val="008502B9"/>
    <w:rsid w:val="0085135E"/>
    <w:rsid w:val="008530BA"/>
    <w:rsid w:val="00853873"/>
    <w:rsid w:val="00853D17"/>
    <w:rsid w:val="00853E96"/>
    <w:rsid w:val="008544E4"/>
    <w:rsid w:val="00856C28"/>
    <w:rsid w:val="008570B1"/>
    <w:rsid w:val="008577F9"/>
    <w:rsid w:val="00861F95"/>
    <w:rsid w:val="008620ED"/>
    <w:rsid w:val="00863AA4"/>
    <w:rsid w:val="00864865"/>
    <w:rsid w:val="00864C14"/>
    <w:rsid w:val="00867B24"/>
    <w:rsid w:val="00867F2B"/>
    <w:rsid w:val="0087047F"/>
    <w:rsid w:val="008721D7"/>
    <w:rsid w:val="008731F1"/>
    <w:rsid w:val="00874FE0"/>
    <w:rsid w:val="008760E5"/>
    <w:rsid w:val="0087660C"/>
    <w:rsid w:val="00876E1B"/>
    <w:rsid w:val="00877873"/>
    <w:rsid w:val="0088082E"/>
    <w:rsid w:val="00880DA9"/>
    <w:rsid w:val="00881BC6"/>
    <w:rsid w:val="00881DD5"/>
    <w:rsid w:val="0088244D"/>
    <w:rsid w:val="00883015"/>
    <w:rsid w:val="00883C45"/>
    <w:rsid w:val="00884452"/>
    <w:rsid w:val="00885ABF"/>
    <w:rsid w:val="0088623D"/>
    <w:rsid w:val="0088757F"/>
    <w:rsid w:val="00887B49"/>
    <w:rsid w:val="00891EC5"/>
    <w:rsid w:val="0089280A"/>
    <w:rsid w:val="00893397"/>
    <w:rsid w:val="008936BA"/>
    <w:rsid w:val="00893F15"/>
    <w:rsid w:val="00895830"/>
    <w:rsid w:val="00896CAD"/>
    <w:rsid w:val="00896DA1"/>
    <w:rsid w:val="00897FB3"/>
    <w:rsid w:val="008A12CC"/>
    <w:rsid w:val="008A16D8"/>
    <w:rsid w:val="008A1A95"/>
    <w:rsid w:val="008A2B77"/>
    <w:rsid w:val="008A3BC2"/>
    <w:rsid w:val="008A4752"/>
    <w:rsid w:val="008A480B"/>
    <w:rsid w:val="008A5C5C"/>
    <w:rsid w:val="008A5D4F"/>
    <w:rsid w:val="008A62B9"/>
    <w:rsid w:val="008B0913"/>
    <w:rsid w:val="008B3606"/>
    <w:rsid w:val="008B3C17"/>
    <w:rsid w:val="008B5273"/>
    <w:rsid w:val="008B7812"/>
    <w:rsid w:val="008C1AF7"/>
    <w:rsid w:val="008C1EF4"/>
    <w:rsid w:val="008C3452"/>
    <w:rsid w:val="008C5061"/>
    <w:rsid w:val="008C53D3"/>
    <w:rsid w:val="008C546F"/>
    <w:rsid w:val="008C742C"/>
    <w:rsid w:val="008C7924"/>
    <w:rsid w:val="008D0DA6"/>
    <w:rsid w:val="008D19F9"/>
    <w:rsid w:val="008D2A50"/>
    <w:rsid w:val="008D6060"/>
    <w:rsid w:val="008D69B9"/>
    <w:rsid w:val="008D6C62"/>
    <w:rsid w:val="008D7E79"/>
    <w:rsid w:val="008E047F"/>
    <w:rsid w:val="008E13EA"/>
    <w:rsid w:val="008E2BB7"/>
    <w:rsid w:val="008E300A"/>
    <w:rsid w:val="008E517F"/>
    <w:rsid w:val="008E7A2F"/>
    <w:rsid w:val="008F0F35"/>
    <w:rsid w:val="008F1409"/>
    <w:rsid w:val="008F1A0C"/>
    <w:rsid w:val="008F22A5"/>
    <w:rsid w:val="008F2456"/>
    <w:rsid w:val="008F4977"/>
    <w:rsid w:val="008F4BD7"/>
    <w:rsid w:val="008F59D5"/>
    <w:rsid w:val="008F6DD2"/>
    <w:rsid w:val="008F7A3B"/>
    <w:rsid w:val="008F7F78"/>
    <w:rsid w:val="00900B24"/>
    <w:rsid w:val="00900ED7"/>
    <w:rsid w:val="009010DC"/>
    <w:rsid w:val="00902115"/>
    <w:rsid w:val="00903EC7"/>
    <w:rsid w:val="009047A8"/>
    <w:rsid w:val="00907BA2"/>
    <w:rsid w:val="0091228B"/>
    <w:rsid w:val="00912A21"/>
    <w:rsid w:val="00913B94"/>
    <w:rsid w:val="00916EC5"/>
    <w:rsid w:val="00921ED3"/>
    <w:rsid w:val="0092217A"/>
    <w:rsid w:val="009246F0"/>
    <w:rsid w:val="00924756"/>
    <w:rsid w:val="0092550C"/>
    <w:rsid w:val="0092582F"/>
    <w:rsid w:val="00927D6D"/>
    <w:rsid w:val="009303FC"/>
    <w:rsid w:val="00930AEE"/>
    <w:rsid w:val="00931DAE"/>
    <w:rsid w:val="009370E3"/>
    <w:rsid w:val="0093716F"/>
    <w:rsid w:val="009400AB"/>
    <w:rsid w:val="00941B3B"/>
    <w:rsid w:val="0094374A"/>
    <w:rsid w:val="00945A44"/>
    <w:rsid w:val="00945B2C"/>
    <w:rsid w:val="00946240"/>
    <w:rsid w:val="009479B2"/>
    <w:rsid w:val="00947EF5"/>
    <w:rsid w:val="00947F2B"/>
    <w:rsid w:val="0095246B"/>
    <w:rsid w:val="00952683"/>
    <w:rsid w:val="009539CF"/>
    <w:rsid w:val="009539EC"/>
    <w:rsid w:val="00953D54"/>
    <w:rsid w:val="009548AE"/>
    <w:rsid w:val="009551F7"/>
    <w:rsid w:val="00956E4B"/>
    <w:rsid w:val="00960685"/>
    <w:rsid w:val="00960EFB"/>
    <w:rsid w:val="009614F4"/>
    <w:rsid w:val="00961AD5"/>
    <w:rsid w:val="009622AA"/>
    <w:rsid w:val="00963363"/>
    <w:rsid w:val="00964075"/>
    <w:rsid w:val="0096474C"/>
    <w:rsid w:val="00965ED3"/>
    <w:rsid w:val="00966728"/>
    <w:rsid w:val="0096777A"/>
    <w:rsid w:val="009677C9"/>
    <w:rsid w:val="00967CDC"/>
    <w:rsid w:val="009720F9"/>
    <w:rsid w:val="0097274F"/>
    <w:rsid w:val="00972A5C"/>
    <w:rsid w:val="00972C89"/>
    <w:rsid w:val="009743A1"/>
    <w:rsid w:val="00974970"/>
    <w:rsid w:val="00975425"/>
    <w:rsid w:val="00975AEC"/>
    <w:rsid w:val="00976315"/>
    <w:rsid w:val="00976453"/>
    <w:rsid w:val="0097676F"/>
    <w:rsid w:val="00976964"/>
    <w:rsid w:val="00981960"/>
    <w:rsid w:val="00981CB0"/>
    <w:rsid w:val="0098331A"/>
    <w:rsid w:val="00983447"/>
    <w:rsid w:val="0098409B"/>
    <w:rsid w:val="00984C36"/>
    <w:rsid w:val="009857AB"/>
    <w:rsid w:val="00985EC2"/>
    <w:rsid w:val="009868D3"/>
    <w:rsid w:val="00986959"/>
    <w:rsid w:val="00987658"/>
    <w:rsid w:val="00990641"/>
    <w:rsid w:val="009927E5"/>
    <w:rsid w:val="0099342E"/>
    <w:rsid w:val="00993B78"/>
    <w:rsid w:val="009951BE"/>
    <w:rsid w:val="00996C87"/>
    <w:rsid w:val="009A0003"/>
    <w:rsid w:val="009A052C"/>
    <w:rsid w:val="009A1104"/>
    <w:rsid w:val="009A313B"/>
    <w:rsid w:val="009A44F7"/>
    <w:rsid w:val="009A4652"/>
    <w:rsid w:val="009A4A45"/>
    <w:rsid w:val="009A581B"/>
    <w:rsid w:val="009A70E1"/>
    <w:rsid w:val="009A729D"/>
    <w:rsid w:val="009A7CEE"/>
    <w:rsid w:val="009B0889"/>
    <w:rsid w:val="009B11C2"/>
    <w:rsid w:val="009B1D1A"/>
    <w:rsid w:val="009B269C"/>
    <w:rsid w:val="009B36F6"/>
    <w:rsid w:val="009B49AE"/>
    <w:rsid w:val="009B4B23"/>
    <w:rsid w:val="009B51E8"/>
    <w:rsid w:val="009B5655"/>
    <w:rsid w:val="009B6CC2"/>
    <w:rsid w:val="009C0019"/>
    <w:rsid w:val="009C052F"/>
    <w:rsid w:val="009C05B2"/>
    <w:rsid w:val="009C1606"/>
    <w:rsid w:val="009C18FA"/>
    <w:rsid w:val="009C3139"/>
    <w:rsid w:val="009C4180"/>
    <w:rsid w:val="009C44EE"/>
    <w:rsid w:val="009C5085"/>
    <w:rsid w:val="009D0E76"/>
    <w:rsid w:val="009D12F5"/>
    <w:rsid w:val="009D2100"/>
    <w:rsid w:val="009D2827"/>
    <w:rsid w:val="009D4F24"/>
    <w:rsid w:val="009E00CE"/>
    <w:rsid w:val="009E0CA6"/>
    <w:rsid w:val="009E0DB7"/>
    <w:rsid w:val="009E17AE"/>
    <w:rsid w:val="009E2F30"/>
    <w:rsid w:val="009E4B01"/>
    <w:rsid w:val="009E5380"/>
    <w:rsid w:val="009E5635"/>
    <w:rsid w:val="009E5703"/>
    <w:rsid w:val="009E5A08"/>
    <w:rsid w:val="009E6E32"/>
    <w:rsid w:val="009F0FD6"/>
    <w:rsid w:val="009F10F2"/>
    <w:rsid w:val="009F1B3E"/>
    <w:rsid w:val="009F2C32"/>
    <w:rsid w:val="009F2F20"/>
    <w:rsid w:val="009F4C87"/>
    <w:rsid w:val="009F5390"/>
    <w:rsid w:val="009F6BA1"/>
    <w:rsid w:val="009F6E61"/>
    <w:rsid w:val="00A00346"/>
    <w:rsid w:val="00A009A6"/>
    <w:rsid w:val="00A014F6"/>
    <w:rsid w:val="00A01D17"/>
    <w:rsid w:val="00A020BE"/>
    <w:rsid w:val="00A02D60"/>
    <w:rsid w:val="00A03A6B"/>
    <w:rsid w:val="00A051B4"/>
    <w:rsid w:val="00A07D4C"/>
    <w:rsid w:val="00A10142"/>
    <w:rsid w:val="00A12E17"/>
    <w:rsid w:val="00A133F9"/>
    <w:rsid w:val="00A15C62"/>
    <w:rsid w:val="00A15F8C"/>
    <w:rsid w:val="00A171E5"/>
    <w:rsid w:val="00A20095"/>
    <w:rsid w:val="00A22CED"/>
    <w:rsid w:val="00A2386B"/>
    <w:rsid w:val="00A2418C"/>
    <w:rsid w:val="00A25411"/>
    <w:rsid w:val="00A25D2B"/>
    <w:rsid w:val="00A263BB"/>
    <w:rsid w:val="00A31F3B"/>
    <w:rsid w:val="00A32C17"/>
    <w:rsid w:val="00A32C2D"/>
    <w:rsid w:val="00A33459"/>
    <w:rsid w:val="00A335E6"/>
    <w:rsid w:val="00A3360B"/>
    <w:rsid w:val="00A36637"/>
    <w:rsid w:val="00A37036"/>
    <w:rsid w:val="00A413A9"/>
    <w:rsid w:val="00A42BF9"/>
    <w:rsid w:val="00A43BDC"/>
    <w:rsid w:val="00A449D9"/>
    <w:rsid w:val="00A44F41"/>
    <w:rsid w:val="00A45D0D"/>
    <w:rsid w:val="00A45F32"/>
    <w:rsid w:val="00A500E5"/>
    <w:rsid w:val="00A5055C"/>
    <w:rsid w:val="00A50E42"/>
    <w:rsid w:val="00A526B6"/>
    <w:rsid w:val="00A52D99"/>
    <w:rsid w:val="00A55C2C"/>
    <w:rsid w:val="00A55D47"/>
    <w:rsid w:val="00A56E4E"/>
    <w:rsid w:val="00A61741"/>
    <w:rsid w:val="00A6225D"/>
    <w:rsid w:val="00A63892"/>
    <w:rsid w:val="00A64DBF"/>
    <w:rsid w:val="00A65028"/>
    <w:rsid w:val="00A65A26"/>
    <w:rsid w:val="00A65F04"/>
    <w:rsid w:val="00A724B2"/>
    <w:rsid w:val="00A73949"/>
    <w:rsid w:val="00A739F2"/>
    <w:rsid w:val="00A74804"/>
    <w:rsid w:val="00A74823"/>
    <w:rsid w:val="00A75555"/>
    <w:rsid w:val="00A7597D"/>
    <w:rsid w:val="00A804DE"/>
    <w:rsid w:val="00A828A4"/>
    <w:rsid w:val="00A8292C"/>
    <w:rsid w:val="00A8320E"/>
    <w:rsid w:val="00A8364F"/>
    <w:rsid w:val="00A8398F"/>
    <w:rsid w:val="00A84210"/>
    <w:rsid w:val="00A86475"/>
    <w:rsid w:val="00A864D6"/>
    <w:rsid w:val="00A8732D"/>
    <w:rsid w:val="00A90F9A"/>
    <w:rsid w:val="00A922E6"/>
    <w:rsid w:val="00A92B87"/>
    <w:rsid w:val="00A937C7"/>
    <w:rsid w:val="00A943DF"/>
    <w:rsid w:val="00A947FC"/>
    <w:rsid w:val="00A966FA"/>
    <w:rsid w:val="00A9677F"/>
    <w:rsid w:val="00A97870"/>
    <w:rsid w:val="00AA1EA0"/>
    <w:rsid w:val="00AA2059"/>
    <w:rsid w:val="00AA3ED1"/>
    <w:rsid w:val="00AA4C9E"/>
    <w:rsid w:val="00AA6549"/>
    <w:rsid w:val="00AB170D"/>
    <w:rsid w:val="00AB1ACD"/>
    <w:rsid w:val="00AB2C09"/>
    <w:rsid w:val="00AB31DD"/>
    <w:rsid w:val="00AB3EB7"/>
    <w:rsid w:val="00AB3F7E"/>
    <w:rsid w:val="00AB414A"/>
    <w:rsid w:val="00AB4C87"/>
    <w:rsid w:val="00AC3D9A"/>
    <w:rsid w:val="00AC4E69"/>
    <w:rsid w:val="00AC6797"/>
    <w:rsid w:val="00AC7C69"/>
    <w:rsid w:val="00AD04A6"/>
    <w:rsid w:val="00AD0B40"/>
    <w:rsid w:val="00AD2930"/>
    <w:rsid w:val="00AD2D52"/>
    <w:rsid w:val="00AD34DA"/>
    <w:rsid w:val="00AE0E0C"/>
    <w:rsid w:val="00AE1187"/>
    <w:rsid w:val="00AE1FCF"/>
    <w:rsid w:val="00AE3580"/>
    <w:rsid w:val="00AE3EAE"/>
    <w:rsid w:val="00AE4291"/>
    <w:rsid w:val="00AE58A0"/>
    <w:rsid w:val="00AE7C24"/>
    <w:rsid w:val="00AF0B0C"/>
    <w:rsid w:val="00AF2291"/>
    <w:rsid w:val="00AF2808"/>
    <w:rsid w:val="00AF3375"/>
    <w:rsid w:val="00AF4EAC"/>
    <w:rsid w:val="00AF63C4"/>
    <w:rsid w:val="00AF6521"/>
    <w:rsid w:val="00AF658E"/>
    <w:rsid w:val="00AF6AFB"/>
    <w:rsid w:val="00AF74CB"/>
    <w:rsid w:val="00B0060A"/>
    <w:rsid w:val="00B019A2"/>
    <w:rsid w:val="00B0222C"/>
    <w:rsid w:val="00B024CE"/>
    <w:rsid w:val="00B03281"/>
    <w:rsid w:val="00B0389A"/>
    <w:rsid w:val="00B05335"/>
    <w:rsid w:val="00B063C4"/>
    <w:rsid w:val="00B06E86"/>
    <w:rsid w:val="00B12EBA"/>
    <w:rsid w:val="00B13CB8"/>
    <w:rsid w:val="00B151D2"/>
    <w:rsid w:val="00B16D07"/>
    <w:rsid w:val="00B177BC"/>
    <w:rsid w:val="00B233DE"/>
    <w:rsid w:val="00B243B8"/>
    <w:rsid w:val="00B267F4"/>
    <w:rsid w:val="00B27C14"/>
    <w:rsid w:val="00B30148"/>
    <w:rsid w:val="00B30E68"/>
    <w:rsid w:val="00B318CE"/>
    <w:rsid w:val="00B31A70"/>
    <w:rsid w:val="00B31C92"/>
    <w:rsid w:val="00B32222"/>
    <w:rsid w:val="00B335F4"/>
    <w:rsid w:val="00B33FD1"/>
    <w:rsid w:val="00B34CE3"/>
    <w:rsid w:val="00B3625C"/>
    <w:rsid w:val="00B409E9"/>
    <w:rsid w:val="00B41B90"/>
    <w:rsid w:val="00B42E37"/>
    <w:rsid w:val="00B4327B"/>
    <w:rsid w:val="00B475E8"/>
    <w:rsid w:val="00B50C95"/>
    <w:rsid w:val="00B52808"/>
    <w:rsid w:val="00B54A00"/>
    <w:rsid w:val="00B54BA2"/>
    <w:rsid w:val="00B55122"/>
    <w:rsid w:val="00B55A52"/>
    <w:rsid w:val="00B56AAD"/>
    <w:rsid w:val="00B61070"/>
    <w:rsid w:val="00B62125"/>
    <w:rsid w:val="00B62954"/>
    <w:rsid w:val="00B632A2"/>
    <w:rsid w:val="00B64421"/>
    <w:rsid w:val="00B7014C"/>
    <w:rsid w:val="00B71545"/>
    <w:rsid w:val="00B717E6"/>
    <w:rsid w:val="00B71DD7"/>
    <w:rsid w:val="00B77385"/>
    <w:rsid w:val="00B7787D"/>
    <w:rsid w:val="00B778FD"/>
    <w:rsid w:val="00B77FB2"/>
    <w:rsid w:val="00B80DF7"/>
    <w:rsid w:val="00B81AAD"/>
    <w:rsid w:val="00B823D9"/>
    <w:rsid w:val="00B83C34"/>
    <w:rsid w:val="00B86A41"/>
    <w:rsid w:val="00B927C6"/>
    <w:rsid w:val="00B92DA4"/>
    <w:rsid w:val="00B93DF0"/>
    <w:rsid w:val="00B94CD5"/>
    <w:rsid w:val="00B95221"/>
    <w:rsid w:val="00B95935"/>
    <w:rsid w:val="00B95B03"/>
    <w:rsid w:val="00B96AFC"/>
    <w:rsid w:val="00BA0F61"/>
    <w:rsid w:val="00BA20C2"/>
    <w:rsid w:val="00BA2543"/>
    <w:rsid w:val="00BA34D5"/>
    <w:rsid w:val="00BA4DF1"/>
    <w:rsid w:val="00BA52F8"/>
    <w:rsid w:val="00BA7B6D"/>
    <w:rsid w:val="00BB1ABD"/>
    <w:rsid w:val="00BB5F3A"/>
    <w:rsid w:val="00BB6293"/>
    <w:rsid w:val="00BB7840"/>
    <w:rsid w:val="00BB7D3A"/>
    <w:rsid w:val="00BC2332"/>
    <w:rsid w:val="00BC23A9"/>
    <w:rsid w:val="00BC4320"/>
    <w:rsid w:val="00BC59DB"/>
    <w:rsid w:val="00BC5E93"/>
    <w:rsid w:val="00BC66C1"/>
    <w:rsid w:val="00BD0117"/>
    <w:rsid w:val="00BD065C"/>
    <w:rsid w:val="00BD143B"/>
    <w:rsid w:val="00BD1D19"/>
    <w:rsid w:val="00BD2602"/>
    <w:rsid w:val="00BD3568"/>
    <w:rsid w:val="00BD3A1A"/>
    <w:rsid w:val="00BD5681"/>
    <w:rsid w:val="00BD5E47"/>
    <w:rsid w:val="00BD6145"/>
    <w:rsid w:val="00BE1824"/>
    <w:rsid w:val="00BE1A7C"/>
    <w:rsid w:val="00BE1CB3"/>
    <w:rsid w:val="00BE1D09"/>
    <w:rsid w:val="00BE2417"/>
    <w:rsid w:val="00BE281C"/>
    <w:rsid w:val="00BE4B91"/>
    <w:rsid w:val="00BE4DA9"/>
    <w:rsid w:val="00BE67E9"/>
    <w:rsid w:val="00BE707E"/>
    <w:rsid w:val="00BE7461"/>
    <w:rsid w:val="00BE7BF6"/>
    <w:rsid w:val="00BE7E5A"/>
    <w:rsid w:val="00BF010B"/>
    <w:rsid w:val="00BF1172"/>
    <w:rsid w:val="00BF26B6"/>
    <w:rsid w:val="00BF2E4C"/>
    <w:rsid w:val="00BF3F16"/>
    <w:rsid w:val="00BF5018"/>
    <w:rsid w:val="00BF5C5C"/>
    <w:rsid w:val="00C02130"/>
    <w:rsid w:val="00C030E2"/>
    <w:rsid w:val="00C031D2"/>
    <w:rsid w:val="00C04233"/>
    <w:rsid w:val="00C04AD3"/>
    <w:rsid w:val="00C05E9A"/>
    <w:rsid w:val="00C06409"/>
    <w:rsid w:val="00C10193"/>
    <w:rsid w:val="00C10317"/>
    <w:rsid w:val="00C12AF6"/>
    <w:rsid w:val="00C131F8"/>
    <w:rsid w:val="00C15F82"/>
    <w:rsid w:val="00C16189"/>
    <w:rsid w:val="00C1623E"/>
    <w:rsid w:val="00C179B0"/>
    <w:rsid w:val="00C20040"/>
    <w:rsid w:val="00C21868"/>
    <w:rsid w:val="00C21D0B"/>
    <w:rsid w:val="00C21E09"/>
    <w:rsid w:val="00C22666"/>
    <w:rsid w:val="00C229E5"/>
    <w:rsid w:val="00C23054"/>
    <w:rsid w:val="00C26CA5"/>
    <w:rsid w:val="00C30F9C"/>
    <w:rsid w:val="00C31794"/>
    <w:rsid w:val="00C31C66"/>
    <w:rsid w:val="00C31FAB"/>
    <w:rsid w:val="00C34604"/>
    <w:rsid w:val="00C34DEA"/>
    <w:rsid w:val="00C37090"/>
    <w:rsid w:val="00C37BB0"/>
    <w:rsid w:val="00C4048D"/>
    <w:rsid w:val="00C40F0F"/>
    <w:rsid w:val="00C41EB5"/>
    <w:rsid w:val="00C429BD"/>
    <w:rsid w:val="00C42B00"/>
    <w:rsid w:val="00C52793"/>
    <w:rsid w:val="00C53703"/>
    <w:rsid w:val="00C53902"/>
    <w:rsid w:val="00C53E2E"/>
    <w:rsid w:val="00C56022"/>
    <w:rsid w:val="00C57E10"/>
    <w:rsid w:val="00C60824"/>
    <w:rsid w:val="00C61C7A"/>
    <w:rsid w:val="00C61E7E"/>
    <w:rsid w:val="00C61F16"/>
    <w:rsid w:val="00C62084"/>
    <w:rsid w:val="00C62A9A"/>
    <w:rsid w:val="00C650B0"/>
    <w:rsid w:val="00C6665C"/>
    <w:rsid w:val="00C667D2"/>
    <w:rsid w:val="00C66B45"/>
    <w:rsid w:val="00C70C14"/>
    <w:rsid w:val="00C73807"/>
    <w:rsid w:val="00C74E3D"/>
    <w:rsid w:val="00C767FB"/>
    <w:rsid w:val="00C77011"/>
    <w:rsid w:val="00C776EF"/>
    <w:rsid w:val="00C8181B"/>
    <w:rsid w:val="00C824D6"/>
    <w:rsid w:val="00C839C2"/>
    <w:rsid w:val="00C84B7E"/>
    <w:rsid w:val="00C854B9"/>
    <w:rsid w:val="00C87A0B"/>
    <w:rsid w:val="00C9126D"/>
    <w:rsid w:val="00C917C9"/>
    <w:rsid w:val="00C975A1"/>
    <w:rsid w:val="00CA128D"/>
    <w:rsid w:val="00CA2008"/>
    <w:rsid w:val="00CA20C9"/>
    <w:rsid w:val="00CA2221"/>
    <w:rsid w:val="00CA43CE"/>
    <w:rsid w:val="00CA5E7F"/>
    <w:rsid w:val="00CA6A9F"/>
    <w:rsid w:val="00CB2D38"/>
    <w:rsid w:val="00CB3091"/>
    <w:rsid w:val="00CC001B"/>
    <w:rsid w:val="00CC0650"/>
    <w:rsid w:val="00CC09EF"/>
    <w:rsid w:val="00CC1CD3"/>
    <w:rsid w:val="00CC26DA"/>
    <w:rsid w:val="00CC29E9"/>
    <w:rsid w:val="00CC5232"/>
    <w:rsid w:val="00CC7C27"/>
    <w:rsid w:val="00CD05DD"/>
    <w:rsid w:val="00CD0AFA"/>
    <w:rsid w:val="00CD184C"/>
    <w:rsid w:val="00CD5710"/>
    <w:rsid w:val="00CD6A9B"/>
    <w:rsid w:val="00CD6CCB"/>
    <w:rsid w:val="00CD6EF1"/>
    <w:rsid w:val="00CD733B"/>
    <w:rsid w:val="00CD75F8"/>
    <w:rsid w:val="00CE10AB"/>
    <w:rsid w:val="00CE1747"/>
    <w:rsid w:val="00CE2482"/>
    <w:rsid w:val="00CE2736"/>
    <w:rsid w:val="00CE3367"/>
    <w:rsid w:val="00CE47D4"/>
    <w:rsid w:val="00CE4E20"/>
    <w:rsid w:val="00CE5183"/>
    <w:rsid w:val="00CE5478"/>
    <w:rsid w:val="00CF21C6"/>
    <w:rsid w:val="00CF35D0"/>
    <w:rsid w:val="00CF43F4"/>
    <w:rsid w:val="00CF6721"/>
    <w:rsid w:val="00CF6925"/>
    <w:rsid w:val="00CF6F3F"/>
    <w:rsid w:val="00CF721A"/>
    <w:rsid w:val="00D00AA0"/>
    <w:rsid w:val="00D03048"/>
    <w:rsid w:val="00D03071"/>
    <w:rsid w:val="00D0402E"/>
    <w:rsid w:val="00D05363"/>
    <w:rsid w:val="00D05472"/>
    <w:rsid w:val="00D057CC"/>
    <w:rsid w:val="00D07639"/>
    <w:rsid w:val="00D0769E"/>
    <w:rsid w:val="00D0786C"/>
    <w:rsid w:val="00D10536"/>
    <w:rsid w:val="00D10E39"/>
    <w:rsid w:val="00D12878"/>
    <w:rsid w:val="00D128F4"/>
    <w:rsid w:val="00D1293A"/>
    <w:rsid w:val="00D13F26"/>
    <w:rsid w:val="00D14312"/>
    <w:rsid w:val="00D144E6"/>
    <w:rsid w:val="00D16651"/>
    <w:rsid w:val="00D17383"/>
    <w:rsid w:val="00D17437"/>
    <w:rsid w:val="00D2050D"/>
    <w:rsid w:val="00D22785"/>
    <w:rsid w:val="00D227B3"/>
    <w:rsid w:val="00D22FBF"/>
    <w:rsid w:val="00D23B6C"/>
    <w:rsid w:val="00D23E40"/>
    <w:rsid w:val="00D24261"/>
    <w:rsid w:val="00D24730"/>
    <w:rsid w:val="00D27323"/>
    <w:rsid w:val="00D27462"/>
    <w:rsid w:val="00D27C85"/>
    <w:rsid w:val="00D27D4F"/>
    <w:rsid w:val="00D31F93"/>
    <w:rsid w:val="00D32A67"/>
    <w:rsid w:val="00D32F9D"/>
    <w:rsid w:val="00D331FB"/>
    <w:rsid w:val="00D33542"/>
    <w:rsid w:val="00D3459F"/>
    <w:rsid w:val="00D352AB"/>
    <w:rsid w:val="00D35765"/>
    <w:rsid w:val="00D35E2D"/>
    <w:rsid w:val="00D365CA"/>
    <w:rsid w:val="00D372FF"/>
    <w:rsid w:val="00D40386"/>
    <w:rsid w:val="00D416F9"/>
    <w:rsid w:val="00D42DC7"/>
    <w:rsid w:val="00D4301C"/>
    <w:rsid w:val="00D4788A"/>
    <w:rsid w:val="00D50059"/>
    <w:rsid w:val="00D5115A"/>
    <w:rsid w:val="00D514C6"/>
    <w:rsid w:val="00D51939"/>
    <w:rsid w:val="00D52F26"/>
    <w:rsid w:val="00D57C6F"/>
    <w:rsid w:val="00D60137"/>
    <w:rsid w:val="00D615B4"/>
    <w:rsid w:val="00D6257A"/>
    <w:rsid w:val="00D63230"/>
    <w:rsid w:val="00D63BB0"/>
    <w:rsid w:val="00D65287"/>
    <w:rsid w:val="00D65B4A"/>
    <w:rsid w:val="00D66707"/>
    <w:rsid w:val="00D706D3"/>
    <w:rsid w:val="00D70C72"/>
    <w:rsid w:val="00D70D3D"/>
    <w:rsid w:val="00D7142C"/>
    <w:rsid w:val="00D73652"/>
    <w:rsid w:val="00D73A69"/>
    <w:rsid w:val="00D73C22"/>
    <w:rsid w:val="00D74A0B"/>
    <w:rsid w:val="00D756B9"/>
    <w:rsid w:val="00D757CB"/>
    <w:rsid w:val="00D75862"/>
    <w:rsid w:val="00D770B3"/>
    <w:rsid w:val="00D81D94"/>
    <w:rsid w:val="00D83108"/>
    <w:rsid w:val="00D835CF"/>
    <w:rsid w:val="00D84FEF"/>
    <w:rsid w:val="00D8536B"/>
    <w:rsid w:val="00D8775D"/>
    <w:rsid w:val="00D9017B"/>
    <w:rsid w:val="00D94D3A"/>
    <w:rsid w:val="00D94EB5"/>
    <w:rsid w:val="00DA0873"/>
    <w:rsid w:val="00DA3510"/>
    <w:rsid w:val="00DA3AF6"/>
    <w:rsid w:val="00DA552B"/>
    <w:rsid w:val="00DB1957"/>
    <w:rsid w:val="00DB2915"/>
    <w:rsid w:val="00DB2C58"/>
    <w:rsid w:val="00DB33E3"/>
    <w:rsid w:val="00DB4650"/>
    <w:rsid w:val="00DB4E0F"/>
    <w:rsid w:val="00DB5943"/>
    <w:rsid w:val="00DB7389"/>
    <w:rsid w:val="00DB7D77"/>
    <w:rsid w:val="00DC0FB2"/>
    <w:rsid w:val="00DC524F"/>
    <w:rsid w:val="00DC6E52"/>
    <w:rsid w:val="00DD1460"/>
    <w:rsid w:val="00DD24D0"/>
    <w:rsid w:val="00DD2AA3"/>
    <w:rsid w:val="00DD377F"/>
    <w:rsid w:val="00DD4511"/>
    <w:rsid w:val="00DD49F0"/>
    <w:rsid w:val="00DD5D04"/>
    <w:rsid w:val="00DD5E81"/>
    <w:rsid w:val="00DD606D"/>
    <w:rsid w:val="00DD7776"/>
    <w:rsid w:val="00DD7827"/>
    <w:rsid w:val="00DD7996"/>
    <w:rsid w:val="00DE29F4"/>
    <w:rsid w:val="00DE41DB"/>
    <w:rsid w:val="00DE4533"/>
    <w:rsid w:val="00DE4B4B"/>
    <w:rsid w:val="00DE5060"/>
    <w:rsid w:val="00DE6049"/>
    <w:rsid w:val="00DE6E6C"/>
    <w:rsid w:val="00DF0314"/>
    <w:rsid w:val="00DF0728"/>
    <w:rsid w:val="00DF19DB"/>
    <w:rsid w:val="00DF3098"/>
    <w:rsid w:val="00DF370E"/>
    <w:rsid w:val="00DF386D"/>
    <w:rsid w:val="00DF427F"/>
    <w:rsid w:val="00DF4A92"/>
    <w:rsid w:val="00DF5572"/>
    <w:rsid w:val="00DF6601"/>
    <w:rsid w:val="00DF6A16"/>
    <w:rsid w:val="00DF7154"/>
    <w:rsid w:val="00DF7292"/>
    <w:rsid w:val="00DF78EB"/>
    <w:rsid w:val="00E00425"/>
    <w:rsid w:val="00E0248C"/>
    <w:rsid w:val="00E03149"/>
    <w:rsid w:val="00E0314E"/>
    <w:rsid w:val="00E0511A"/>
    <w:rsid w:val="00E051DC"/>
    <w:rsid w:val="00E06E17"/>
    <w:rsid w:val="00E079A2"/>
    <w:rsid w:val="00E12566"/>
    <w:rsid w:val="00E1268D"/>
    <w:rsid w:val="00E12AD8"/>
    <w:rsid w:val="00E13057"/>
    <w:rsid w:val="00E1667F"/>
    <w:rsid w:val="00E20950"/>
    <w:rsid w:val="00E20A99"/>
    <w:rsid w:val="00E24709"/>
    <w:rsid w:val="00E24CF4"/>
    <w:rsid w:val="00E2537C"/>
    <w:rsid w:val="00E30755"/>
    <w:rsid w:val="00E33058"/>
    <w:rsid w:val="00E35BA8"/>
    <w:rsid w:val="00E3761B"/>
    <w:rsid w:val="00E376CB"/>
    <w:rsid w:val="00E40865"/>
    <w:rsid w:val="00E42432"/>
    <w:rsid w:val="00E4325D"/>
    <w:rsid w:val="00E446E9"/>
    <w:rsid w:val="00E46B40"/>
    <w:rsid w:val="00E50073"/>
    <w:rsid w:val="00E51324"/>
    <w:rsid w:val="00E5222D"/>
    <w:rsid w:val="00E52C0E"/>
    <w:rsid w:val="00E530AA"/>
    <w:rsid w:val="00E536ED"/>
    <w:rsid w:val="00E53BEA"/>
    <w:rsid w:val="00E53CA4"/>
    <w:rsid w:val="00E5663D"/>
    <w:rsid w:val="00E567FB"/>
    <w:rsid w:val="00E5682C"/>
    <w:rsid w:val="00E56966"/>
    <w:rsid w:val="00E60374"/>
    <w:rsid w:val="00E643FC"/>
    <w:rsid w:val="00E65294"/>
    <w:rsid w:val="00E652E9"/>
    <w:rsid w:val="00E672D1"/>
    <w:rsid w:val="00E67567"/>
    <w:rsid w:val="00E71A31"/>
    <w:rsid w:val="00E730CF"/>
    <w:rsid w:val="00E738A3"/>
    <w:rsid w:val="00E7407B"/>
    <w:rsid w:val="00E74BD4"/>
    <w:rsid w:val="00E752CA"/>
    <w:rsid w:val="00E75797"/>
    <w:rsid w:val="00E777BA"/>
    <w:rsid w:val="00E80492"/>
    <w:rsid w:val="00E80A70"/>
    <w:rsid w:val="00E80DB6"/>
    <w:rsid w:val="00E814AC"/>
    <w:rsid w:val="00E81786"/>
    <w:rsid w:val="00E82088"/>
    <w:rsid w:val="00E83EDA"/>
    <w:rsid w:val="00E8624F"/>
    <w:rsid w:val="00E865CD"/>
    <w:rsid w:val="00E8701C"/>
    <w:rsid w:val="00E87999"/>
    <w:rsid w:val="00E91743"/>
    <w:rsid w:val="00E91A81"/>
    <w:rsid w:val="00E93ABA"/>
    <w:rsid w:val="00E93DB3"/>
    <w:rsid w:val="00E94081"/>
    <w:rsid w:val="00E95204"/>
    <w:rsid w:val="00E97656"/>
    <w:rsid w:val="00EA1C69"/>
    <w:rsid w:val="00EA31FF"/>
    <w:rsid w:val="00EA3F60"/>
    <w:rsid w:val="00EA418F"/>
    <w:rsid w:val="00EA5B49"/>
    <w:rsid w:val="00EA635E"/>
    <w:rsid w:val="00EA657E"/>
    <w:rsid w:val="00EA6B6B"/>
    <w:rsid w:val="00EA6DD0"/>
    <w:rsid w:val="00EB03B6"/>
    <w:rsid w:val="00EB0FD4"/>
    <w:rsid w:val="00EB124C"/>
    <w:rsid w:val="00EB42A8"/>
    <w:rsid w:val="00EB473B"/>
    <w:rsid w:val="00EB4B20"/>
    <w:rsid w:val="00EB4D81"/>
    <w:rsid w:val="00EB5FFC"/>
    <w:rsid w:val="00EB6534"/>
    <w:rsid w:val="00EB658D"/>
    <w:rsid w:val="00EC11E6"/>
    <w:rsid w:val="00EC382F"/>
    <w:rsid w:val="00EC4051"/>
    <w:rsid w:val="00EC422D"/>
    <w:rsid w:val="00EC48D6"/>
    <w:rsid w:val="00EC55C8"/>
    <w:rsid w:val="00EC6DB3"/>
    <w:rsid w:val="00EC6DE3"/>
    <w:rsid w:val="00EC77AA"/>
    <w:rsid w:val="00ED1140"/>
    <w:rsid w:val="00ED2A59"/>
    <w:rsid w:val="00ED2AB0"/>
    <w:rsid w:val="00ED350D"/>
    <w:rsid w:val="00ED3D94"/>
    <w:rsid w:val="00ED489A"/>
    <w:rsid w:val="00ED7BE8"/>
    <w:rsid w:val="00EE00DA"/>
    <w:rsid w:val="00EE04B3"/>
    <w:rsid w:val="00EE0683"/>
    <w:rsid w:val="00EE12D9"/>
    <w:rsid w:val="00EE2346"/>
    <w:rsid w:val="00EE24F7"/>
    <w:rsid w:val="00EE25AA"/>
    <w:rsid w:val="00EE26E3"/>
    <w:rsid w:val="00EE3669"/>
    <w:rsid w:val="00EE428E"/>
    <w:rsid w:val="00EE441A"/>
    <w:rsid w:val="00EE53D2"/>
    <w:rsid w:val="00EE547F"/>
    <w:rsid w:val="00EE59D1"/>
    <w:rsid w:val="00EE639E"/>
    <w:rsid w:val="00EF2031"/>
    <w:rsid w:val="00EF383C"/>
    <w:rsid w:val="00EF5B13"/>
    <w:rsid w:val="00F0095C"/>
    <w:rsid w:val="00F020C5"/>
    <w:rsid w:val="00F03C35"/>
    <w:rsid w:val="00F06110"/>
    <w:rsid w:val="00F07CC4"/>
    <w:rsid w:val="00F10C1C"/>
    <w:rsid w:val="00F119B6"/>
    <w:rsid w:val="00F11C65"/>
    <w:rsid w:val="00F124C8"/>
    <w:rsid w:val="00F14249"/>
    <w:rsid w:val="00F14E14"/>
    <w:rsid w:val="00F152EE"/>
    <w:rsid w:val="00F15CF3"/>
    <w:rsid w:val="00F200F6"/>
    <w:rsid w:val="00F20A11"/>
    <w:rsid w:val="00F2185D"/>
    <w:rsid w:val="00F223F7"/>
    <w:rsid w:val="00F24324"/>
    <w:rsid w:val="00F24495"/>
    <w:rsid w:val="00F24A85"/>
    <w:rsid w:val="00F2783A"/>
    <w:rsid w:val="00F31896"/>
    <w:rsid w:val="00F34099"/>
    <w:rsid w:val="00F34F23"/>
    <w:rsid w:val="00F41B46"/>
    <w:rsid w:val="00F4243E"/>
    <w:rsid w:val="00F4388C"/>
    <w:rsid w:val="00F44A8F"/>
    <w:rsid w:val="00F44C32"/>
    <w:rsid w:val="00F4544C"/>
    <w:rsid w:val="00F45615"/>
    <w:rsid w:val="00F46F13"/>
    <w:rsid w:val="00F47959"/>
    <w:rsid w:val="00F479C9"/>
    <w:rsid w:val="00F51136"/>
    <w:rsid w:val="00F517B9"/>
    <w:rsid w:val="00F51F60"/>
    <w:rsid w:val="00F52D42"/>
    <w:rsid w:val="00F53F44"/>
    <w:rsid w:val="00F560B1"/>
    <w:rsid w:val="00F577FF"/>
    <w:rsid w:val="00F601C4"/>
    <w:rsid w:val="00F6056A"/>
    <w:rsid w:val="00F624E9"/>
    <w:rsid w:val="00F62A3D"/>
    <w:rsid w:val="00F63924"/>
    <w:rsid w:val="00F64192"/>
    <w:rsid w:val="00F64691"/>
    <w:rsid w:val="00F65C13"/>
    <w:rsid w:val="00F672F2"/>
    <w:rsid w:val="00F6784B"/>
    <w:rsid w:val="00F7085D"/>
    <w:rsid w:val="00F70C47"/>
    <w:rsid w:val="00F718C8"/>
    <w:rsid w:val="00F7249D"/>
    <w:rsid w:val="00F729A3"/>
    <w:rsid w:val="00F73602"/>
    <w:rsid w:val="00F73F20"/>
    <w:rsid w:val="00F75C29"/>
    <w:rsid w:val="00F77FD7"/>
    <w:rsid w:val="00F812F2"/>
    <w:rsid w:val="00F83769"/>
    <w:rsid w:val="00F85B12"/>
    <w:rsid w:val="00F86C60"/>
    <w:rsid w:val="00F87172"/>
    <w:rsid w:val="00F87827"/>
    <w:rsid w:val="00F91816"/>
    <w:rsid w:val="00F92F03"/>
    <w:rsid w:val="00F946AA"/>
    <w:rsid w:val="00F9492B"/>
    <w:rsid w:val="00F960B2"/>
    <w:rsid w:val="00FA0877"/>
    <w:rsid w:val="00FA2243"/>
    <w:rsid w:val="00FA2AC2"/>
    <w:rsid w:val="00FA3582"/>
    <w:rsid w:val="00FA4B07"/>
    <w:rsid w:val="00FA5C7E"/>
    <w:rsid w:val="00FA75E7"/>
    <w:rsid w:val="00FA76DD"/>
    <w:rsid w:val="00FA7965"/>
    <w:rsid w:val="00FB0F19"/>
    <w:rsid w:val="00FB1D06"/>
    <w:rsid w:val="00FB245A"/>
    <w:rsid w:val="00FB3168"/>
    <w:rsid w:val="00FB590E"/>
    <w:rsid w:val="00FB6055"/>
    <w:rsid w:val="00FB6170"/>
    <w:rsid w:val="00FB7BCE"/>
    <w:rsid w:val="00FC3B65"/>
    <w:rsid w:val="00FC4B23"/>
    <w:rsid w:val="00FC575A"/>
    <w:rsid w:val="00FC5C75"/>
    <w:rsid w:val="00FC6656"/>
    <w:rsid w:val="00FC6A94"/>
    <w:rsid w:val="00FD11DE"/>
    <w:rsid w:val="00FD2125"/>
    <w:rsid w:val="00FD21B4"/>
    <w:rsid w:val="00FD2EA3"/>
    <w:rsid w:val="00FD2F2B"/>
    <w:rsid w:val="00FD3B04"/>
    <w:rsid w:val="00FD3C78"/>
    <w:rsid w:val="00FD3F8F"/>
    <w:rsid w:val="00FD4B03"/>
    <w:rsid w:val="00FD6975"/>
    <w:rsid w:val="00FD6C2D"/>
    <w:rsid w:val="00FD7C24"/>
    <w:rsid w:val="00FE02DE"/>
    <w:rsid w:val="00FE1D41"/>
    <w:rsid w:val="00FE1E5A"/>
    <w:rsid w:val="00FE3EF3"/>
    <w:rsid w:val="00FE4B91"/>
    <w:rsid w:val="00FE5416"/>
    <w:rsid w:val="00FE674F"/>
    <w:rsid w:val="00FE67C4"/>
    <w:rsid w:val="00FE6F24"/>
    <w:rsid w:val="00FE6F8E"/>
    <w:rsid w:val="00FF0FA3"/>
    <w:rsid w:val="00FF27D3"/>
    <w:rsid w:val="00FF2AB5"/>
    <w:rsid w:val="00FF4303"/>
    <w:rsid w:val="00FF73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24C8"/>
    <w:rPr>
      <w:rFonts w:ascii="Times New Roman" w:eastAsia="Times New Roman" w:hAnsi="Times New Roman"/>
      <w:sz w:val="24"/>
      <w:szCs w:val="24"/>
    </w:rPr>
  </w:style>
  <w:style w:type="paragraph" w:styleId="Heading1">
    <w:name w:val="heading 1"/>
    <w:basedOn w:val="Normal"/>
    <w:next w:val="Normal"/>
    <w:link w:val="Heading1Char"/>
    <w:uiPriority w:val="99"/>
    <w:qFormat/>
    <w:rsid w:val="00F124C8"/>
    <w:pPr>
      <w:keepNext/>
      <w:spacing w:before="240" w:after="60"/>
      <w:outlineLvl w:val="0"/>
    </w:pPr>
    <w:rPr>
      <w:rFonts w:ascii="Cambria" w:hAnsi="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124C8"/>
    <w:rPr>
      <w:rFonts w:ascii="Cambria" w:hAnsi="Cambria" w:cs="Times New Roman"/>
      <w:b/>
      <w:bCs/>
      <w:kern w:val="32"/>
      <w:sz w:val="32"/>
      <w:szCs w:val="32"/>
      <w:lang w:eastAsia="ru-RU"/>
    </w:rPr>
  </w:style>
  <w:style w:type="paragraph" w:styleId="EndnoteText">
    <w:name w:val="endnote text"/>
    <w:basedOn w:val="Normal"/>
    <w:link w:val="EndnoteTextChar"/>
    <w:uiPriority w:val="99"/>
    <w:semiHidden/>
    <w:rsid w:val="00F124C8"/>
    <w:pPr>
      <w:widowControl w:val="0"/>
      <w:autoSpaceDE w:val="0"/>
      <w:autoSpaceDN w:val="0"/>
      <w:adjustRightInd w:val="0"/>
      <w:ind w:firstLine="709"/>
      <w:jc w:val="both"/>
    </w:pPr>
    <w:rPr>
      <w:rFonts w:ascii="Arial" w:hAnsi="Arial" w:cs="Arial"/>
      <w:sz w:val="20"/>
      <w:szCs w:val="20"/>
    </w:rPr>
  </w:style>
  <w:style w:type="character" w:customStyle="1" w:styleId="EndnoteTextChar">
    <w:name w:val="Endnote Text Char"/>
    <w:basedOn w:val="DefaultParagraphFont"/>
    <w:link w:val="EndnoteText"/>
    <w:uiPriority w:val="99"/>
    <w:semiHidden/>
    <w:locked/>
    <w:rsid w:val="00F124C8"/>
    <w:rPr>
      <w:rFonts w:ascii="Arial" w:hAnsi="Arial" w:cs="Arial"/>
      <w:sz w:val="20"/>
      <w:szCs w:val="20"/>
      <w:lang w:eastAsia="ru-RU"/>
    </w:rPr>
  </w:style>
  <w:style w:type="character" w:styleId="EndnoteReference">
    <w:name w:val="endnote reference"/>
    <w:basedOn w:val="DefaultParagraphFont"/>
    <w:uiPriority w:val="99"/>
    <w:semiHidden/>
    <w:rsid w:val="00F124C8"/>
    <w:rPr>
      <w:rFonts w:cs="Times New Roman"/>
      <w:vertAlign w:val="superscript"/>
    </w:rPr>
  </w:style>
  <w:style w:type="character" w:customStyle="1" w:styleId="a">
    <w:name w:val="Гипертекстовая ссылка"/>
    <w:uiPriority w:val="99"/>
    <w:rsid w:val="00F124C8"/>
    <w:rPr>
      <w:rFonts w:ascii="Times New Roman" w:hAnsi="Times New Roman"/>
      <w:color w:val="106BBE"/>
    </w:rPr>
  </w:style>
  <w:style w:type="character" w:styleId="Hyperlink">
    <w:name w:val="Hyperlink"/>
    <w:basedOn w:val="DefaultParagraphFont"/>
    <w:uiPriority w:val="99"/>
    <w:semiHidden/>
    <w:rsid w:val="00F124C8"/>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18038056">
      <w:marLeft w:val="0"/>
      <w:marRight w:val="0"/>
      <w:marTop w:val="0"/>
      <w:marBottom w:val="0"/>
      <w:divBdr>
        <w:top w:val="none" w:sz="0" w:space="0" w:color="auto"/>
        <w:left w:val="none" w:sz="0" w:space="0" w:color="auto"/>
        <w:bottom w:val="none" w:sz="0" w:space="0" w:color="auto"/>
        <w:right w:val="none" w:sz="0" w:space="0" w:color="auto"/>
      </w:divBdr>
    </w:div>
    <w:div w:id="1180380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36354.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64519.0"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0" Type="http://schemas.openxmlformats.org/officeDocument/2006/relationships/hyperlink" Target="garantF1://12036354.4" TargetMode="External"/><Relationship Id="rId4" Type="http://schemas.openxmlformats.org/officeDocument/2006/relationships/webSettings" Target="webSettings.xml"/><Relationship Id="rId9" Type="http://schemas.openxmlformats.org/officeDocument/2006/relationships/hyperlink" Target="garantF1://70083094.100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14</Pages>
  <Words>5947</Words>
  <Characters>-32766</Characters>
  <Application>Microsoft Office Outlook</Application>
  <DocSecurity>0</DocSecurity>
  <Lines>0</Lines>
  <Paragraphs>0</Paragraphs>
  <ScaleCrop>false</ScaleCrop>
  <Company>RePack by SPecialiST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2019-01-10T13:44:00Z</cp:lastPrinted>
  <dcterms:created xsi:type="dcterms:W3CDTF">2016-12-06T11:25:00Z</dcterms:created>
  <dcterms:modified xsi:type="dcterms:W3CDTF">2020-04-09T06:33:00Z</dcterms:modified>
</cp:coreProperties>
</file>