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130" w:rsidRPr="00610C31" w:rsidRDefault="00052130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052130" w:rsidRPr="00610C31" w:rsidRDefault="00052130" w:rsidP="0009623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2130" w:rsidRPr="00B35493" w:rsidRDefault="00052130" w:rsidP="00B35493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35493">
        <w:rPr>
          <w:rFonts w:ascii="Times New Roman" w:hAnsi="Times New Roman"/>
          <w:b/>
          <w:sz w:val="32"/>
          <w:szCs w:val="32"/>
        </w:rPr>
        <w:t>АДМИНИСТРАЦИЯ</w:t>
      </w:r>
    </w:p>
    <w:p w:rsidR="00052130" w:rsidRDefault="00052130" w:rsidP="00B35493">
      <w:pPr>
        <w:spacing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АЧАДОВСКОГО СЕЛЬСКОГО ПОСЕЛЕНИЯ</w:t>
      </w:r>
    </w:p>
    <w:p w:rsidR="00052130" w:rsidRPr="000B1C86" w:rsidRDefault="00052130" w:rsidP="00B35493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ЗУБОВО-ПОЛЯНСКОГО МУНИЦИПАЛЬНОГО РАЙОНА</w:t>
      </w:r>
    </w:p>
    <w:p w:rsidR="00052130" w:rsidRPr="000B1C86" w:rsidRDefault="00052130" w:rsidP="00096239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052130" w:rsidRPr="00610C31" w:rsidRDefault="00052130" w:rsidP="00096239">
      <w:pPr>
        <w:pStyle w:val="Subtitle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ab/>
      </w:r>
    </w:p>
    <w:p w:rsidR="00052130" w:rsidRPr="00610C31" w:rsidRDefault="00052130" w:rsidP="00096239">
      <w:pPr>
        <w:pStyle w:val="Subtitle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052130" w:rsidRDefault="00052130" w:rsidP="00096239">
      <w:pPr>
        <w:pStyle w:val="Subtitle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 xml:space="preserve">                         </w:t>
      </w:r>
    </w:p>
    <w:p w:rsidR="00052130" w:rsidRPr="000B1C86" w:rsidRDefault="00052130" w:rsidP="00096239">
      <w:pPr>
        <w:pStyle w:val="Subtitle"/>
        <w:tabs>
          <w:tab w:val="left" w:pos="1965"/>
          <w:tab w:val="center" w:pos="4535"/>
        </w:tabs>
        <w:rPr>
          <w:szCs w:val="32"/>
        </w:rPr>
      </w:pPr>
      <w:r>
        <w:rPr>
          <w:szCs w:val="32"/>
        </w:rPr>
        <w:t>ПОСТАНОВЛЕНИ</w:t>
      </w:r>
      <w:r w:rsidRPr="000B1C86">
        <w:rPr>
          <w:szCs w:val="32"/>
        </w:rPr>
        <w:t>Е</w:t>
      </w:r>
    </w:p>
    <w:p w:rsidR="00052130" w:rsidRPr="00610C31" w:rsidRDefault="00052130" w:rsidP="00096239">
      <w:pPr>
        <w:pStyle w:val="Subtitle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052130" w:rsidRDefault="00052130" w:rsidP="00096239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pacing w:val="-2"/>
          <w:sz w:val="24"/>
          <w:szCs w:val="24"/>
        </w:rPr>
      </w:pPr>
    </w:p>
    <w:p w:rsidR="00052130" w:rsidRPr="00B35493" w:rsidRDefault="00052130" w:rsidP="00096239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pacing w:val="-2"/>
          <w:sz w:val="24"/>
          <w:szCs w:val="24"/>
        </w:rPr>
      </w:pPr>
      <w:r w:rsidRPr="00B35493">
        <w:rPr>
          <w:rFonts w:ascii="Times New Roman" w:hAnsi="Times New Roman"/>
          <w:spacing w:val="-2"/>
          <w:sz w:val="24"/>
          <w:szCs w:val="24"/>
        </w:rPr>
        <w:t xml:space="preserve">от 6 апреля </w:t>
      </w:r>
      <w:smartTag w:uri="urn:schemas-microsoft-com:office:smarttags" w:element="metricconverter">
        <w:smartTagPr>
          <w:attr w:name="ProductID" w:val="2020 г"/>
        </w:smartTagPr>
        <w:r w:rsidRPr="00B35493">
          <w:rPr>
            <w:rFonts w:ascii="Times New Roman" w:hAnsi="Times New Roman"/>
            <w:spacing w:val="-2"/>
            <w:sz w:val="24"/>
            <w:szCs w:val="24"/>
          </w:rPr>
          <w:t>2020 г</w:t>
        </w:r>
      </w:smartTag>
      <w:r w:rsidRPr="00B35493">
        <w:rPr>
          <w:rFonts w:ascii="Times New Roman" w:hAnsi="Times New Roman"/>
          <w:spacing w:val="-2"/>
          <w:sz w:val="24"/>
          <w:szCs w:val="24"/>
        </w:rPr>
        <w:t xml:space="preserve">.                                                                                          №10                                                         </w:t>
      </w:r>
    </w:p>
    <w:p w:rsidR="00052130" w:rsidRPr="00610C31" w:rsidRDefault="00052130" w:rsidP="00096239">
      <w:pPr>
        <w:spacing w:line="240" w:lineRule="auto"/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052130" w:rsidRDefault="00052130" w:rsidP="00096239">
      <w:pPr>
        <w:tabs>
          <w:tab w:val="left" w:pos="4185"/>
        </w:tabs>
        <w:spacing w:line="240" w:lineRule="auto"/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052130" w:rsidRPr="000B1C86" w:rsidRDefault="00052130" w:rsidP="00096239">
      <w:pPr>
        <w:tabs>
          <w:tab w:val="left" w:pos="4185"/>
        </w:tabs>
        <w:spacing w:line="240" w:lineRule="auto"/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В соответствии с пунктом 4 статьи 18  Федерального закона  от 24.07.2007г №209-ФЗ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 21.08.2010г. №645»: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052130" w:rsidRDefault="00052130" w:rsidP="00096239">
      <w:pPr>
        <w:pStyle w:val="1"/>
        <w:ind w:left="0" w:right="562" w:firstLine="540"/>
        <w:jc w:val="both"/>
      </w:pPr>
      <w:r w:rsidRPr="00610C31">
        <w:t>2. Настоящее постановление вступает в силу после его оп</w:t>
      </w:r>
      <w:r>
        <w:t>убликования в газете «ЗАРЯ</w:t>
      </w:r>
      <w:r w:rsidRPr="00610C31">
        <w:t>» и на официальном сайте в сети Интернет.</w:t>
      </w:r>
    </w:p>
    <w:p w:rsidR="00052130" w:rsidRPr="00610C31" w:rsidRDefault="00052130" w:rsidP="00096239">
      <w:pPr>
        <w:pStyle w:val="1"/>
        <w:ind w:left="0" w:right="562" w:firstLine="540"/>
        <w:jc w:val="both"/>
      </w:pP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3. Контроль за выполнением настоящего постановления возложить  на заместителя главы администрации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610C3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Pr="00610C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              </w:t>
      </w:r>
      <w:r>
        <w:rPr>
          <w:rFonts w:ascii="Times New Roman" w:hAnsi="Times New Roman"/>
          <w:sz w:val="24"/>
          <w:szCs w:val="24"/>
        </w:rPr>
        <w:t xml:space="preserve">       Г.Н.Галынин</w:t>
      </w: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52130" w:rsidRDefault="00052130" w:rsidP="00B35493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 </w:t>
      </w:r>
    </w:p>
    <w:p w:rsidR="00052130" w:rsidRDefault="00052130" w:rsidP="000E2659">
      <w:pPr>
        <w:spacing w:line="240" w:lineRule="auto"/>
        <w:ind w:left="180" w:right="562" w:hanging="18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 администрации</w:t>
      </w:r>
    </w:p>
    <w:p w:rsidR="00052130" w:rsidRDefault="00052130" w:rsidP="00B35493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Ачадовского сельского поселения</w:t>
      </w:r>
    </w:p>
    <w:p w:rsidR="00052130" w:rsidRDefault="00052130" w:rsidP="00B35493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052130" w:rsidRDefault="00052130" w:rsidP="00B35493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052130" w:rsidRPr="00610C31" w:rsidRDefault="00052130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pacing w:line="240" w:lineRule="auto"/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052130" w:rsidRPr="00610C31" w:rsidRDefault="00052130" w:rsidP="00096239">
      <w:pPr>
        <w:spacing w:line="240" w:lineRule="auto"/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052130" w:rsidRPr="00610C31" w:rsidRDefault="00052130" w:rsidP="00096239">
      <w:pPr>
        <w:spacing w:line="240" w:lineRule="auto"/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>.1. 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r w:rsidRPr="00610C31">
        <w:rPr>
          <w:rFonts w:ascii="Times New Roman" w:hAnsi="Times New Roman"/>
          <w:sz w:val="24"/>
          <w:szCs w:val="24"/>
        </w:rPr>
        <w:t>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052130" w:rsidRPr="00610C31" w:rsidRDefault="00052130" w:rsidP="00096239">
      <w:pPr>
        <w:pStyle w:val="1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052130" w:rsidRPr="00610C31" w:rsidRDefault="00052130" w:rsidP="00096239">
      <w:pPr>
        <w:pStyle w:val="1"/>
        <w:shd w:val="clear" w:color="auto" w:fill="FFFFFF"/>
        <w:ind w:left="568" w:right="562"/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2.3. Организатором торгов является администрация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052130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052130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052130" w:rsidRPr="00610C31" w:rsidRDefault="00052130" w:rsidP="00096239">
      <w:pPr>
        <w:spacing w:line="240" w:lineRule="auto"/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за   </w:t>
      </w:r>
    </w:p>
    <w:p w:rsidR="00052130" w:rsidRPr="00610C31" w:rsidRDefault="00052130" w:rsidP="00096239">
      <w:pPr>
        <w:spacing w:line="240" w:lineRule="auto"/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не ранее 6 месяцев, с даты заключения договора аренды, могут предоставляться льготы по арендной плате.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052130" w:rsidRPr="00610C31" w:rsidRDefault="00052130" w:rsidP="00096239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052130" w:rsidRPr="00610C31" w:rsidRDefault="00052130" w:rsidP="00096239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052130" w:rsidRPr="00610C31" w:rsidRDefault="00052130" w:rsidP="00096239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</w:p>
    <w:p w:rsidR="00052130" w:rsidRPr="00610C31" w:rsidRDefault="00052130" w:rsidP="00096239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052130" w:rsidRPr="00610C31" w:rsidRDefault="00052130" w:rsidP="00096239">
      <w:pPr>
        <w:pStyle w:val="1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2) отсутствие задолженности по налогам и сборам;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052130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</w:t>
      </w:r>
      <w:r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2) справка об отсутствии задолженности по налогам и сборам; 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изменениями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052130" w:rsidRPr="00610C31" w:rsidRDefault="00052130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 (далее Администрация) Срок рассмотрения заявления - 30 (тридцать) календарных дней с момента его регистрации.</w:t>
      </w:r>
    </w:p>
    <w:p w:rsidR="00052130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  (далее - Комиссия).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обращается за получением дополнительной информации и(или)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052130" w:rsidRPr="00610C31" w:rsidRDefault="00052130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случае,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052130" w:rsidRDefault="00052130" w:rsidP="00B35493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052130" w:rsidRPr="00610C31" w:rsidRDefault="00052130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052130" w:rsidRPr="00610C31" w:rsidRDefault="00052130" w:rsidP="000E265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052130" w:rsidRPr="00610C31" w:rsidRDefault="00052130" w:rsidP="000E265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Ачадовского</w:t>
      </w:r>
      <w:r w:rsidRPr="00610C3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52130" w:rsidRPr="00610C31" w:rsidRDefault="00052130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Зубово-Полянского муниципального                  района Республики Мордовия</w:t>
      </w:r>
    </w:p>
    <w:p w:rsidR="00052130" w:rsidRPr="00610C31" w:rsidRDefault="00052130" w:rsidP="00096239">
      <w:pPr>
        <w:spacing w:line="240" w:lineRule="auto"/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</w:t>
      </w:r>
      <w:r>
        <w:rPr>
          <w:rFonts w:ascii="Times New Roman" w:hAnsi="Times New Roman"/>
          <w:bCs/>
          <w:sz w:val="24"/>
          <w:szCs w:val="24"/>
        </w:rPr>
        <w:t>т _____2020</w:t>
      </w:r>
      <w:r w:rsidRPr="00610C31">
        <w:rPr>
          <w:rFonts w:ascii="Times New Roman" w:hAnsi="Times New Roman"/>
          <w:bCs/>
          <w:sz w:val="24"/>
          <w:szCs w:val="24"/>
        </w:rPr>
        <w:t xml:space="preserve"> г. № ___</w:t>
      </w:r>
    </w:p>
    <w:p w:rsidR="00052130" w:rsidRPr="00610C31" w:rsidRDefault="00052130" w:rsidP="00096239">
      <w:pPr>
        <w:spacing w:line="240" w:lineRule="auto"/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052130" w:rsidRPr="00610C31" w:rsidRDefault="00052130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052130" w:rsidRPr="00610C31" w:rsidRDefault="00052130" w:rsidP="00096239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052130" w:rsidRPr="00610C31" w:rsidRDefault="00052130" w:rsidP="00096239">
      <w:pPr>
        <w:pStyle w:val="Default"/>
        <w:ind w:left="360"/>
        <w:jc w:val="both"/>
        <w:rPr>
          <w:b/>
        </w:rPr>
      </w:pPr>
    </w:p>
    <w:p w:rsidR="00052130" w:rsidRPr="00610C31" w:rsidRDefault="00052130" w:rsidP="00096239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052130" w:rsidRPr="00610C31" w:rsidRDefault="00052130" w:rsidP="00096239">
      <w:pPr>
        <w:pStyle w:val="Default"/>
        <w:ind w:left="360"/>
        <w:jc w:val="both"/>
      </w:pPr>
      <w:r>
        <w:t xml:space="preserve">Галынин  </w:t>
      </w:r>
      <w:r>
        <w:tab/>
      </w:r>
      <w:r>
        <w:tab/>
        <w:t xml:space="preserve">          -глава</w:t>
      </w:r>
      <w:r w:rsidRPr="00610C31">
        <w:t xml:space="preserve"> </w:t>
      </w:r>
      <w:r>
        <w:t xml:space="preserve">                                                                                             Григорий Николаевич </w:t>
      </w:r>
      <w:r w:rsidRPr="00610C31">
        <w:tab/>
      </w:r>
      <w:r>
        <w:t xml:space="preserve">Ачадовского </w:t>
      </w:r>
      <w:r w:rsidRPr="00610C31">
        <w:t xml:space="preserve"> сельского поселения</w:t>
      </w:r>
    </w:p>
    <w:p w:rsidR="00052130" w:rsidRPr="00610C31" w:rsidRDefault="00052130" w:rsidP="00096239">
      <w:pPr>
        <w:pStyle w:val="Default"/>
        <w:ind w:left="360"/>
        <w:jc w:val="both"/>
      </w:pPr>
    </w:p>
    <w:p w:rsidR="00052130" w:rsidRPr="00610C31" w:rsidRDefault="00052130" w:rsidP="00096239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052130" w:rsidRPr="00610C31" w:rsidRDefault="00052130" w:rsidP="00096239">
      <w:pPr>
        <w:pStyle w:val="Default"/>
        <w:ind w:left="360"/>
        <w:jc w:val="both"/>
        <w:rPr>
          <w:b/>
        </w:rPr>
      </w:pPr>
    </w:p>
    <w:p w:rsidR="00052130" w:rsidRPr="00610C31" w:rsidRDefault="00052130" w:rsidP="00096239">
      <w:pPr>
        <w:pStyle w:val="Default"/>
        <w:ind w:left="360"/>
        <w:jc w:val="both"/>
      </w:pPr>
      <w:r>
        <w:t>Снадина</w:t>
      </w:r>
      <w:r w:rsidRPr="00610C31">
        <w:t xml:space="preserve">                        - зам. главы администрации</w:t>
      </w:r>
    </w:p>
    <w:p w:rsidR="00052130" w:rsidRPr="00610C31" w:rsidRDefault="00052130" w:rsidP="00096239">
      <w:pPr>
        <w:pStyle w:val="Default"/>
        <w:jc w:val="both"/>
      </w:pPr>
      <w:r>
        <w:t xml:space="preserve">  Мария Григорьевна</w:t>
      </w:r>
      <w:r w:rsidRPr="00610C31">
        <w:t xml:space="preserve">        </w:t>
      </w:r>
      <w:r>
        <w:t>Ачадовского</w:t>
      </w:r>
      <w:r w:rsidRPr="00610C31">
        <w:t xml:space="preserve"> сельского поселения</w:t>
      </w:r>
    </w:p>
    <w:p w:rsidR="00052130" w:rsidRPr="00610C31" w:rsidRDefault="00052130" w:rsidP="00096239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052130" w:rsidRPr="00610C31" w:rsidRDefault="00052130" w:rsidP="00096239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t>Член комиссии:</w:t>
      </w:r>
      <w:r w:rsidRPr="00610C31">
        <w:rPr>
          <w:b/>
        </w:rPr>
        <w:tab/>
      </w:r>
    </w:p>
    <w:p w:rsidR="00052130" w:rsidRPr="00610C31" w:rsidRDefault="00052130" w:rsidP="00096239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052130" w:rsidRPr="00610C31" w:rsidRDefault="00052130" w:rsidP="00096239">
      <w:pPr>
        <w:pStyle w:val="Default"/>
        <w:ind w:left="360"/>
        <w:jc w:val="both"/>
      </w:pPr>
      <w:r>
        <w:t>Малышева</w:t>
      </w:r>
      <w:r w:rsidRPr="00610C31">
        <w:t xml:space="preserve">                   -депутат совета депутатов</w:t>
      </w:r>
    </w:p>
    <w:p w:rsidR="00052130" w:rsidRPr="00610C31" w:rsidRDefault="00052130" w:rsidP="00096239">
      <w:pPr>
        <w:pStyle w:val="Default"/>
        <w:ind w:left="360"/>
        <w:jc w:val="both"/>
      </w:pPr>
      <w:r>
        <w:t>Нина Ивановна</w:t>
      </w:r>
      <w:r w:rsidRPr="00610C31">
        <w:t xml:space="preserve">           </w:t>
      </w:r>
      <w:r>
        <w:t>Ачадовского</w:t>
      </w:r>
      <w:r w:rsidRPr="00610C31">
        <w:t xml:space="preserve"> сельского поселения</w:t>
      </w:r>
    </w:p>
    <w:p w:rsidR="00052130" w:rsidRPr="00610C31" w:rsidRDefault="00052130" w:rsidP="00096239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052130" w:rsidRPr="00610C31" w:rsidSect="000E2659">
      <w:pgSz w:w="11906" w:h="16838"/>
      <w:pgMar w:top="360" w:right="850" w:bottom="36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C31"/>
    <w:rsid w:val="00052130"/>
    <w:rsid w:val="00072877"/>
    <w:rsid w:val="00072FC3"/>
    <w:rsid w:val="00096239"/>
    <w:rsid w:val="000B1C86"/>
    <w:rsid w:val="000E2659"/>
    <w:rsid w:val="000F20A1"/>
    <w:rsid w:val="00362252"/>
    <w:rsid w:val="00400642"/>
    <w:rsid w:val="00445766"/>
    <w:rsid w:val="00485476"/>
    <w:rsid w:val="00580863"/>
    <w:rsid w:val="00610C31"/>
    <w:rsid w:val="0065390D"/>
    <w:rsid w:val="007349EE"/>
    <w:rsid w:val="00907F97"/>
    <w:rsid w:val="00A33C2F"/>
    <w:rsid w:val="00B03689"/>
    <w:rsid w:val="00B35493"/>
    <w:rsid w:val="00B50B91"/>
    <w:rsid w:val="00BF3E3E"/>
    <w:rsid w:val="00C56A56"/>
    <w:rsid w:val="00D5628C"/>
    <w:rsid w:val="00DA649B"/>
    <w:rsid w:val="00EB3D5D"/>
    <w:rsid w:val="00ED6D3A"/>
    <w:rsid w:val="00EF5399"/>
    <w:rsid w:val="00FC616C"/>
    <w:rsid w:val="00FE5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9E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Normal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56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253</TotalTime>
  <Pages>6</Pages>
  <Words>2137</Words>
  <Characters>12181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14</cp:revision>
  <cp:lastPrinted>2020-04-06T11:24:00Z</cp:lastPrinted>
  <dcterms:created xsi:type="dcterms:W3CDTF">2019-09-24T12:10:00Z</dcterms:created>
  <dcterms:modified xsi:type="dcterms:W3CDTF">2020-04-06T11:24:00Z</dcterms:modified>
</cp:coreProperties>
</file>