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5E0" w:rsidRDefault="007525E0" w:rsidP="009E7592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7pt;margin-top:1.9pt;width:52.3pt;height:54pt;z-index:251658240;visibility:visible">
            <v:imagedata r:id="rId5" o:title=""/>
            <w10:wrap type="square"/>
          </v:shape>
        </w:pict>
      </w:r>
    </w:p>
    <w:p w:rsidR="007525E0" w:rsidRDefault="007525E0" w:rsidP="009E7592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7525E0" w:rsidRDefault="007525E0" w:rsidP="009E7592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7525E0" w:rsidRPr="009E7592" w:rsidRDefault="007525E0" w:rsidP="009E7592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7525E0" w:rsidRPr="00E3725F" w:rsidRDefault="007525E0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СОВЕТ ДЕПУТАТОВ </w:t>
      </w:r>
    </w:p>
    <w:p w:rsidR="007525E0" w:rsidRPr="00E3725F" w:rsidRDefault="007525E0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ЗУБОВО-ПОЛЯНСКОГО МУНИЦИПАЛЬНОГО</w:t>
      </w: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 РАЙОНА  </w:t>
      </w:r>
    </w:p>
    <w:p w:rsidR="007525E0" w:rsidRDefault="007525E0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7525E0" w:rsidRPr="00E3725F" w:rsidRDefault="007525E0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525E0" w:rsidRPr="00E3725F" w:rsidRDefault="007525E0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7525E0" w:rsidRPr="00E3725F" w:rsidRDefault="007525E0" w:rsidP="008D71D9">
      <w:pPr>
        <w:tabs>
          <w:tab w:val="left" w:pos="9356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525E0" w:rsidRPr="00E3725F" w:rsidRDefault="007525E0" w:rsidP="008D71D9">
      <w:pPr>
        <w:tabs>
          <w:tab w:val="left" w:pos="9356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>РЕШЕНИЕ</w:t>
      </w:r>
    </w:p>
    <w:p w:rsidR="007525E0" w:rsidRPr="008C5ED2" w:rsidRDefault="007525E0" w:rsidP="008D71D9">
      <w:pPr>
        <w:tabs>
          <w:tab w:val="left" w:pos="9356"/>
        </w:tabs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525E0" w:rsidRPr="008C5ED2" w:rsidRDefault="007525E0" w:rsidP="008D71D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8C5ED2">
        <w:rPr>
          <w:rFonts w:ascii="Times New Roman" w:hAnsi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/>
          <w:color w:val="000000"/>
          <w:sz w:val="28"/>
          <w:szCs w:val="28"/>
        </w:rPr>
        <w:t>5 марта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20 года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           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1</w:t>
      </w:r>
    </w:p>
    <w:p w:rsidR="007525E0" w:rsidRPr="008C5ED2" w:rsidRDefault="007525E0" w:rsidP="008D71D9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7525E0" w:rsidRPr="00196BF2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6BF2">
        <w:rPr>
          <w:rFonts w:ascii="Times New Roman" w:hAnsi="Times New Roman"/>
          <w:b/>
          <w:sz w:val="28"/>
          <w:szCs w:val="28"/>
        </w:rPr>
        <w:t>Об избрании главы</w:t>
      </w:r>
      <w:r>
        <w:rPr>
          <w:rFonts w:ascii="Times New Roman" w:hAnsi="Times New Roman"/>
          <w:b/>
          <w:sz w:val="28"/>
          <w:szCs w:val="28"/>
        </w:rPr>
        <w:t xml:space="preserve"> Зубово-Полянского</w:t>
      </w:r>
    </w:p>
    <w:p w:rsidR="007525E0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96BF2">
        <w:rPr>
          <w:rFonts w:ascii="Times New Roman" w:hAnsi="Times New Roman"/>
          <w:b/>
          <w:sz w:val="28"/>
          <w:szCs w:val="28"/>
        </w:rPr>
        <w:t>муниципального района Республики Мордовия</w:t>
      </w:r>
    </w:p>
    <w:p w:rsidR="007525E0" w:rsidRPr="00003073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25E0" w:rsidRPr="004139EE" w:rsidRDefault="007525E0" w:rsidP="00D175F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3073">
        <w:rPr>
          <w:rFonts w:ascii="Times New Roman" w:hAnsi="Times New Roman"/>
          <w:sz w:val="24"/>
          <w:szCs w:val="24"/>
        </w:rPr>
        <w:tab/>
      </w:r>
      <w:r w:rsidRPr="00003073">
        <w:rPr>
          <w:rFonts w:ascii="Times New Roman" w:hAnsi="Times New Roman"/>
          <w:sz w:val="28"/>
          <w:szCs w:val="28"/>
        </w:rPr>
        <w:t xml:space="preserve"> </w:t>
      </w:r>
      <w:r w:rsidRPr="00196BF2">
        <w:rPr>
          <w:rFonts w:ascii="Times New Roman" w:hAnsi="Times New Roman"/>
          <w:sz w:val="28"/>
          <w:szCs w:val="28"/>
        </w:rPr>
        <w:t xml:space="preserve">В соответствии со статьями 36 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96BF2">
          <w:rPr>
            <w:rFonts w:ascii="Times New Roman" w:hAnsi="Times New Roman"/>
            <w:sz w:val="28"/>
            <w:szCs w:val="28"/>
          </w:rPr>
          <w:t>2003 г</w:t>
        </w:r>
      </w:smartTag>
      <w:r w:rsidRPr="00196BF2">
        <w:rPr>
          <w:rFonts w:ascii="Times New Roman" w:hAnsi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4 Закона Республики Мордовия от 28 марта </w:t>
      </w:r>
      <w:smartTag w:uri="urn:schemas-microsoft-com:office:smarttags" w:element="metricconverter">
        <w:smartTagPr>
          <w:attr w:name="ProductID" w:val="2016 г"/>
        </w:smartTagPr>
        <w:r w:rsidRPr="00196BF2">
          <w:rPr>
            <w:rFonts w:ascii="Times New Roman" w:hAnsi="Times New Roman"/>
            <w:sz w:val="28"/>
            <w:szCs w:val="28"/>
          </w:rPr>
          <w:t>2016 г</w:t>
        </w:r>
      </w:smartTag>
      <w:r w:rsidRPr="00196BF2">
        <w:rPr>
          <w:rFonts w:ascii="Times New Roman" w:hAnsi="Times New Roman"/>
          <w:sz w:val="28"/>
          <w:szCs w:val="28"/>
        </w:rPr>
        <w:t xml:space="preserve">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196BF2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Совет депутатов,</w:t>
      </w:r>
      <w:r w:rsidRPr="00D175F1">
        <w:rPr>
          <w:b/>
          <w:sz w:val="28"/>
          <w:szCs w:val="28"/>
        </w:rPr>
        <w:t xml:space="preserve"> </w:t>
      </w:r>
      <w:r w:rsidRPr="00814B03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525E0" w:rsidRDefault="007525E0" w:rsidP="00CE44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525E0" w:rsidRPr="00550FF2" w:rsidRDefault="007525E0" w:rsidP="004666B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03073">
        <w:rPr>
          <w:rFonts w:ascii="Times New Roman" w:hAnsi="Times New Roman"/>
          <w:b/>
          <w:sz w:val="28"/>
          <w:szCs w:val="28"/>
        </w:rPr>
        <w:t>РЕШИЛ:</w:t>
      </w:r>
    </w:p>
    <w:p w:rsidR="007525E0" w:rsidRPr="00003073" w:rsidRDefault="007525E0" w:rsidP="00CE448D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b/>
          <w:sz w:val="24"/>
          <w:szCs w:val="24"/>
        </w:rPr>
      </w:pPr>
    </w:p>
    <w:p w:rsidR="007525E0" w:rsidRPr="00003073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196BF2">
        <w:rPr>
          <w:rFonts w:ascii="Times New Roman" w:hAnsi="Times New Roman"/>
          <w:sz w:val="28"/>
          <w:szCs w:val="28"/>
        </w:rPr>
        <w:t xml:space="preserve">Избрать главой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196BF2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 </w:t>
      </w:r>
      <w:r w:rsidRPr="00196BF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Поршина Владислава Алексеевича </w:t>
      </w:r>
      <w:r w:rsidRPr="00196BF2">
        <w:rPr>
          <w:rFonts w:ascii="Times New Roman" w:hAnsi="Times New Roman"/>
          <w:sz w:val="28"/>
          <w:szCs w:val="28"/>
        </w:rPr>
        <w:t>сроком на два года.</w:t>
      </w:r>
    </w:p>
    <w:p w:rsidR="007525E0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 xml:space="preserve">Поршину Владиславу Алексеевичу </w:t>
      </w:r>
      <w:r w:rsidRPr="00196BF2">
        <w:rPr>
          <w:rFonts w:ascii="Times New Roman" w:hAnsi="Times New Roman"/>
          <w:color w:val="000000"/>
          <w:sz w:val="28"/>
          <w:szCs w:val="28"/>
        </w:rPr>
        <w:t xml:space="preserve">приступить к исполнению полномочий главы </w:t>
      </w:r>
      <w:r>
        <w:rPr>
          <w:rFonts w:ascii="Times New Roman" w:hAnsi="Times New Roman"/>
          <w:color w:val="000000"/>
          <w:sz w:val="28"/>
          <w:szCs w:val="28"/>
        </w:rPr>
        <w:t>Зубово-Полянского муниципального района Республики Мордовия с 6</w:t>
      </w:r>
      <w:r w:rsidRPr="00196BF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марта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2020</w:t>
      </w:r>
      <w:r w:rsidRPr="00196BF2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7525E0" w:rsidRPr="00917499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03073">
        <w:rPr>
          <w:rFonts w:ascii="Times New Roman" w:hAnsi="Times New Roman"/>
          <w:sz w:val="28"/>
          <w:szCs w:val="28"/>
        </w:rPr>
        <w:t xml:space="preserve">.  </w:t>
      </w:r>
      <w:r w:rsidRPr="00196BF2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 и подлежит опубликованию в районной газете «Время и жизнь».</w:t>
      </w:r>
    </w:p>
    <w:p w:rsidR="007525E0" w:rsidRDefault="007525E0" w:rsidP="00196B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525E0" w:rsidRDefault="007525E0" w:rsidP="00335E41">
      <w:pPr>
        <w:pStyle w:val="BodyTextIndent"/>
        <w:suppressAutoHyphens w:val="0"/>
        <w:spacing w:line="360" w:lineRule="auto"/>
        <w:ind w:firstLine="0"/>
        <w:jc w:val="both"/>
        <w:rPr>
          <w:color w:val="000000"/>
          <w:sz w:val="28"/>
          <w:szCs w:val="28"/>
        </w:rPr>
      </w:pPr>
    </w:p>
    <w:p w:rsidR="007525E0" w:rsidRPr="007717AD" w:rsidRDefault="007525E0" w:rsidP="007717A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717AD">
        <w:rPr>
          <w:rFonts w:ascii="Times New Roman" w:hAnsi="Times New Roman"/>
          <w:b/>
          <w:color w:val="000000"/>
          <w:sz w:val="28"/>
          <w:szCs w:val="28"/>
        </w:rPr>
        <w:t>Заместитель Председателя Совета депутатов</w:t>
      </w:r>
    </w:p>
    <w:p w:rsidR="007525E0" w:rsidRPr="007717AD" w:rsidRDefault="007525E0" w:rsidP="007717A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717AD">
        <w:rPr>
          <w:rFonts w:ascii="Times New Roman" w:hAnsi="Times New Roman"/>
          <w:b/>
          <w:color w:val="000000"/>
          <w:sz w:val="28"/>
          <w:szCs w:val="28"/>
        </w:rPr>
        <w:t>Зубово-Полянского  муниципального района</w:t>
      </w:r>
    </w:p>
    <w:p w:rsidR="007525E0" w:rsidRPr="00550FF2" w:rsidRDefault="007525E0" w:rsidP="007717A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717AD">
        <w:rPr>
          <w:rFonts w:ascii="Times New Roman" w:hAnsi="Times New Roman"/>
          <w:b/>
          <w:color w:val="000000"/>
          <w:sz w:val="28"/>
          <w:szCs w:val="28"/>
        </w:rPr>
        <w:t xml:space="preserve">Республики Мордовия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Pr="007717AD">
        <w:rPr>
          <w:rFonts w:ascii="Times New Roman" w:hAnsi="Times New Roman"/>
          <w:b/>
          <w:color w:val="000000"/>
          <w:sz w:val="28"/>
          <w:szCs w:val="28"/>
        </w:rPr>
        <w:t>В.И. Дмитриев</w:t>
      </w:r>
    </w:p>
    <w:p w:rsidR="007525E0" w:rsidRDefault="007525E0" w:rsidP="00E3725F">
      <w:pPr>
        <w:jc w:val="right"/>
        <w:rPr>
          <w:rFonts w:ascii="Times New Roman" w:hAnsi="Times New Roman"/>
          <w:color w:val="000000"/>
        </w:rPr>
      </w:pPr>
    </w:p>
    <w:p w:rsidR="007525E0" w:rsidRDefault="007525E0" w:rsidP="00E3725F">
      <w:pPr>
        <w:jc w:val="right"/>
        <w:rPr>
          <w:rFonts w:ascii="Times New Roman" w:hAnsi="Times New Roman"/>
          <w:color w:val="000000"/>
        </w:rPr>
      </w:pPr>
    </w:p>
    <w:p w:rsidR="007525E0" w:rsidRDefault="007525E0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7525E0" w:rsidRDefault="007525E0" w:rsidP="00335E41">
      <w:pPr>
        <w:rPr>
          <w:rFonts w:ascii="Times New Roman" w:hAnsi="Times New Roman"/>
          <w:color w:val="000000"/>
          <w:sz w:val="28"/>
          <w:szCs w:val="28"/>
        </w:rPr>
      </w:pPr>
    </w:p>
    <w:sectPr w:rsidR="007525E0" w:rsidSect="008F7353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C69"/>
    <w:multiLevelType w:val="hybridMultilevel"/>
    <w:tmpl w:val="BB6008BC"/>
    <w:lvl w:ilvl="0" w:tplc="47C0F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1D9"/>
    <w:rsid w:val="00003073"/>
    <w:rsid w:val="000066B7"/>
    <w:rsid w:val="000620FB"/>
    <w:rsid w:val="00065F6E"/>
    <w:rsid w:val="000748D2"/>
    <w:rsid w:val="0007741A"/>
    <w:rsid w:val="000932EC"/>
    <w:rsid w:val="000A4D1D"/>
    <w:rsid w:val="000F40A3"/>
    <w:rsid w:val="00186AD9"/>
    <w:rsid w:val="0019651D"/>
    <w:rsid w:val="00196BF2"/>
    <w:rsid w:val="001E5D90"/>
    <w:rsid w:val="00263587"/>
    <w:rsid w:val="00273089"/>
    <w:rsid w:val="002959F9"/>
    <w:rsid w:val="002E1CC6"/>
    <w:rsid w:val="00335E41"/>
    <w:rsid w:val="00413517"/>
    <w:rsid w:val="004139EE"/>
    <w:rsid w:val="0041523E"/>
    <w:rsid w:val="0045298C"/>
    <w:rsid w:val="004666B4"/>
    <w:rsid w:val="004711E2"/>
    <w:rsid w:val="004C41D2"/>
    <w:rsid w:val="00520A2D"/>
    <w:rsid w:val="00550FF2"/>
    <w:rsid w:val="00656931"/>
    <w:rsid w:val="00661611"/>
    <w:rsid w:val="006730A8"/>
    <w:rsid w:val="006E3065"/>
    <w:rsid w:val="006E61C5"/>
    <w:rsid w:val="00745445"/>
    <w:rsid w:val="007472E5"/>
    <w:rsid w:val="007525E0"/>
    <w:rsid w:val="00757C46"/>
    <w:rsid w:val="007646C3"/>
    <w:rsid w:val="007717AD"/>
    <w:rsid w:val="007A4520"/>
    <w:rsid w:val="007B08FC"/>
    <w:rsid w:val="007C4F22"/>
    <w:rsid w:val="007E405C"/>
    <w:rsid w:val="00814B03"/>
    <w:rsid w:val="0081602F"/>
    <w:rsid w:val="00845065"/>
    <w:rsid w:val="008C5ED2"/>
    <w:rsid w:val="008D71D9"/>
    <w:rsid w:val="008E0F36"/>
    <w:rsid w:val="008F7353"/>
    <w:rsid w:val="00901899"/>
    <w:rsid w:val="00917499"/>
    <w:rsid w:val="009320C3"/>
    <w:rsid w:val="0095289D"/>
    <w:rsid w:val="00953AA4"/>
    <w:rsid w:val="009C1E79"/>
    <w:rsid w:val="009D5F4F"/>
    <w:rsid w:val="009E7592"/>
    <w:rsid w:val="00A000A6"/>
    <w:rsid w:val="00A0511B"/>
    <w:rsid w:val="00B104D0"/>
    <w:rsid w:val="00B17396"/>
    <w:rsid w:val="00B35202"/>
    <w:rsid w:val="00B5096C"/>
    <w:rsid w:val="00C27606"/>
    <w:rsid w:val="00C4273A"/>
    <w:rsid w:val="00C847A4"/>
    <w:rsid w:val="00CB7A21"/>
    <w:rsid w:val="00CC2EFC"/>
    <w:rsid w:val="00CE022D"/>
    <w:rsid w:val="00CE448D"/>
    <w:rsid w:val="00D175F1"/>
    <w:rsid w:val="00D265C1"/>
    <w:rsid w:val="00D662A2"/>
    <w:rsid w:val="00D73F62"/>
    <w:rsid w:val="00D84AF4"/>
    <w:rsid w:val="00D92BE5"/>
    <w:rsid w:val="00D9784E"/>
    <w:rsid w:val="00DD72E4"/>
    <w:rsid w:val="00E26FCE"/>
    <w:rsid w:val="00E3725F"/>
    <w:rsid w:val="00EA30FD"/>
    <w:rsid w:val="00EB5FFD"/>
    <w:rsid w:val="00EF27AF"/>
    <w:rsid w:val="00F00FBF"/>
    <w:rsid w:val="00FD058F"/>
    <w:rsid w:val="00FF6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89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D71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8D71D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71D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0932EC"/>
    <w:pPr>
      <w:suppressAutoHyphens/>
      <w:spacing w:after="0" w:line="252" w:lineRule="auto"/>
      <w:ind w:firstLine="851"/>
    </w:pPr>
    <w:rPr>
      <w:rFonts w:ascii="Times New Roman" w:hAnsi="Times New Roman"/>
      <w:sz w:val="24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932EC"/>
    <w:rPr>
      <w:rFonts w:ascii="Times New Roman" w:hAnsi="Times New Roman" w:cs="Times New Roman"/>
      <w:sz w:val="20"/>
      <w:szCs w:val="20"/>
      <w:lang w:val="ru-RU" w:eastAsia="ar-SA" w:bidi="ar-SA"/>
    </w:rPr>
  </w:style>
  <w:style w:type="character" w:customStyle="1" w:styleId="a">
    <w:name w:val="Гипертекстовая ссылка"/>
    <w:uiPriority w:val="99"/>
    <w:rsid w:val="000932EC"/>
    <w:rPr>
      <w:color w:val="106BBE"/>
    </w:rPr>
  </w:style>
  <w:style w:type="paragraph" w:styleId="ListParagraph">
    <w:name w:val="List Paragraph"/>
    <w:basedOn w:val="Normal"/>
    <w:uiPriority w:val="99"/>
    <w:qFormat/>
    <w:rsid w:val="00E3725F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7717AD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717AD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D175F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1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814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93</TotalTime>
  <Pages>2</Pages>
  <Words>231</Words>
  <Characters>1320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orgo-1</cp:lastModifiedBy>
  <cp:revision>48</cp:revision>
  <cp:lastPrinted>2020-03-06T08:06:00Z</cp:lastPrinted>
  <dcterms:created xsi:type="dcterms:W3CDTF">2019-09-10T04:51:00Z</dcterms:created>
  <dcterms:modified xsi:type="dcterms:W3CDTF">2020-03-06T08:16:00Z</dcterms:modified>
</cp:coreProperties>
</file>