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A14" w:rsidRDefault="00A16A14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A16A14" w:rsidRPr="005E4551" w:rsidRDefault="00A16A14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 xml:space="preserve">0102001:9100; 13:08:0102002:564; 13:08:0102004:422.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A16A14" w:rsidRPr="00BA2BC7" w:rsidTr="006146B2">
        <w:trPr>
          <w:trHeight w:val="333"/>
        </w:trPr>
        <w:tc>
          <w:tcPr>
            <w:tcW w:w="9923" w:type="dxa"/>
            <w:gridSpan w:val="2"/>
          </w:tcPr>
          <w:p w:rsidR="00A16A14" w:rsidRPr="00BA2BC7" w:rsidRDefault="00A16A14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A16A14" w:rsidRPr="00BA2BC7" w:rsidTr="006146B2">
        <w:tc>
          <w:tcPr>
            <w:tcW w:w="3310" w:type="dxa"/>
          </w:tcPr>
          <w:p w:rsidR="00A16A14" w:rsidRPr="00BA2BC7" w:rsidRDefault="00A16A14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A16A14" w:rsidRPr="00BA2BC7" w:rsidRDefault="00A16A14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A16A14" w:rsidRPr="00BA2BC7" w:rsidTr="006146B2">
        <w:tc>
          <w:tcPr>
            <w:tcW w:w="3310" w:type="dxa"/>
          </w:tcPr>
          <w:p w:rsidR="00A16A14" w:rsidRPr="00BA2BC7" w:rsidRDefault="00A16A1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A16A14" w:rsidRPr="00BA2BC7" w:rsidRDefault="00A16A14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A16A14" w:rsidRPr="00BA2BC7" w:rsidRDefault="00A16A14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A16A14" w:rsidRPr="00BA2BC7" w:rsidTr="006146B2">
        <w:tc>
          <w:tcPr>
            <w:tcW w:w="3310" w:type="dxa"/>
          </w:tcPr>
          <w:p w:rsidR="00A16A14" w:rsidRPr="00BA2BC7" w:rsidRDefault="00A16A14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A16A14" w:rsidRPr="00BA2BC7" w:rsidRDefault="00A16A1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A16A14" w:rsidRPr="00BA2BC7" w:rsidTr="006146B2">
        <w:tc>
          <w:tcPr>
            <w:tcW w:w="3310" w:type="dxa"/>
          </w:tcPr>
          <w:p w:rsidR="00A16A14" w:rsidRPr="00BA2BC7" w:rsidRDefault="00A16A14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A16A14" w:rsidRPr="00BA2BC7" w:rsidRDefault="00A16A1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A16A14" w:rsidRPr="00BA2BC7" w:rsidTr="006146B2">
        <w:tc>
          <w:tcPr>
            <w:tcW w:w="3310" w:type="dxa"/>
          </w:tcPr>
          <w:p w:rsidR="00A16A14" w:rsidRPr="00BA2BC7" w:rsidRDefault="00A16A1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A16A14" w:rsidRPr="00BA2BC7" w:rsidRDefault="00A16A14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A16A14" w:rsidRPr="00BA2BC7" w:rsidTr="006146B2">
        <w:tc>
          <w:tcPr>
            <w:tcW w:w="3310" w:type="dxa"/>
          </w:tcPr>
          <w:p w:rsidR="00A16A14" w:rsidRPr="00BA2BC7" w:rsidRDefault="00A16A1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A16A14" w:rsidRPr="00FA4697" w:rsidRDefault="00A16A14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A16A14" w:rsidRPr="00BA2BC7" w:rsidTr="006146B2">
        <w:trPr>
          <w:trHeight w:val="189"/>
        </w:trPr>
        <w:tc>
          <w:tcPr>
            <w:tcW w:w="3310" w:type="dxa"/>
          </w:tcPr>
          <w:p w:rsidR="00A16A14" w:rsidRPr="00BA2BC7" w:rsidRDefault="00A16A1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A16A14" w:rsidRPr="00BA2BC7" w:rsidRDefault="00A16A1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A16A14" w:rsidRPr="00BA2BC7" w:rsidTr="006146B2">
        <w:tc>
          <w:tcPr>
            <w:tcW w:w="3310" w:type="dxa"/>
          </w:tcPr>
          <w:p w:rsidR="00A16A14" w:rsidRPr="00BA2BC7" w:rsidRDefault="00A16A1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A16A14" w:rsidRPr="00BA2BC7" w:rsidRDefault="00A16A1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A16A14" w:rsidRPr="00BA2BC7" w:rsidTr="006146B2">
        <w:tc>
          <w:tcPr>
            <w:tcW w:w="9923" w:type="dxa"/>
            <w:gridSpan w:val="2"/>
          </w:tcPr>
          <w:p w:rsidR="00A16A14" w:rsidRPr="00BA2BC7" w:rsidRDefault="00A16A14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A16A14" w:rsidRPr="00BA2BC7" w:rsidTr="006146B2">
        <w:trPr>
          <w:trHeight w:val="257"/>
        </w:trPr>
        <w:tc>
          <w:tcPr>
            <w:tcW w:w="9923" w:type="dxa"/>
            <w:gridSpan w:val="2"/>
          </w:tcPr>
          <w:p w:rsidR="00A16A14" w:rsidRDefault="00A16A14" w:rsidP="00BA2BC7">
            <w:pPr>
              <w:jc w:val="both"/>
              <w:rPr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258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рп.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648A2">
              <w:rPr>
                <w:sz w:val="24"/>
                <w:szCs w:val="24"/>
                <w:shd w:val="clear" w:color="auto" w:fill="FFFFFF"/>
              </w:rPr>
              <w:t>Зубова Поляна, ул.</w:t>
            </w:r>
            <w:r>
              <w:rPr>
                <w:sz w:val="24"/>
                <w:szCs w:val="24"/>
                <w:shd w:val="clear" w:color="auto" w:fill="FFFFFF"/>
              </w:rPr>
              <w:t xml:space="preserve"> Советская,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0102001:9100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 огородничества</w:t>
            </w:r>
            <w:r>
              <w:rPr>
                <w:shd w:val="clear" w:color="auto" w:fill="FFFFFF"/>
              </w:rPr>
              <w:t>.</w:t>
            </w:r>
          </w:p>
          <w:p w:rsidR="00A16A14" w:rsidRPr="00ED37BB" w:rsidRDefault="00A16A14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99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</w:t>
            </w:r>
            <w:r w:rsidRPr="008277EB">
              <w:rPr>
                <w:sz w:val="24"/>
                <w:szCs w:val="24"/>
                <w:shd w:val="clear" w:color="auto" w:fill="FFFFFF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Зубово-Полянский район, рп. Зубова Поляна, ул. Мелиоративная, дом 27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ED37BB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13:08:0102002:564</w:t>
            </w:r>
            <w:r w:rsidRPr="00ED37BB">
              <w:rPr>
                <w:sz w:val="24"/>
                <w:szCs w:val="24"/>
                <w:shd w:val="clear" w:color="auto" w:fill="FFFFFF"/>
              </w:rPr>
              <w:t>, с  разрешенным использованием: Ведение  огородничества.</w:t>
            </w:r>
          </w:p>
          <w:p w:rsidR="00A16A14" w:rsidRPr="00453E87" w:rsidRDefault="00A16A14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742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</w:t>
            </w:r>
            <w:r>
              <w:t xml:space="preserve"> </w:t>
            </w:r>
            <w:r w:rsidRPr="008277EB">
              <w:rPr>
                <w:sz w:val="24"/>
                <w:szCs w:val="24"/>
                <w:shd w:val="clear" w:color="auto" w:fill="FFFFFF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Зубово-Полянский район, рп. Зубова Поляна, ул. </w:t>
            </w:r>
            <w:r>
              <w:rPr>
                <w:sz w:val="24"/>
                <w:szCs w:val="24"/>
                <w:shd w:val="clear" w:color="auto" w:fill="FFFFFF"/>
              </w:rPr>
              <w:t>Мокшанская, д.</w:t>
            </w:r>
            <w:r w:rsidRPr="008277EB">
              <w:rPr>
                <w:sz w:val="24"/>
                <w:szCs w:val="24"/>
                <w:shd w:val="clear" w:color="auto" w:fill="FFFFFF"/>
              </w:rPr>
              <w:t>29</w:t>
            </w:r>
            <w:r>
              <w:rPr>
                <w:sz w:val="24"/>
                <w:szCs w:val="24"/>
                <w:shd w:val="clear" w:color="auto" w:fill="FFFFFF"/>
              </w:rPr>
              <w:t xml:space="preserve"> с кадастровым номером 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13:08:0102004:422</w:t>
            </w:r>
            <w:r>
              <w:rPr>
                <w:sz w:val="24"/>
                <w:szCs w:val="24"/>
                <w:shd w:val="clear" w:color="auto" w:fill="FFFFFF"/>
              </w:rPr>
              <w:t xml:space="preserve"> с разрешенным использованием: Под огород.</w:t>
            </w:r>
          </w:p>
        </w:tc>
      </w:tr>
      <w:tr w:rsidR="00A16A14" w:rsidRPr="00BA2BC7" w:rsidTr="006146B2">
        <w:trPr>
          <w:trHeight w:val="257"/>
        </w:trPr>
        <w:tc>
          <w:tcPr>
            <w:tcW w:w="9923" w:type="dxa"/>
            <w:gridSpan w:val="2"/>
          </w:tcPr>
          <w:p w:rsidR="00A16A14" w:rsidRPr="00BA2BC7" w:rsidRDefault="00A16A1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A16A14" w:rsidRPr="00BA2BC7" w:rsidRDefault="00A16A14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A16A14" w:rsidRDefault="00A16A14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4945,86 (Четыре тысячи девятьсот сорок пять) рублей 86 коп.</w:t>
            </w:r>
          </w:p>
          <w:p w:rsidR="00A16A14" w:rsidRDefault="00A16A14" w:rsidP="00453E8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1897,83 (Одна тысяча восемьсот девяносто семь) рублей 83 коп.</w:t>
            </w:r>
          </w:p>
          <w:p w:rsidR="00A16A14" w:rsidRPr="00BA2BC7" w:rsidRDefault="00A16A14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14224,14 (Четырнадцать тысяч двести двадцать четыре) рубля 14 коп.</w:t>
            </w:r>
          </w:p>
        </w:tc>
      </w:tr>
      <w:tr w:rsidR="00A16A14" w:rsidRPr="00BA2BC7" w:rsidTr="006146B2">
        <w:trPr>
          <w:trHeight w:val="257"/>
        </w:trPr>
        <w:tc>
          <w:tcPr>
            <w:tcW w:w="9923" w:type="dxa"/>
            <w:gridSpan w:val="2"/>
          </w:tcPr>
          <w:p w:rsidR="00A16A14" w:rsidRPr="00BA2BC7" w:rsidRDefault="00A16A1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A16A14" w:rsidRPr="00BA2BC7" w:rsidRDefault="00A16A14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16.03.2020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16.04.2020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A16A14" w:rsidRPr="00BA2BC7" w:rsidTr="006146B2">
        <w:trPr>
          <w:trHeight w:val="257"/>
        </w:trPr>
        <w:tc>
          <w:tcPr>
            <w:tcW w:w="9923" w:type="dxa"/>
            <w:gridSpan w:val="2"/>
          </w:tcPr>
          <w:p w:rsidR="00A16A14" w:rsidRPr="00BA2BC7" w:rsidRDefault="00A16A1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16.03.2020г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A16A14" w:rsidRPr="00BA2BC7" w:rsidRDefault="00A16A14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16.04.2020г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A16A14" w:rsidRPr="00BA2BC7" w:rsidTr="006146B2">
        <w:trPr>
          <w:trHeight w:val="257"/>
        </w:trPr>
        <w:tc>
          <w:tcPr>
            <w:tcW w:w="9923" w:type="dxa"/>
            <w:gridSpan w:val="2"/>
          </w:tcPr>
          <w:p w:rsidR="00A16A14" w:rsidRPr="00BA2BC7" w:rsidRDefault="00A16A1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17.04.2020г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A16A14" w:rsidRPr="00BA2BC7" w:rsidRDefault="00A16A14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22.04.2020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A16A14" w:rsidRPr="00BA2BC7" w:rsidTr="006146B2">
        <w:trPr>
          <w:trHeight w:val="257"/>
        </w:trPr>
        <w:tc>
          <w:tcPr>
            <w:tcW w:w="9923" w:type="dxa"/>
            <w:gridSpan w:val="2"/>
          </w:tcPr>
          <w:p w:rsidR="00A16A14" w:rsidRPr="00BA2BC7" w:rsidRDefault="00A16A14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A16A14" w:rsidRPr="00BA2BC7" w:rsidRDefault="00A16A14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A16A14" w:rsidRPr="00BA2BC7" w:rsidRDefault="00A16A1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A16A14" w:rsidRPr="00BA2BC7" w:rsidRDefault="00A16A1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16A14" w:rsidRPr="00BA2BC7" w:rsidRDefault="00A16A1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A16A14" w:rsidRPr="00BA2BC7" w:rsidRDefault="00A16A1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16A14" w:rsidRPr="00BA2BC7" w:rsidRDefault="00A16A1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A16A14" w:rsidRPr="00BA2BC7" w:rsidRDefault="00A16A1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A16A14" w:rsidRPr="00BA2BC7" w:rsidRDefault="00A16A1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A16A14" w:rsidRPr="00BA2BC7" w:rsidRDefault="00A16A1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A16A14" w:rsidRPr="00BA2BC7" w:rsidRDefault="00A16A1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A16A14" w:rsidRPr="00997281" w:rsidRDefault="00A16A14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A16A14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526AE"/>
    <w:rsid w:val="00060577"/>
    <w:rsid w:val="00062973"/>
    <w:rsid w:val="0006367D"/>
    <w:rsid w:val="00075A13"/>
    <w:rsid w:val="0009096D"/>
    <w:rsid w:val="000A2E29"/>
    <w:rsid w:val="000A6412"/>
    <w:rsid w:val="000B6B55"/>
    <w:rsid w:val="000D51FD"/>
    <w:rsid w:val="000E21C6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6E02"/>
    <w:rsid w:val="00180D08"/>
    <w:rsid w:val="001914F4"/>
    <w:rsid w:val="001946BA"/>
    <w:rsid w:val="001A35F6"/>
    <w:rsid w:val="001B32C2"/>
    <w:rsid w:val="001E623E"/>
    <w:rsid w:val="001E7977"/>
    <w:rsid w:val="001F6ABA"/>
    <w:rsid w:val="001F7CA9"/>
    <w:rsid w:val="00200B1D"/>
    <w:rsid w:val="00217665"/>
    <w:rsid w:val="00237C35"/>
    <w:rsid w:val="00241787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245DB"/>
    <w:rsid w:val="00342572"/>
    <w:rsid w:val="003633A1"/>
    <w:rsid w:val="003654D5"/>
    <w:rsid w:val="00365A30"/>
    <w:rsid w:val="0036648C"/>
    <w:rsid w:val="00376CCB"/>
    <w:rsid w:val="003816FD"/>
    <w:rsid w:val="00381773"/>
    <w:rsid w:val="00394505"/>
    <w:rsid w:val="003A2537"/>
    <w:rsid w:val="003C296A"/>
    <w:rsid w:val="003D0D82"/>
    <w:rsid w:val="003D25B1"/>
    <w:rsid w:val="003E780A"/>
    <w:rsid w:val="003F7895"/>
    <w:rsid w:val="00401438"/>
    <w:rsid w:val="004037B5"/>
    <w:rsid w:val="00403D0D"/>
    <w:rsid w:val="0043148F"/>
    <w:rsid w:val="00453E87"/>
    <w:rsid w:val="004844F6"/>
    <w:rsid w:val="00490B24"/>
    <w:rsid w:val="00493703"/>
    <w:rsid w:val="004B7DD9"/>
    <w:rsid w:val="004E1CC3"/>
    <w:rsid w:val="004F4A35"/>
    <w:rsid w:val="004F6676"/>
    <w:rsid w:val="004F7791"/>
    <w:rsid w:val="005005E2"/>
    <w:rsid w:val="005066FE"/>
    <w:rsid w:val="00507342"/>
    <w:rsid w:val="00512FD0"/>
    <w:rsid w:val="00516F4B"/>
    <w:rsid w:val="00526987"/>
    <w:rsid w:val="00530104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E4F62"/>
    <w:rsid w:val="006F0A76"/>
    <w:rsid w:val="0070355A"/>
    <w:rsid w:val="007203B0"/>
    <w:rsid w:val="00724E4C"/>
    <w:rsid w:val="0072795A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62243"/>
    <w:rsid w:val="0087163A"/>
    <w:rsid w:val="008755FC"/>
    <w:rsid w:val="008864F2"/>
    <w:rsid w:val="008872C4"/>
    <w:rsid w:val="008A1AAC"/>
    <w:rsid w:val="008A60A7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63680"/>
    <w:rsid w:val="00964520"/>
    <w:rsid w:val="00973950"/>
    <w:rsid w:val="00974B76"/>
    <w:rsid w:val="0098065D"/>
    <w:rsid w:val="00991662"/>
    <w:rsid w:val="00994182"/>
    <w:rsid w:val="00994D5A"/>
    <w:rsid w:val="00997281"/>
    <w:rsid w:val="009B1973"/>
    <w:rsid w:val="009C18EA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7B38"/>
    <w:rsid w:val="00AD3FC0"/>
    <w:rsid w:val="00AE3745"/>
    <w:rsid w:val="00AF35AE"/>
    <w:rsid w:val="00AF45F0"/>
    <w:rsid w:val="00B0283E"/>
    <w:rsid w:val="00B133BB"/>
    <w:rsid w:val="00B24258"/>
    <w:rsid w:val="00B2770A"/>
    <w:rsid w:val="00B601BB"/>
    <w:rsid w:val="00B60525"/>
    <w:rsid w:val="00B64889"/>
    <w:rsid w:val="00B70C75"/>
    <w:rsid w:val="00B71103"/>
    <w:rsid w:val="00B773F8"/>
    <w:rsid w:val="00B846E8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5732"/>
    <w:rsid w:val="00C33422"/>
    <w:rsid w:val="00C47CB6"/>
    <w:rsid w:val="00C555DE"/>
    <w:rsid w:val="00C6400E"/>
    <w:rsid w:val="00C660E4"/>
    <w:rsid w:val="00C66430"/>
    <w:rsid w:val="00C828A9"/>
    <w:rsid w:val="00C84139"/>
    <w:rsid w:val="00C866DD"/>
    <w:rsid w:val="00CB14B5"/>
    <w:rsid w:val="00CC7F15"/>
    <w:rsid w:val="00CD0478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A101B"/>
    <w:rsid w:val="00DB62DC"/>
    <w:rsid w:val="00DC6074"/>
    <w:rsid w:val="00DE4497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44424"/>
    <w:rsid w:val="00F45A98"/>
    <w:rsid w:val="00F46042"/>
    <w:rsid w:val="00F65DC9"/>
    <w:rsid w:val="00F7060B"/>
    <w:rsid w:val="00F82259"/>
    <w:rsid w:val="00F83975"/>
    <w:rsid w:val="00FA1B77"/>
    <w:rsid w:val="00FA4697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509</TotalTime>
  <Pages>2</Pages>
  <Words>880</Words>
  <Characters>5021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17</cp:revision>
  <cp:lastPrinted>2018-03-28T12:01:00Z</cp:lastPrinted>
  <dcterms:created xsi:type="dcterms:W3CDTF">2018-02-09T12:19:00Z</dcterms:created>
  <dcterms:modified xsi:type="dcterms:W3CDTF">2020-03-10T09:26:00Z</dcterms:modified>
</cp:coreProperties>
</file>