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EA" w:rsidRPr="005E4551" w:rsidRDefault="005D13EA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 13:08:0102001:9081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5D13EA" w:rsidRPr="00BA2BC7" w:rsidTr="006146B2">
        <w:trPr>
          <w:trHeight w:val="333"/>
        </w:trPr>
        <w:tc>
          <w:tcPr>
            <w:tcW w:w="9923" w:type="dxa"/>
            <w:gridSpan w:val="2"/>
          </w:tcPr>
          <w:p w:rsidR="005D13EA" w:rsidRPr="00BA2BC7" w:rsidRDefault="005D13EA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5D13EA" w:rsidRPr="00BA2BC7" w:rsidTr="006146B2">
        <w:tc>
          <w:tcPr>
            <w:tcW w:w="3310" w:type="dxa"/>
          </w:tcPr>
          <w:p w:rsidR="005D13EA" w:rsidRPr="00BA2BC7" w:rsidRDefault="005D13EA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5D13EA" w:rsidRPr="00BA2BC7" w:rsidRDefault="005D13EA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5D13EA" w:rsidRPr="00BA2BC7" w:rsidTr="006146B2">
        <w:tc>
          <w:tcPr>
            <w:tcW w:w="3310" w:type="dxa"/>
          </w:tcPr>
          <w:p w:rsidR="005D13EA" w:rsidRPr="00BA2BC7" w:rsidRDefault="005D13E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5D13EA" w:rsidRPr="00BA2BC7" w:rsidRDefault="005D13EA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5D13EA" w:rsidRPr="00BA2BC7" w:rsidRDefault="005D13EA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5D13EA" w:rsidRPr="00BA2BC7" w:rsidTr="006146B2">
        <w:tc>
          <w:tcPr>
            <w:tcW w:w="3310" w:type="dxa"/>
          </w:tcPr>
          <w:p w:rsidR="005D13EA" w:rsidRPr="00BA2BC7" w:rsidRDefault="005D13EA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5D13EA" w:rsidRPr="00BA2BC7" w:rsidRDefault="005D13EA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5D13EA" w:rsidRPr="00BA2BC7" w:rsidTr="006146B2">
        <w:tc>
          <w:tcPr>
            <w:tcW w:w="3310" w:type="dxa"/>
          </w:tcPr>
          <w:p w:rsidR="005D13EA" w:rsidRPr="00BA2BC7" w:rsidRDefault="005D13EA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5D13EA" w:rsidRPr="00BA2BC7" w:rsidRDefault="005D13EA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5D13EA" w:rsidRPr="00BA2BC7" w:rsidTr="006146B2">
        <w:tc>
          <w:tcPr>
            <w:tcW w:w="3310" w:type="dxa"/>
          </w:tcPr>
          <w:p w:rsidR="005D13EA" w:rsidRPr="00BA2BC7" w:rsidRDefault="005D13E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5D13EA" w:rsidRPr="00BA2BC7" w:rsidRDefault="005D13EA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5D13EA" w:rsidRPr="00BA2BC7" w:rsidTr="006146B2">
        <w:tc>
          <w:tcPr>
            <w:tcW w:w="3310" w:type="dxa"/>
          </w:tcPr>
          <w:p w:rsidR="005D13EA" w:rsidRPr="00BA2BC7" w:rsidRDefault="005D13E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5D13EA" w:rsidRPr="00FA4697" w:rsidRDefault="005D13EA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5D13EA" w:rsidRPr="00BA2BC7" w:rsidTr="006146B2">
        <w:trPr>
          <w:trHeight w:val="189"/>
        </w:trPr>
        <w:tc>
          <w:tcPr>
            <w:tcW w:w="3310" w:type="dxa"/>
          </w:tcPr>
          <w:p w:rsidR="005D13EA" w:rsidRPr="00BA2BC7" w:rsidRDefault="005D13E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5D13EA" w:rsidRPr="00BA2BC7" w:rsidRDefault="005D13EA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5D13EA" w:rsidRPr="00BA2BC7" w:rsidTr="006146B2">
        <w:tc>
          <w:tcPr>
            <w:tcW w:w="3310" w:type="dxa"/>
          </w:tcPr>
          <w:p w:rsidR="005D13EA" w:rsidRPr="00BA2BC7" w:rsidRDefault="005D13E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5D13EA" w:rsidRPr="00BA2BC7" w:rsidRDefault="005D13EA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5D13EA" w:rsidRPr="00BA2BC7" w:rsidTr="006146B2">
        <w:tc>
          <w:tcPr>
            <w:tcW w:w="9923" w:type="dxa"/>
            <w:gridSpan w:val="2"/>
          </w:tcPr>
          <w:p w:rsidR="005D13EA" w:rsidRPr="00BA2BC7" w:rsidRDefault="005D13EA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5D13EA" w:rsidRPr="00BA2BC7" w:rsidTr="006146B2">
        <w:trPr>
          <w:trHeight w:val="257"/>
        </w:trPr>
        <w:tc>
          <w:tcPr>
            <w:tcW w:w="9923" w:type="dxa"/>
            <w:gridSpan w:val="2"/>
          </w:tcPr>
          <w:p w:rsidR="005D13EA" w:rsidRPr="005005E2" w:rsidRDefault="005D13EA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1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136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Республика Мордовия, Зубово-Полянский район, Зубово-Полянское городское поселение, рп.Зубова Поляна, </w:t>
            </w:r>
            <w:r w:rsidRPr="005E4551">
              <w:rPr>
                <w:sz w:val="24"/>
                <w:szCs w:val="24"/>
                <w:shd w:val="clear" w:color="auto" w:fill="FFFFFF"/>
              </w:rPr>
              <w:t>ул.</w:t>
            </w:r>
            <w:r>
              <w:rPr>
                <w:sz w:val="24"/>
                <w:szCs w:val="24"/>
                <w:shd w:val="clear" w:color="auto" w:fill="FFFFFF"/>
              </w:rPr>
              <w:t xml:space="preserve"> Советская,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13:08:0102001:9081 с разрешенным использованием : ведение огородничества.</w:t>
            </w:r>
          </w:p>
        </w:tc>
      </w:tr>
      <w:tr w:rsidR="005D13EA" w:rsidRPr="00BA2BC7" w:rsidTr="006146B2">
        <w:trPr>
          <w:trHeight w:val="257"/>
        </w:trPr>
        <w:tc>
          <w:tcPr>
            <w:tcW w:w="9923" w:type="dxa"/>
            <w:gridSpan w:val="2"/>
          </w:tcPr>
          <w:p w:rsidR="005D13EA" w:rsidRPr="00BA2BC7" w:rsidRDefault="005D13E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5D13EA" w:rsidRPr="00BA2BC7" w:rsidRDefault="005D13EA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5D13EA" w:rsidRPr="00BA2BC7" w:rsidRDefault="005D13EA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2607,12 (Две тысячи шестьсот семь) рублей 12 коп.</w:t>
            </w:r>
          </w:p>
        </w:tc>
      </w:tr>
      <w:tr w:rsidR="005D13EA" w:rsidRPr="00BA2BC7" w:rsidTr="006146B2">
        <w:trPr>
          <w:trHeight w:val="257"/>
        </w:trPr>
        <w:tc>
          <w:tcPr>
            <w:tcW w:w="9923" w:type="dxa"/>
            <w:gridSpan w:val="2"/>
          </w:tcPr>
          <w:p w:rsidR="005D13EA" w:rsidRPr="00BA2BC7" w:rsidRDefault="005D13E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5D13EA" w:rsidRPr="00BA2BC7" w:rsidRDefault="005D13EA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4"/>
                <w:szCs w:val="24"/>
              </w:rPr>
              <w:t>27.01.2020</w:t>
            </w:r>
            <w:r w:rsidRPr="00BA2BC7">
              <w:rPr>
                <w:sz w:val="24"/>
                <w:szCs w:val="24"/>
              </w:rPr>
              <w:t>. до 17-00 (время московско</w:t>
            </w:r>
            <w:r>
              <w:rPr>
                <w:sz w:val="24"/>
                <w:szCs w:val="24"/>
              </w:rPr>
              <w:t>е) 27.02.2020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5D13EA" w:rsidRPr="00BA2BC7" w:rsidTr="006146B2">
        <w:trPr>
          <w:trHeight w:val="257"/>
        </w:trPr>
        <w:tc>
          <w:tcPr>
            <w:tcW w:w="9923" w:type="dxa"/>
            <w:gridSpan w:val="2"/>
          </w:tcPr>
          <w:p w:rsidR="005D13EA" w:rsidRPr="00BA2BC7" w:rsidRDefault="005D13E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27.01.2020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5D13EA" w:rsidRPr="00BA2BC7" w:rsidRDefault="005D13EA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27.02.2020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5D13EA" w:rsidRPr="00BA2BC7" w:rsidTr="006146B2">
        <w:trPr>
          <w:trHeight w:val="257"/>
        </w:trPr>
        <w:tc>
          <w:tcPr>
            <w:tcW w:w="9923" w:type="dxa"/>
            <w:gridSpan w:val="2"/>
          </w:tcPr>
          <w:p w:rsidR="005D13EA" w:rsidRPr="00BA2BC7" w:rsidRDefault="005D13EA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28.02.2020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5D13EA" w:rsidRPr="00BA2BC7" w:rsidRDefault="005D13EA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04.03. 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5D13EA" w:rsidRPr="00BA2BC7" w:rsidTr="006146B2">
        <w:trPr>
          <w:trHeight w:val="257"/>
        </w:trPr>
        <w:tc>
          <w:tcPr>
            <w:tcW w:w="9923" w:type="dxa"/>
            <w:gridSpan w:val="2"/>
          </w:tcPr>
          <w:p w:rsidR="005D13EA" w:rsidRPr="00BA2BC7" w:rsidRDefault="005D13EA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5D13EA" w:rsidRPr="00BA2BC7" w:rsidRDefault="005D13EA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5D13EA" w:rsidRPr="00BA2BC7" w:rsidRDefault="005D13E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5D13EA" w:rsidRPr="00BA2BC7" w:rsidRDefault="005D13E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</w:t>
      </w:r>
      <w:r>
        <w:rPr>
          <w:sz w:val="24"/>
          <w:szCs w:val="24"/>
        </w:rPr>
        <w:t xml:space="preserve"> </w:t>
      </w:r>
      <w:r w:rsidRPr="00BA2BC7">
        <w:rPr>
          <w:sz w:val="24"/>
          <w:szCs w:val="24"/>
        </w:rPr>
        <w:t xml:space="preserve"> аукциона форме с указанием банковских реквизитов счета для возврата задатка;</w:t>
      </w:r>
    </w:p>
    <w:p w:rsidR="005D13EA" w:rsidRPr="00BA2BC7" w:rsidRDefault="005D13E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5D13EA" w:rsidRPr="00BA2BC7" w:rsidRDefault="005D13E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D13EA" w:rsidRPr="00BA2BC7" w:rsidRDefault="005D13E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5D13EA" w:rsidRPr="00BA2BC7" w:rsidRDefault="005D13E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5D13EA" w:rsidRPr="00BA2BC7" w:rsidRDefault="005D13E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5D13EA" w:rsidRPr="00BA2BC7" w:rsidRDefault="005D13E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5D13EA" w:rsidRPr="00BA2BC7" w:rsidRDefault="005D13EA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5D13EA" w:rsidRPr="00997281" w:rsidRDefault="005D13EA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5D13EA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328F3"/>
    <w:rsid w:val="000467DF"/>
    <w:rsid w:val="000526AE"/>
    <w:rsid w:val="00060577"/>
    <w:rsid w:val="00062973"/>
    <w:rsid w:val="0006367D"/>
    <w:rsid w:val="0006537E"/>
    <w:rsid w:val="0007514F"/>
    <w:rsid w:val="00075A13"/>
    <w:rsid w:val="00083421"/>
    <w:rsid w:val="0009096D"/>
    <w:rsid w:val="000A25AD"/>
    <w:rsid w:val="000A2E29"/>
    <w:rsid w:val="000A6412"/>
    <w:rsid w:val="000B6B55"/>
    <w:rsid w:val="000C3E8A"/>
    <w:rsid w:val="000D51FD"/>
    <w:rsid w:val="000E21C6"/>
    <w:rsid w:val="000F1952"/>
    <w:rsid w:val="00102DD2"/>
    <w:rsid w:val="0011244B"/>
    <w:rsid w:val="00115A0C"/>
    <w:rsid w:val="0011787E"/>
    <w:rsid w:val="00143014"/>
    <w:rsid w:val="0014374C"/>
    <w:rsid w:val="00152519"/>
    <w:rsid w:val="001527DF"/>
    <w:rsid w:val="00152B91"/>
    <w:rsid w:val="001576F7"/>
    <w:rsid w:val="001657B3"/>
    <w:rsid w:val="00166E02"/>
    <w:rsid w:val="001708E5"/>
    <w:rsid w:val="00180D08"/>
    <w:rsid w:val="001914F4"/>
    <w:rsid w:val="001946BA"/>
    <w:rsid w:val="001B32C2"/>
    <w:rsid w:val="001C43EE"/>
    <w:rsid w:val="001E623E"/>
    <w:rsid w:val="001E7977"/>
    <w:rsid w:val="001F6ABA"/>
    <w:rsid w:val="001F7CA9"/>
    <w:rsid w:val="00200B1D"/>
    <w:rsid w:val="00217665"/>
    <w:rsid w:val="00237C35"/>
    <w:rsid w:val="002464F5"/>
    <w:rsid w:val="00247C6F"/>
    <w:rsid w:val="00261DF5"/>
    <w:rsid w:val="00262022"/>
    <w:rsid w:val="00263FE7"/>
    <w:rsid w:val="00264A7B"/>
    <w:rsid w:val="00266F2E"/>
    <w:rsid w:val="00270D8F"/>
    <w:rsid w:val="00285086"/>
    <w:rsid w:val="00297EAE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87A"/>
    <w:rsid w:val="003040DC"/>
    <w:rsid w:val="00311CA6"/>
    <w:rsid w:val="00311EE6"/>
    <w:rsid w:val="00313EB3"/>
    <w:rsid w:val="0031414D"/>
    <w:rsid w:val="00342572"/>
    <w:rsid w:val="003521EB"/>
    <w:rsid w:val="00353D33"/>
    <w:rsid w:val="00361B41"/>
    <w:rsid w:val="003633A1"/>
    <w:rsid w:val="003654D5"/>
    <w:rsid w:val="00365A30"/>
    <w:rsid w:val="00371926"/>
    <w:rsid w:val="003816FD"/>
    <w:rsid w:val="00381773"/>
    <w:rsid w:val="00385545"/>
    <w:rsid w:val="003A2537"/>
    <w:rsid w:val="003A4FAF"/>
    <w:rsid w:val="003D0D82"/>
    <w:rsid w:val="003E3EBA"/>
    <w:rsid w:val="003E780A"/>
    <w:rsid w:val="00401438"/>
    <w:rsid w:val="004037B5"/>
    <w:rsid w:val="00403D0D"/>
    <w:rsid w:val="00412428"/>
    <w:rsid w:val="0043148F"/>
    <w:rsid w:val="00451CBE"/>
    <w:rsid w:val="004630A8"/>
    <w:rsid w:val="00471AF0"/>
    <w:rsid w:val="004844F6"/>
    <w:rsid w:val="004B7DD9"/>
    <w:rsid w:val="004C0344"/>
    <w:rsid w:val="004D1BF7"/>
    <w:rsid w:val="004E1CC3"/>
    <w:rsid w:val="004F4A35"/>
    <w:rsid w:val="004F7791"/>
    <w:rsid w:val="005005E2"/>
    <w:rsid w:val="005066FE"/>
    <w:rsid w:val="00506D99"/>
    <w:rsid w:val="00507342"/>
    <w:rsid w:val="00516F4B"/>
    <w:rsid w:val="00530104"/>
    <w:rsid w:val="00533C4A"/>
    <w:rsid w:val="005464EB"/>
    <w:rsid w:val="00551CAD"/>
    <w:rsid w:val="00561A28"/>
    <w:rsid w:val="0057476A"/>
    <w:rsid w:val="00577216"/>
    <w:rsid w:val="005864A0"/>
    <w:rsid w:val="005A170D"/>
    <w:rsid w:val="005A1958"/>
    <w:rsid w:val="005A1D77"/>
    <w:rsid w:val="005A3D70"/>
    <w:rsid w:val="005A56E2"/>
    <w:rsid w:val="005A5D69"/>
    <w:rsid w:val="005B38F3"/>
    <w:rsid w:val="005B61BF"/>
    <w:rsid w:val="005C0C85"/>
    <w:rsid w:val="005D13EA"/>
    <w:rsid w:val="005D3E64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19FB"/>
    <w:rsid w:val="00613DA8"/>
    <w:rsid w:val="006146B2"/>
    <w:rsid w:val="00626A0A"/>
    <w:rsid w:val="00630D2D"/>
    <w:rsid w:val="006445CD"/>
    <w:rsid w:val="0065461A"/>
    <w:rsid w:val="00687809"/>
    <w:rsid w:val="00694D36"/>
    <w:rsid w:val="006B3D02"/>
    <w:rsid w:val="006D1375"/>
    <w:rsid w:val="006D3301"/>
    <w:rsid w:val="006F0A76"/>
    <w:rsid w:val="00700D33"/>
    <w:rsid w:val="0070355A"/>
    <w:rsid w:val="00720582"/>
    <w:rsid w:val="00724E4C"/>
    <w:rsid w:val="0072795A"/>
    <w:rsid w:val="00736BAD"/>
    <w:rsid w:val="00744B9E"/>
    <w:rsid w:val="007577D7"/>
    <w:rsid w:val="00761D18"/>
    <w:rsid w:val="00762212"/>
    <w:rsid w:val="007630B8"/>
    <w:rsid w:val="00772F9B"/>
    <w:rsid w:val="00780A5A"/>
    <w:rsid w:val="00782620"/>
    <w:rsid w:val="007C4CF1"/>
    <w:rsid w:val="007C77C6"/>
    <w:rsid w:val="007E31CA"/>
    <w:rsid w:val="007E3C14"/>
    <w:rsid w:val="00820CAA"/>
    <w:rsid w:val="00825FE8"/>
    <w:rsid w:val="008260A2"/>
    <w:rsid w:val="008269F3"/>
    <w:rsid w:val="00840ADF"/>
    <w:rsid w:val="00846AA0"/>
    <w:rsid w:val="00862243"/>
    <w:rsid w:val="0087163A"/>
    <w:rsid w:val="00872F8D"/>
    <w:rsid w:val="008864F2"/>
    <w:rsid w:val="008872C4"/>
    <w:rsid w:val="008A1AAC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442D"/>
    <w:rsid w:val="00930002"/>
    <w:rsid w:val="00935B8C"/>
    <w:rsid w:val="00942784"/>
    <w:rsid w:val="00946F72"/>
    <w:rsid w:val="00951D31"/>
    <w:rsid w:val="009528F5"/>
    <w:rsid w:val="00963680"/>
    <w:rsid w:val="00963929"/>
    <w:rsid w:val="00964520"/>
    <w:rsid w:val="00973950"/>
    <w:rsid w:val="00974AF7"/>
    <w:rsid w:val="00974B76"/>
    <w:rsid w:val="0098065D"/>
    <w:rsid w:val="00991662"/>
    <w:rsid w:val="00994182"/>
    <w:rsid w:val="00997281"/>
    <w:rsid w:val="009B1973"/>
    <w:rsid w:val="009C18EA"/>
    <w:rsid w:val="009D0725"/>
    <w:rsid w:val="009D61E5"/>
    <w:rsid w:val="009F299D"/>
    <w:rsid w:val="009F5DD8"/>
    <w:rsid w:val="009F79D5"/>
    <w:rsid w:val="00A00F90"/>
    <w:rsid w:val="00A146AF"/>
    <w:rsid w:val="00A203BE"/>
    <w:rsid w:val="00A26D39"/>
    <w:rsid w:val="00A27ECF"/>
    <w:rsid w:val="00A34975"/>
    <w:rsid w:val="00A409CA"/>
    <w:rsid w:val="00A43356"/>
    <w:rsid w:val="00A450F5"/>
    <w:rsid w:val="00A53522"/>
    <w:rsid w:val="00A61357"/>
    <w:rsid w:val="00A63F9C"/>
    <w:rsid w:val="00A74EC8"/>
    <w:rsid w:val="00A76E6E"/>
    <w:rsid w:val="00A7757B"/>
    <w:rsid w:val="00A77CB1"/>
    <w:rsid w:val="00A81BC8"/>
    <w:rsid w:val="00A92417"/>
    <w:rsid w:val="00AA716B"/>
    <w:rsid w:val="00AB7609"/>
    <w:rsid w:val="00AC7B38"/>
    <w:rsid w:val="00AD3FC0"/>
    <w:rsid w:val="00AE3745"/>
    <w:rsid w:val="00AE453C"/>
    <w:rsid w:val="00AF45F0"/>
    <w:rsid w:val="00B0283E"/>
    <w:rsid w:val="00B24258"/>
    <w:rsid w:val="00B2770A"/>
    <w:rsid w:val="00B43062"/>
    <w:rsid w:val="00B4788B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7E16"/>
    <w:rsid w:val="00BC63E5"/>
    <w:rsid w:val="00BD4FD0"/>
    <w:rsid w:val="00BD6CA7"/>
    <w:rsid w:val="00BE1B81"/>
    <w:rsid w:val="00BF60A6"/>
    <w:rsid w:val="00C00E0A"/>
    <w:rsid w:val="00C27CE5"/>
    <w:rsid w:val="00C32BD7"/>
    <w:rsid w:val="00C33422"/>
    <w:rsid w:val="00C465AD"/>
    <w:rsid w:val="00C47CB6"/>
    <w:rsid w:val="00C6400E"/>
    <w:rsid w:val="00C660E4"/>
    <w:rsid w:val="00C66430"/>
    <w:rsid w:val="00C81FE8"/>
    <w:rsid w:val="00C828A9"/>
    <w:rsid w:val="00C866DD"/>
    <w:rsid w:val="00CB14B5"/>
    <w:rsid w:val="00CC7F15"/>
    <w:rsid w:val="00CE13BD"/>
    <w:rsid w:val="00CE5372"/>
    <w:rsid w:val="00CF50C9"/>
    <w:rsid w:val="00CF7E76"/>
    <w:rsid w:val="00D02CD4"/>
    <w:rsid w:val="00D12770"/>
    <w:rsid w:val="00D17D50"/>
    <w:rsid w:val="00D41293"/>
    <w:rsid w:val="00D43FF7"/>
    <w:rsid w:val="00D5343B"/>
    <w:rsid w:val="00D849FA"/>
    <w:rsid w:val="00DA101B"/>
    <w:rsid w:val="00DA384D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80BA5"/>
    <w:rsid w:val="00E93F0B"/>
    <w:rsid w:val="00E9737F"/>
    <w:rsid w:val="00EA44EE"/>
    <w:rsid w:val="00EB5C23"/>
    <w:rsid w:val="00EC2B55"/>
    <w:rsid w:val="00EC34B4"/>
    <w:rsid w:val="00EC65DA"/>
    <w:rsid w:val="00EC6A91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44424"/>
    <w:rsid w:val="00F45A98"/>
    <w:rsid w:val="00F46042"/>
    <w:rsid w:val="00F65DC9"/>
    <w:rsid w:val="00F7060B"/>
    <w:rsid w:val="00F70A68"/>
    <w:rsid w:val="00F82259"/>
    <w:rsid w:val="00F83975"/>
    <w:rsid w:val="00F939AB"/>
    <w:rsid w:val="00FA1B77"/>
    <w:rsid w:val="00FA4697"/>
    <w:rsid w:val="00FB42FF"/>
    <w:rsid w:val="00FB6534"/>
    <w:rsid w:val="00FC132E"/>
    <w:rsid w:val="00FC161E"/>
    <w:rsid w:val="00FC6207"/>
    <w:rsid w:val="00FC7E14"/>
    <w:rsid w:val="00FD2600"/>
    <w:rsid w:val="00FE7762"/>
    <w:rsid w:val="00FF1937"/>
    <w:rsid w:val="00FF55FF"/>
    <w:rsid w:val="00FF5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248</TotalTime>
  <Pages>2</Pages>
  <Words>738</Words>
  <Characters>4209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18</cp:revision>
  <cp:lastPrinted>2018-05-29T06:51:00Z</cp:lastPrinted>
  <dcterms:created xsi:type="dcterms:W3CDTF">2018-02-09T12:19:00Z</dcterms:created>
  <dcterms:modified xsi:type="dcterms:W3CDTF">2020-01-21T07:36:00Z</dcterms:modified>
</cp:coreProperties>
</file>