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A7D" w:rsidRDefault="00F34A7D" w:rsidP="000A65C0">
      <w:pPr>
        <w:tabs>
          <w:tab w:val="left" w:pos="7275"/>
        </w:tabs>
        <w:rPr>
          <w:rFonts w:ascii="Times New Roman" w:hAnsi="Times New Roman"/>
          <w:sz w:val="28"/>
          <w:szCs w:val="28"/>
        </w:rPr>
      </w:pPr>
      <w:r w:rsidRPr="000A65C0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F34A7D" w:rsidRPr="000A65C0" w:rsidRDefault="00F34A7D" w:rsidP="0086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F34A7D" w:rsidRPr="000A65C0" w:rsidRDefault="00F34A7D" w:rsidP="0086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ЗАРУБКИНСКОГО </w:t>
      </w:r>
      <w:r w:rsidRPr="000A65C0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F34A7D" w:rsidRPr="000A65C0" w:rsidRDefault="00F34A7D" w:rsidP="0086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F34A7D" w:rsidRDefault="00F34A7D" w:rsidP="0086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>РЕСПУБЛИКИ   МОРДОВИЯ</w:t>
      </w:r>
    </w:p>
    <w:p w:rsidR="00F34A7D" w:rsidRDefault="00F34A7D" w:rsidP="000A65C0">
      <w:pPr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</w:p>
    <w:p w:rsidR="00F34A7D" w:rsidRPr="000A65C0" w:rsidRDefault="00F34A7D" w:rsidP="000A65C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Pr="000A65C0"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F34A7D" w:rsidRPr="00CD75A2" w:rsidRDefault="00F34A7D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75A2">
        <w:rPr>
          <w:rFonts w:ascii="Times New Roman" w:hAnsi="Times New Roman"/>
          <w:b/>
          <w:sz w:val="28"/>
          <w:szCs w:val="28"/>
        </w:rPr>
        <w:t xml:space="preserve"> </w:t>
      </w:r>
    </w:p>
    <w:p w:rsidR="00F34A7D" w:rsidRPr="00CD75A2" w:rsidRDefault="00F34A7D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34A7D" w:rsidRPr="00CD75A2" w:rsidRDefault="00F34A7D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</w:t>
      </w:r>
      <w:r w:rsidRPr="00CD75A2">
        <w:rPr>
          <w:rFonts w:ascii="Times New Roman" w:hAnsi="Times New Roman"/>
          <w:sz w:val="28"/>
          <w:szCs w:val="28"/>
        </w:rPr>
        <w:t>6»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75A2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CD75A2">
          <w:rPr>
            <w:rFonts w:ascii="Times New Roman" w:hAnsi="Times New Roman"/>
            <w:sz w:val="28"/>
            <w:szCs w:val="28"/>
          </w:rPr>
          <w:t>2019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CD75A2">
          <w:rPr>
            <w:rFonts w:ascii="Times New Roman" w:hAnsi="Times New Roman"/>
            <w:sz w:val="28"/>
            <w:szCs w:val="28"/>
          </w:rPr>
          <w:t>г</w:t>
        </w:r>
      </w:smartTag>
      <w:r w:rsidRPr="00CD75A2">
        <w:rPr>
          <w:rFonts w:ascii="Times New Roman" w:hAnsi="Times New Roman"/>
          <w:sz w:val="28"/>
          <w:szCs w:val="28"/>
        </w:rPr>
        <w:t xml:space="preserve">.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           № </w:t>
      </w:r>
      <w:r>
        <w:rPr>
          <w:rFonts w:ascii="Times New Roman" w:hAnsi="Times New Roman"/>
          <w:sz w:val="28"/>
          <w:szCs w:val="28"/>
        </w:rPr>
        <w:t>1</w:t>
      </w:r>
      <w:r w:rsidRPr="00CD75A2"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F34A7D" w:rsidRDefault="00F34A7D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34A7D" w:rsidRDefault="00F34A7D" w:rsidP="006145D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Об утверждении Положения о порядке</w:t>
      </w:r>
    </w:p>
    <w:p w:rsidR="00F34A7D" w:rsidRDefault="00F34A7D" w:rsidP="006145D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депутату,</w:t>
      </w:r>
    </w:p>
    <w:p w:rsidR="00F34A7D" w:rsidRDefault="00F34A7D" w:rsidP="006145D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члену выборного органа местного самоуправления,</w:t>
      </w:r>
    </w:p>
    <w:p w:rsidR="00F34A7D" w:rsidRDefault="00F34A7D" w:rsidP="006145D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F34A7D" w:rsidRDefault="00F34A7D" w:rsidP="006145D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F34A7D" w:rsidRDefault="00F34A7D" w:rsidP="006145D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F34A7D" w:rsidRPr="0031677A" w:rsidRDefault="00F34A7D" w:rsidP="006145D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F34A7D" w:rsidRDefault="00F34A7D" w:rsidP="0031677A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A7D" w:rsidRDefault="00F34A7D" w:rsidP="0031677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F34A7D" w:rsidRPr="00EA0DB0" w:rsidRDefault="00F34A7D" w:rsidP="00EA0D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октября </w:t>
      </w:r>
      <w:smartTag w:uri="urn:schemas-microsoft-com:office:smarttags" w:element="metricconverter">
        <w:smartTagPr>
          <w:attr w:name="ProductID" w:val="2003 г"/>
        </w:smartTagPr>
        <w:r w:rsidRPr="00EA0DB0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EA0DB0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EA0DB0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EA0DB0">
        <w:rPr>
          <w:rFonts w:ascii="Times New Roman" w:hAnsi="Times New Roman" w:cs="Times New Roman"/>
          <w:sz w:val="28"/>
          <w:szCs w:val="28"/>
        </w:rPr>
        <w:t xml:space="preserve">. № 54-З «О противодействии коррупции в Республике Мордовия», Уставом </w:t>
      </w:r>
      <w:r>
        <w:rPr>
          <w:rFonts w:ascii="Times New Roman" w:hAnsi="Times New Roman" w:cs="Times New Roman"/>
          <w:sz w:val="28"/>
          <w:szCs w:val="28"/>
        </w:rPr>
        <w:t>Зарубкинского сельского поселения Зубово-Полянского муниципального района Республики Мордовия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Зарубкинского сельского поселения Зубово-Полянского муниципального района Республики Мордовия  от «26</w:t>
      </w:r>
      <w:r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3 г"/>
        </w:smartTagPr>
        <w:r w:rsidRPr="00EA0DB0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EA0DB0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A0DB0">
        <w:rPr>
          <w:rFonts w:ascii="Times New Roman" w:hAnsi="Times New Roman" w:cs="Times New Roman"/>
          <w:sz w:val="28"/>
          <w:szCs w:val="28"/>
        </w:rPr>
        <w:t>, Совет депутатов</w:t>
      </w:r>
      <w:r w:rsidRPr="000A65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34A7D" w:rsidRPr="000A65C0" w:rsidRDefault="00F34A7D" w:rsidP="000A65C0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4A7D" w:rsidRPr="00EA0DB0" w:rsidRDefault="00F34A7D" w:rsidP="00EA0DB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0DB0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F34A7D" w:rsidRPr="000A65C0" w:rsidRDefault="00F34A7D" w:rsidP="00EA0DB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0DB0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F34A7D" w:rsidRDefault="00F34A7D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4A7D" w:rsidRDefault="00F34A7D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4A7D" w:rsidRDefault="00F34A7D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4A7D" w:rsidRDefault="00F34A7D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4A7D" w:rsidRDefault="00F34A7D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4A7D" w:rsidRDefault="00F34A7D" w:rsidP="008644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Глава</w:t>
      </w:r>
      <w:r w:rsidRPr="000A65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Зарубкинского сельского поселения </w:t>
      </w:r>
    </w:p>
    <w:p w:rsidR="00F34A7D" w:rsidRDefault="00F34A7D" w:rsidP="000A65C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Зубово-Полянского муниципального района </w:t>
      </w:r>
    </w:p>
    <w:p w:rsidR="00F34A7D" w:rsidRPr="000A65C0" w:rsidRDefault="00F34A7D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Митрейкина Л.В.</w:t>
      </w:r>
    </w:p>
    <w:p w:rsidR="00F34A7D" w:rsidRDefault="00F34A7D" w:rsidP="0040138D">
      <w:pPr>
        <w:pStyle w:val="s1"/>
        <w:spacing w:before="0" w:beforeAutospacing="0" w:after="0" w:afterAutospacing="0"/>
        <w:rPr>
          <w:color w:val="000000"/>
        </w:rPr>
      </w:pPr>
    </w:p>
    <w:p w:rsidR="00F34A7D" w:rsidRDefault="00F34A7D" w:rsidP="0040138D">
      <w:pPr>
        <w:pStyle w:val="s1"/>
        <w:spacing w:before="0" w:beforeAutospacing="0" w:after="0" w:afterAutospacing="0"/>
        <w:rPr>
          <w:color w:val="000000"/>
        </w:rPr>
      </w:pPr>
    </w:p>
    <w:p w:rsidR="00F34A7D" w:rsidRDefault="00F34A7D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W w:w="4395" w:type="dxa"/>
        <w:tblInd w:w="5211" w:type="dxa"/>
        <w:tblLook w:val="00A0"/>
      </w:tblPr>
      <w:tblGrid>
        <w:gridCol w:w="4395"/>
      </w:tblGrid>
      <w:tr w:rsidR="00F34A7D" w:rsidRPr="004D4334" w:rsidTr="004D4334">
        <w:tc>
          <w:tcPr>
            <w:tcW w:w="4395" w:type="dxa"/>
          </w:tcPr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Default="00F34A7D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Default="00F34A7D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Default="00F34A7D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Default="00F34A7D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4A7D" w:rsidRPr="004D4334" w:rsidRDefault="00F34A7D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4334">
              <w:rPr>
                <w:rFonts w:ascii="Times New Roman" w:hAnsi="Times New Roman"/>
                <w:sz w:val="24"/>
                <w:szCs w:val="24"/>
              </w:rPr>
              <w:t xml:space="preserve">                                Утверждено </w:t>
            </w: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4334">
              <w:rPr>
                <w:rFonts w:ascii="Times New Roman" w:hAnsi="Times New Roman"/>
                <w:sz w:val="24"/>
                <w:szCs w:val="24"/>
              </w:rPr>
              <w:t>решением Совета депутатов</w:t>
            </w: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43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Зарубкинского</w:t>
            </w:r>
            <w:r w:rsidRPr="004D4334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 </w:t>
            </w:r>
          </w:p>
          <w:p w:rsidR="00F34A7D" w:rsidRPr="004D4334" w:rsidRDefault="00F34A7D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26</w:t>
            </w:r>
            <w:r w:rsidRPr="004D4334">
              <w:rPr>
                <w:rFonts w:ascii="Times New Roman" w:hAnsi="Times New Roman"/>
                <w:sz w:val="24"/>
                <w:szCs w:val="24"/>
              </w:rPr>
              <w:t xml:space="preserve">.12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4D4334"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  <w:r w:rsidRPr="004D4334">
              <w:rPr>
                <w:rFonts w:ascii="Times New Roman" w:hAnsi="Times New Roman"/>
                <w:sz w:val="24"/>
                <w:szCs w:val="24"/>
              </w:rPr>
              <w:t xml:space="preserve">. №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F34A7D" w:rsidRDefault="00F34A7D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34A7D" w:rsidRDefault="00F34A7D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34A7D" w:rsidRPr="006A064F" w:rsidRDefault="00F34A7D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F34A7D" w:rsidRDefault="00F34A7D" w:rsidP="00926EC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F34A7D" w:rsidRPr="006A064F" w:rsidRDefault="00F34A7D" w:rsidP="00926EC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F34A7D" w:rsidRDefault="00F34A7D" w:rsidP="00926EC0">
      <w:pPr>
        <w:pStyle w:val="s1"/>
        <w:spacing w:before="0" w:beforeAutospacing="0" w:after="0" w:afterAutospacing="0"/>
        <w:rPr>
          <w:color w:val="000000"/>
        </w:rPr>
      </w:pPr>
    </w:p>
    <w:p w:rsidR="00F34A7D" w:rsidRPr="001A2510" w:rsidRDefault="00F34A7D" w:rsidP="008644DC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F34A7D" w:rsidRPr="001A2510" w:rsidRDefault="00F34A7D" w:rsidP="008644DC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sz w:val="28"/>
            <w:szCs w:val="28"/>
          </w:rPr>
          <w:t>2007 г</w:t>
        </w:r>
      </w:smartTag>
      <w:r w:rsidRPr="001A2510"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F34A7D" w:rsidRPr="001A2510" w:rsidRDefault="00F34A7D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>
        <w:rPr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</w:t>
      </w:r>
      <w:r w:rsidRPr="001A2510">
        <w:rPr>
          <w:sz w:val="28"/>
          <w:szCs w:val="28"/>
        </w:rPr>
        <w:t xml:space="preserve">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>2007 г</w:t>
        </w:r>
      </w:smartTag>
      <w:r w:rsidRPr="001A2510">
        <w:rPr>
          <w:color w:val="000000"/>
          <w:sz w:val="28"/>
          <w:szCs w:val="28"/>
        </w:rPr>
        <w:t xml:space="preserve">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 xml:space="preserve">2003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>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F34A7D" w:rsidRPr="001A2510" w:rsidRDefault="00F34A7D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>2007 г</w:t>
        </w:r>
      </w:smartTag>
      <w:r w:rsidRPr="001A2510">
        <w:rPr>
          <w:color w:val="000000"/>
          <w:sz w:val="28"/>
          <w:szCs w:val="28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 xml:space="preserve">2003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>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F34A7D" w:rsidRPr="001A2510" w:rsidRDefault="00F34A7D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F34A7D" w:rsidRPr="001A2510" w:rsidRDefault="00F34A7D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F34A7D" w:rsidRPr="001A2510" w:rsidRDefault="00F34A7D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F34A7D" w:rsidRPr="001A2510" w:rsidRDefault="00F34A7D" w:rsidP="00926EC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F34A7D" w:rsidRPr="001A2510" w:rsidRDefault="00F34A7D" w:rsidP="00926EC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F34A7D" w:rsidRPr="001A2510" w:rsidRDefault="00F34A7D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F34A7D" w:rsidRPr="001A2510" w:rsidRDefault="00F34A7D" w:rsidP="00926EC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F34A7D" w:rsidRPr="001A2510" w:rsidRDefault="00F34A7D" w:rsidP="00926EC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>
        <w:rPr>
          <w:rFonts w:ascii="Times New Roman" w:hAnsi="Times New Roman"/>
          <w:sz w:val="28"/>
          <w:szCs w:val="28"/>
        </w:rPr>
        <w:t>Зарубкинского сельского поселения Зубово-Полянского муниципального района Республики Мордовия</w:t>
      </w:r>
      <w:r w:rsidRPr="001A2510">
        <w:rPr>
          <w:rFonts w:ascii="Times New Roman" w:hAnsi="Times New Roman"/>
          <w:sz w:val="28"/>
          <w:szCs w:val="28"/>
        </w:rPr>
        <w:t xml:space="preserve"> и регламентом Совета депутатов.</w:t>
      </w:r>
    </w:p>
    <w:p w:rsidR="00F34A7D" w:rsidRPr="001A2510" w:rsidRDefault="00F34A7D" w:rsidP="00926EC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/>
          <w:sz w:val="28"/>
          <w:szCs w:val="28"/>
        </w:rPr>
        <w:t>исполняюще</w:t>
      </w:r>
      <w:r>
        <w:rPr>
          <w:rFonts w:ascii="Times New Roman" w:hAnsi="Times New Roman"/>
          <w:sz w:val="28"/>
          <w:szCs w:val="28"/>
        </w:rPr>
        <w:t>го</w:t>
      </w:r>
      <w:r w:rsidRPr="001A2510">
        <w:rPr>
          <w:rFonts w:ascii="Times New Roman" w:hAnsi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/>
          <w:sz w:val="28"/>
          <w:szCs w:val="28"/>
        </w:rPr>
        <w:t xml:space="preserve">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F34A7D" w:rsidRPr="001A2510" w:rsidRDefault="00F34A7D" w:rsidP="00926EC0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F34A7D" w:rsidRPr="009014B7" w:rsidRDefault="00F34A7D" w:rsidP="00926EC0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F34A7D" w:rsidRPr="009014B7" w:rsidRDefault="00F34A7D" w:rsidP="00926EC0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F34A7D" w:rsidRPr="001A2510" w:rsidRDefault="00F34A7D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F34A7D" w:rsidRPr="001A2510" w:rsidRDefault="00F34A7D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F34A7D" w:rsidRPr="009014B7" w:rsidRDefault="00F34A7D" w:rsidP="00926EC0">
      <w:pPr>
        <w:pStyle w:val="ListParagraph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F34A7D" w:rsidRDefault="00F34A7D" w:rsidP="00926EC0">
      <w:bookmarkStart w:id="5" w:name="_GoBack"/>
      <w:bookmarkEnd w:id="5"/>
    </w:p>
    <w:p w:rsidR="00F34A7D" w:rsidRDefault="00F34A7D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F34A7D" w:rsidSect="00440768">
      <w:headerReference w:type="default" r:id="rId7"/>
      <w:headerReference w:type="first" r:id="rId8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A7D" w:rsidRDefault="00F34A7D" w:rsidP="00DF4966">
      <w:pPr>
        <w:spacing w:after="0" w:line="240" w:lineRule="auto"/>
      </w:pPr>
      <w:r>
        <w:separator/>
      </w:r>
    </w:p>
  </w:endnote>
  <w:endnote w:type="continuationSeparator" w:id="0">
    <w:p w:rsidR="00F34A7D" w:rsidRDefault="00F34A7D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A7D" w:rsidRDefault="00F34A7D" w:rsidP="00DF4966">
      <w:pPr>
        <w:spacing w:after="0" w:line="240" w:lineRule="auto"/>
      </w:pPr>
      <w:r>
        <w:separator/>
      </w:r>
    </w:p>
  </w:footnote>
  <w:footnote w:type="continuationSeparator" w:id="0">
    <w:p w:rsidR="00F34A7D" w:rsidRDefault="00F34A7D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A7D" w:rsidRPr="00440768" w:rsidRDefault="00F34A7D">
    <w:pPr>
      <w:pStyle w:val="Header"/>
      <w:jc w:val="center"/>
      <w:rPr>
        <w:rFonts w:ascii="Times New Roman" w:hAnsi="Times New Roman"/>
        <w:sz w:val="24"/>
        <w:szCs w:val="24"/>
      </w:rPr>
    </w:pPr>
    <w:r w:rsidRPr="00440768">
      <w:rPr>
        <w:rFonts w:ascii="Times New Roman" w:hAnsi="Times New Roman"/>
        <w:sz w:val="24"/>
        <w:szCs w:val="24"/>
      </w:rPr>
      <w:fldChar w:fldCharType="begin"/>
    </w:r>
    <w:r w:rsidRPr="00440768">
      <w:rPr>
        <w:rFonts w:ascii="Times New Roman" w:hAnsi="Times New Roman"/>
        <w:sz w:val="24"/>
        <w:szCs w:val="24"/>
      </w:rPr>
      <w:instrText>PAGE   \* MERGEFORMAT</w:instrText>
    </w:r>
    <w:r w:rsidRPr="00440768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440768">
      <w:rPr>
        <w:rFonts w:ascii="Times New Roman" w:hAnsi="Times New Roman"/>
        <w:sz w:val="24"/>
        <w:szCs w:val="24"/>
      </w:rPr>
      <w:fldChar w:fldCharType="end"/>
    </w:r>
  </w:p>
  <w:p w:rsidR="00F34A7D" w:rsidRDefault="00F34A7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A7D" w:rsidRDefault="00F34A7D">
    <w:pPr>
      <w:pStyle w:val="Header"/>
      <w:jc w:val="center"/>
    </w:pPr>
  </w:p>
  <w:p w:rsidR="00F34A7D" w:rsidRDefault="00F34A7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498"/>
    <w:rsid w:val="000122D2"/>
    <w:rsid w:val="00017691"/>
    <w:rsid w:val="000A65C0"/>
    <w:rsid w:val="00110622"/>
    <w:rsid w:val="001519CC"/>
    <w:rsid w:val="001A2510"/>
    <w:rsid w:val="001E21A8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4009CC"/>
    <w:rsid w:val="0040138D"/>
    <w:rsid w:val="00430C45"/>
    <w:rsid w:val="00437256"/>
    <w:rsid w:val="00440768"/>
    <w:rsid w:val="004548DA"/>
    <w:rsid w:val="00457EF3"/>
    <w:rsid w:val="00484F5D"/>
    <w:rsid w:val="0048697D"/>
    <w:rsid w:val="004B17D1"/>
    <w:rsid w:val="004D4334"/>
    <w:rsid w:val="004E2595"/>
    <w:rsid w:val="00510027"/>
    <w:rsid w:val="005116F1"/>
    <w:rsid w:val="0052295A"/>
    <w:rsid w:val="00536E0A"/>
    <w:rsid w:val="005423A9"/>
    <w:rsid w:val="005502BD"/>
    <w:rsid w:val="00566708"/>
    <w:rsid w:val="00594AE7"/>
    <w:rsid w:val="005D58C1"/>
    <w:rsid w:val="005F6FC6"/>
    <w:rsid w:val="006145D5"/>
    <w:rsid w:val="00654BB6"/>
    <w:rsid w:val="00664499"/>
    <w:rsid w:val="0067033D"/>
    <w:rsid w:val="00672148"/>
    <w:rsid w:val="0067420F"/>
    <w:rsid w:val="006A064F"/>
    <w:rsid w:val="006B0273"/>
    <w:rsid w:val="006B0FFF"/>
    <w:rsid w:val="006E0498"/>
    <w:rsid w:val="006E1844"/>
    <w:rsid w:val="006F17F6"/>
    <w:rsid w:val="00713063"/>
    <w:rsid w:val="00763B28"/>
    <w:rsid w:val="00771309"/>
    <w:rsid w:val="007A5987"/>
    <w:rsid w:val="007D6786"/>
    <w:rsid w:val="0083656F"/>
    <w:rsid w:val="008476C7"/>
    <w:rsid w:val="0085596F"/>
    <w:rsid w:val="008644DC"/>
    <w:rsid w:val="00871A25"/>
    <w:rsid w:val="00874468"/>
    <w:rsid w:val="008775E6"/>
    <w:rsid w:val="00893043"/>
    <w:rsid w:val="00893465"/>
    <w:rsid w:val="008A46E8"/>
    <w:rsid w:val="008D68C2"/>
    <w:rsid w:val="008D7C5C"/>
    <w:rsid w:val="008E17C0"/>
    <w:rsid w:val="009014B7"/>
    <w:rsid w:val="00926EC0"/>
    <w:rsid w:val="00961C4A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61A64"/>
    <w:rsid w:val="00A86198"/>
    <w:rsid w:val="00AA3A21"/>
    <w:rsid w:val="00AA3A4F"/>
    <w:rsid w:val="00AB4956"/>
    <w:rsid w:val="00AB6DC7"/>
    <w:rsid w:val="00AC5269"/>
    <w:rsid w:val="00AF2AE2"/>
    <w:rsid w:val="00AF6891"/>
    <w:rsid w:val="00B25C53"/>
    <w:rsid w:val="00B37194"/>
    <w:rsid w:val="00B448C5"/>
    <w:rsid w:val="00B65D1D"/>
    <w:rsid w:val="00B72C9C"/>
    <w:rsid w:val="00BD3DBC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D75A2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000E7"/>
    <w:rsid w:val="00E21308"/>
    <w:rsid w:val="00E24EEE"/>
    <w:rsid w:val="00EA0DB0"/>
    <w:rsid w:val="00EB0482"/>
    <w:rsid w:val="00EC7455"/>
    <w:rsid w:val="00EE4D77"/>
    <w:rsid w:val="00EF5B17"/>
    <w:rsid w:val="00F34A7D"/>
    <w:rsid w:val="00F828AF"/>
    <w:rsid w:val="00F8680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0E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A51A4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Normal"/>
    <w:uiPriority w:val="99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0">
    <w:name w:val="Гипертекстовая ссылка"/>
    <w:basedOn w:val="DefaultParagraphFont"/>
    <w:uiPriority w:val="99"/>
    <w:rsid w:val="005116F1"/>
    <w:rPr>
      <w:rFonts w:cs="Times New Roman"/>
      <w:color w:val="106BBE"/>
    </w:rPr>
  </w:style>
  <w:style w:type="paragraph" w:customStyle="1" w:styleId="a1">
    <w:name w:val="Комментарий"/>
    <w:basedOn w:val="Normal"/>
    <w:next w:val="Normal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2">
    <w:name w:val="Информация об изменениях документа"/>
    <w:basedOn w:val="a1"/>
    <w:next w:val="Normal"/>
    <w:uiPriority w:val="99"/>
    <w:rsid w:val="005116F1"/>
    <w:rPr>
      <w:i/>
      <w:iCs/>
    </w:rPr>
  </w:style>
  <w:style w:type="paragraph" w:styleId="ListParagraph">
    <w:name w:val="List Paragraph"/>
    <w:basedOn w:val="Normal"/>
    <w:uiPriority w:val="99"/>
    <w:qFormat/>
    <w:rsid w:val="005116F1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DF496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F496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F4966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076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40768"/>
    <w:rPr>
      <w:rFonts w:cs="Times New Roman"/>
    </w:rPr>
  </w:style>
  <w:style w:type="table" w:styleId="TableGrid">
    <w:name w:val="Table Grid"/>
    <w:basedOn w:val="TableNormal"/>
    <w:uiPriority w:val="99"/>
    <w:rsid w:val="00926EC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290</TotalTime>
  <Pages>5</Pages>
  <Words>1431</Words>
  <Characters>8163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1</cp:lastModifiedBy>
  <cp:revision>57</cp:revision>
  <cp:lastPrinted>2019-12-30T13:10:00Z</cp:lastPrinted>
  <dcterms:created xsi:type="dcterms:W3CDTF">2019-10-15T10:03:00Z</dcterms:created>
  <dcterms:modified xsi:type="dcterms:W3CDTF">2019-12-30T13:10:00Z</dcterms:modified>
</cp:coreProperties>
</file>