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5" w:rsidRPr="00A46B18" w:rsidRDefault="00CF4FF5" w:rsidP="00714341">
      <w:pPr>
        <w:jc w:val="center"/>
        <w:rPr>
          <w:b/>
        </w:rPr>
      </w:pPr>
      <w:r>
        <w:rPr>
          <w:b/>
        </w:rPr>
        <w:t xml:space="preserve">                                       </w:t>
      </w:r>
    </w:p>
    <w:p w:rsidR="00CF4FF5" w:rsidRDefault="00CF4FF5" w:rsidP="00714341">
      <w:pPr>
        <w:jc w:val="center"/>
        <w:rPr>
          <w:b/>
        </w:rPr>
      </w:pPr>
      <w:r w:rsidRPr="00A46B18">
        <w:rPr>
          <w:b/>
        </w:rPr>
        <w:t>СО</w:t>
      </w:r>
      <w:r>
        <w:rPr>
          <w:b/>
        </w:rPr>
        <w:t xml:space="preserve">ВЕТА ДЕПУТАТОВ </w:t>
      </w:r>
    </w:p>
    <w:p w:rsidR="00CF4FF5" w:rsidRDefault="00CF4FF5" w:rsidP="00714341">
      <w:pPr>
        <w:jc w:val="center"/>
        <w:rPr>
          <w:b/>
        </w:rPr>
      </w:pPr>
      <w:r>
        <w:rPr>
          <w:b/>
        </w:rPr>
        <w:t>ШИРИНГУШСКОГО СЕЛЬСКОГО ПОСЕЛЕНИЯ</w:t>
      </w:r>
    </w:p>
    <w:p w:rsidR="00CF4FF5" w:rsidRDefault="00CF4FF5" w:rsidP="00714341">
      <w:pPr>
        <w:jc w:val="center"/>
        <w:rPr>
          <w:b/>
        </w:rPr>
      </w:pPr>
      <w:r>
        <w:rPr>
          <w:b/>
        </w:rPr>
        <w:t xml:space="preserve">ЗУБОВО-ПОЛЯНСКОГО </w:t>
      </w:r>
      <w:r w:rsidRPr="00A46B18">
        <w:rPr>
          <w:b/>
        </w:rPr>
        <w:t>МУНИЦИПАЛЬНОГО РАЙОН</w:t>
      </w:r>
      <w:r>
        <w:rPr>
          <w:b/>
        </w:rPr>
        <w:t>А</w:t>
      </w:r>
    </w:p>
    <w:p w:rsidR="00CF4FF5" w:rsidRDefault="00CF4FF5" w:rsidP="00714341">
      <w:pPr>
        <w:jc w:val="center"/>
        <w:rPr>
          <w:b/>
        </w:rPr>
      </w:pPr>
      <w:r>
        <w:rPr>
          <w:b/>
        </w:rPr>
        <w:t>РЕСПУБЛИКИ МОРДОВИЯ</w:t>
      </w:r>
    </w:p>
    <w:p w:rsidR="00CF4FF5" w:rsidRDefault="00CF4FF5" w:rsidP="00714341">
      <w:pPr>
        <w:jc w:val="center"/>
        <w:rPr>
          <w:b/>
        </w:rPr>
      </w:pPr>
    </w:p>
    <w:p w:rsidR="00CF4FF5" w:rsidRDefault="00CF4FF5" w:rsidP="00714341">
      <w:pPr>
        <w:jc w:val="center"/>
        <w:rPr>
          <w:b/>
        </w:rPr>
      </w:pPr>
      <w:r>
        <w:rPr>
          <w:b/>
        </w:rPr>
        <w:t xml:space="preserve">РЕШЕНИЕ                                                                           </w:t>
      </w:r>
    </w:p>
    <w:p w:rsidR="00CF4FF5" w:rsidRDefault="00CF4FF5" w:rsidP="00714341">
      <w:pPr>
        <w:rPr>
          <w:b/>
        </w:rPr>
      </w:pPr>
    </w:p>
    <w:p w:rsidR="00CF4FF5" w:rsidRDefault="00CF4FF5" w:rsidP="00714341">
      <w:r>
        <w:t>от «30» декабря 2019</w:t>
      </w:r>
      <w:r w:rsidRPr="00A46B18">
        <w:t>г.</w:t>
      </w:r>
      <w:r>
        <w:t xml:space="preserve">                                                        № 2</w:t>
      </w:r>
    </w:p>
    <w:p w:rsidR="00CF4FF5" w:rsidRDefault="00CF4FF5" w:rsidP="00714341"/>
    <w:p w:rsidR="00CF4FF5" w:rsidRPr="00796F89" w:rsidRDefault="00CF4FF5" w:rsidP="00714341">
      <w:pPr>
        <w:rPr>
          <w:b/>
        </w:rPr>
      </w:pPr>
      <w:r w:rsidRPr="00796F89">
        <w:rPr>
          <w:b/>
        </w:rPr>
        <w:t>Об утверждении Положения о порядке</w:t>
      </w:r>
      <w:r>
        <w:rPr>
          <w:b/>
        </w:rPr>
        <w:t xml:space="preserve">  </w:t>
      </w:r>
      <w:r w:rsidRPr="00796F89">
        <w:rPr>
          <w:b/>
        </w:rPr>
        <w:t>принятия решения о применении к депутату,</w:t>
      </w:r>
      <w:r>
        <w:rPr>
          <w:b/>
        </w:rPr>
        <w:t xml:space="preserve"> </w:t>
      </w:r>
      <w:r w:rsidRPr="00796F89">
        <w:rPr>
          <w:b/>
        </w:rPr>
        <w:t>члену выборного органа местного самоуправления,</w:t>
      </w:r>
    </w:p>
    <w:p w:rsidR="00CF4FF5" w:rsidRPr="00796F89" w:rsidRDefault="00CF4FF5" w:rsidP="00714341">
      <w:pPr>
        <w:rPr>
          <w:b/>
        </w:rPr>
      </w:pPr>
      <w:r w:rsidRPr="00796F89">
        <w:rPr>
          <w:b/>
        </w:rPr>
        <w:t>выборному должностному лицу</w:t>
      </w:r>
      <w:r>
        <w:rPr>
          <w:b/>
        </w:rPr>
        <w:t xml:space="preserve"> </w:t>
      </w:r>
      <w:r w:rsidRPr="00796F89">
        <w:rPr>
          <w:b/>
        </w:rPr>
        <w:t>местного самоуправления мер ответственности</w:t>
      </w:r>
      <w:r>
        <w:rPr>
          <w:b/>
        </w:rPr>
        <w:t xml:space="preserve"> </w:t>
      </w:r>
      <w:r w:rsidRPr="00796F89">
        <w:rPr>
          <w:b/>
        </w:rPr>
        <w:t xml:space="preserve">за предоставление недостоверных </w:t>
      </w:r>
    </w:p>
    <w:p w:rsidR="00CF4FF5" w:rsidRPr="00796F89" w:rsidRDefault="00CF4FF5" w:rsidP="00714341">
      <w:pPr>
        <w:rPr>
          <w:b/>
        </w:rPr>
      </w:pPr>
      <w:r w:rsidRPr="00796F89">
        <w:rPr>
          <w:b/>
        </w:rPr>
        <w:t>или неполных сведений о своих доходах,</w:t>
      </w:r>
      <w:r>
        <w:rPr>
          <w:b/>
        </w:rPr>
        <w:t xml:space="preserve"> расход</w:t>
      </w:r>
      <w:r w:rsidRPr="00796F89">
        <w:rPr>
          <w:b/>
        </w:rPr>
        <w:t>ах, об имуществе и обязательствах</w:t>
      </w:r>
      <w:r>
        <w:rPr>
          <w:b/>
        </w:rPr>
        <w:t xml:space="preserve"> </w:t>
      </w:r>
      <w:r w:rsidRPr="00796F89">
        <w:rPr>
          <w:b/>
        </w:rPr>
        <w:t>имущественного характера, а также сведений</w:t>
      </w:r>
    </w:p>
    <w:p w:rsidR="00CF4FF5" w:rsidRPr="00796F89" w:rsidRDefault="00CF4FF5" w:rsidP="00714341">
      <w:pPr>
        <w:rPr>
          <w:b/>
        </w:rPr>
      </w:pPr>
      <w:r w:rsidRPr="00796F89">
        <w:rPr>
          <w:b/>
        </w:rPr>
        <w:t xml:space="preserve">о доходах, расходах, об имуществе </w:t>
      </w:r>
      <w:r>
        <w:rPr>
          <w:b/>
        </w:rPr>
        <w:t xml:space="preserve"> </w:t>
      </w:r>
      <w:r w:rsidRPr="00796F89">
        <w:rPr>
          <w:b/>
        </w:rPr>
        <w:t xml:space="preserve">и обязательствах имущественного характера </w:t>
      </w:r>
      <w:r>
        <w:rPr>
          <w:b/>
        </w:rPr>
        <w:t xml:space="preserve"> </w:t>
      </w:r>
      <w:r w:rsidRPr="00796F89">
        <w:rPr>
          <w:b/>
        </w:rPr>
        <w:t xml:space="preserve">своих супруги (супруга) и несовершеннолетних детей, </w:t>
      </w:r>
    </w:p>
    <w:p w:rsidR="00CF4FF5" w:rsidRPr="00796F89" w:rsidRDefault="00CF4FF5" w:rsidP="00714341">
      <w:pPr>
        <w:rPr>
          <w:b/>
        </w:rPr>
      </w:pPr>
      <w:r w:rsidRPr="00796F89">
        <w:rPr>
          <w:b/>
        </w:rPr>
        <w:t>если искажение этих сведений</w:t>
      </w:r>
      <w:r>
        <w:rPr>
          <w:b/>
        </w:rPr>
        <w:t xml:space="preserve"> </w:t>
      </w:r>
      <w:r w:rsidRPr="00796F89">
        <w:rPr>
          <w:b/>
        </w:rPr>
        <w:t xml:space="preserve"> является несущественным </w:t>
      </w:r>
    </w:p>
    <w:p w:rsidR="00CF4FF5" w:rsidRDefault="00CF4FF5" w:rsidP="00714341"/>
    <w:p w:rsidR="00CF4FF5" w:rsidRDefault="00CF4FF5" w:rsidP="00714341">
      <w:pPr>
        <w:jc w:val="both"/>
      </w:pPr>
      <w:r>
        <w:tab/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 xml:space="preserve">. № 54-З «О противодействии коррупции в Республике Мордовия», Уставом Ширингушского сельского поселения, утвержденным решением Совета депутатов Ширингушского сельского поселения Зубово-Полянского муниципального района  от «26»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№ 2, Совет депутатов Ширингушского сельского поселения </w:t>
      </w:r>
    </w:p>
    <w:p w:rsidR="00CF4FF5" w:rsidRDefault="00CF4FF5" w:rsidP="00714341"/>
    <w:p w:rsidR="00CF4FF5" w:rsidRDefault="00CF4FF5" w:rsidP="00714341">
      <w:pPr>
        <w:rPr>
          <w:b/>
        </w:rPr>
      </w:pPr>
      <w:r w:rsidRPr="00DC7ED7">
        <w:rPr>
          <w:b/>
        </w:rPr>
        <w:t>РЕШИЛ:</w:t>
      </w:r>
    </w:p>
    <w:p w:rsidR="00CF4FF5" w:rsidRDefault="00CF4FF5" w:rsidP="00714341">
      <w:pPr>
        <w:ind w:left="142" w:firstLine="566"/>
        <w:jc w:val="both"/>
      </w:pPr>
      <w:r>
        <w:t>1. 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CF4FF5" w:rsidRDefault="00CF4FF5" w:rsidP="00714341">
      <w:pPr>
        <w:ind w:left="142" w:firstLine="566"/>
        <w:jc w:val="both"/>
      </w:pPr>
      <w:r>
        <w:t>2. Настоящее решение вступает в силу после его официального опубликования (обнародования).</w:t>
      </w:r>
    </w:p>
    <w:p w:rsidR="00CF4FF5" w:rsidRDefault="00CF4FF5" w:rsidP="00714341">
      <w:pPr>
        <w:jc w:val="both"/>
      </w:pPr>
    </w:p>
    <w:p w:rsidR="00CF4FF5" w:rsidRDefault="00CF4FF5" w:rsidP="00714341">
      <w:pPr>
        <w:ind w:left="567"/>
      </w:pPr>
      <w:r>
        <w:t>Глава Ширингушского сельского поселения</w:t>
      </w:r>
    </w:p>
    <w:p w:rsidR="00CF4FF5" w:rsidRDefault="00CF4FF5" w:rsidP="00714341">
      <w:pPr>
        <w:ind w:left="567"/>
        <w:rPr>
          <w:sz w:val="22"/>
          <w:szCs w:val="22"/>
        </w:rPr>
      </w:pPr>
      <w:r>
        <w:t>Зубово-Полянского  муниципального района:                  Е.Н. Кузьмина</w:t>
      </w:r>
    </w:p>
    <w:p w:rsidR="00CF4FF5" w:rsidRDefault="00CF4FF5" w:rsidP="00714341">
      <w:pPr>
        <w:ind w:left="567"/>
        <w:rPr>
          <w:sz w:val="22"/>
          <w:szCs w:val="22"/>
        </w:rPr>
      </w:pPr>
    </w:p>
    <w:p w:rsidR="00CF4FF5" w:rsidRDefault="00CF4FF5" w:rsidP="00714341">
      <w:pPr>
        <w:ind w:left="567"/>
        <w:rPr>
          <w:sz w:val="22"/>
          <w:szCs w:val="22"/>
        </w:rPr>
      </w:pPr>
    </w:p>
    <w:p w:rsidR="00CF4FF5" w:rsidRDefault="00CF4FF5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</w:t>
      </w:r>
    </w:p>
    <w:p w:rsidR="00CF4FF5" w:rsidRDefault="00CF4FF5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решением Совета депутатов</w:t>
      </w:r>
    </w:p>
    <w:p w:rsidR="00CF4FF5" w:rsidRDefault="00CF4FF5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Ширингушского сельского поселения</w:t>
      </w:r>
    </w:p>
    <w:p w:rsidR="00CF4FF5" w:rsidRDefault="00CF4FF5" w:rsidP="00714341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от 30 декабря 2019г. № 2</w:t>
      </w:r>
    </w:p>
    <w:p w:rsidR="00CF4FF5" w:rsidRDefault="00CF4FF5" w:rsidP="00714341">
      <w:pPr>
        <w:ind w:left="567"/>
        <w:jc w:val="right"/>
        <w:rPr>
          <w:sz w:val="22"/>
          <w:szCs w:val="22"/>
        </w:rPr>
      </w:pPr>
    </w:p>
    <w:p w:rsidR="00CF4FF5" w:rsidRPr="0018072A" w:rsidRDefault="00CF4FF5" w:rsidP="00714341">
      <w:pPr>
        <w:ind w:left="567"/>
        <w:jc w:val="right"/>
        <w:rPr>
          <w:b/>
          <w:sz w:val="22"/>
          <w:szCs w:val="22"/>
        </w:rPr>
      </w:pPr>
    </w:p>
    <w:p w:rsidR="00CF4FF5" w:rsidRPr="0018072A" w:rsidRDefault="00CF4FF5" w:rsidP="00714341">
      <w:pPr>
        <w:ind w:left="567"/>
        <w:jc w:val="center"/>
        <w:rPr>
          <w:b/>
          <w:sz w:val="22"/>
          <w:szCs w:val="22"/>
        </w:rPr>
      </w:pPr>
      <w:r w:rsidRPr="0018072A">
        <w:rPr>
          <w:b/>
          <w:sz w:val="22"/>
          <w:szCs w:val="22"/>
        </w:rPr>
        <w:t>ПОЛОЖЕНИЕ</w:t>
      </w:r>
    </w:p>
    <w:p w:rsidR="00CF4FF5" w:rsidRDefault="00CF4FF5" w:rsidP="00714341">
      <w:pPr>
        <w:ind w:left="567"/>
        <w:rPr>
          <w:sz w:val="22"/>
          <w:szCs w:val="22"/>
        </w:rPr>
      </w:pPr>
    </w:p>
    <w:p w:rsidR="00CF4FF5" w:rsidRPr="0018072A" w:rsidRDefault="00CF4FF5" w:rsidP="00714341">
      <w:pPr>
        <w:jc w:val="center"/>
      </w:pPr>
      <w:r w:rsidRPr="0018072A">
        <w:t>о порядке</w:t>
      </w:r>
    </w:p>
    <w:p w:rsidR="00CF4FF5" w:rsidRPr="0018072A" w:rsidRDefault="00CF4FF5" w:rsidP="00714341">
      <w:pPr>
        <w:jc w:val="center"/>
      </w:pPr>
      <w:r w:rsidRPr="0018072A">
        <w:t>принятия решения о применении к депутату,</w:t>
      </w:r>
      <w:r>
        <w:t xml:space="preserve"> </w:t>
      </w:r>
      <w:r w:rsidRPr="0018072A">
        <w:t>члену выборного органа местного самоуправления,</w:t>
      </w:r>
      <w:r>
        <w:t xml:space="preserve"> </w:t>
      </w:r>
      <w:r w:rsidRPr="0018072A">
        <w:t>выборному должностному лицу</w:t>
      </w:r>
      <w:r>
        <w:t xml:space="preserve"> </w:t>
      </w:r>
      <w:r w:rsidRPr="0018072A">
        <w:t>местного самоуправления мер ответственности</w:t>
      </w:r>
      <w:r>
        <w:t xml:space="preserve"> </w:t>
      </w:r>
      <w:r w:rsidRPr="0018072A">
        <w:t>за предоставление недостоверных</w:t>
      </w:r>
    </w:p>
    <w:p w:rsidR="00CF4FF5" w:rsidRPr="0018072A" w:rsidRDefault="00CF4FF5" w:rsidP="00714341">
      <w:pPr>
        <w:jc w:val="center"/>
      </w:pPr>
      <w:r w:rsidRPr="0018072A">
        <w:t>или неполных сведений о своих доходах,</w:t>
      </w:r>
      <w:r>
        <w:t xml:space="preserve"> расход</w:t>
      </w:r>
      <w:r w:rsidRPr="0018072A">
        <w:t>ах, об имуществе и обязательствах</w:t>
      </w:r>
      <w:r>
        <w:t xml:space="preserve"> </w:t>
      </w:r>
      <w:r w:rsidRPr="0018072A">
        <w:t>имущественного характера, а также сведений</w:t>
      </w:r>
    </w:p>
    <w:p w:rsidR="00CF4FF5" w:rsidRPr="0018072A" w:rsidRDefault="00CF4FF5" w:rsidP="00714341">
      <w:pPr>
        <w:jc w:val="center"/>
      </w:pPr>
      <w:r w:rsidRPr="0018072A">
        <w:t>о доходах, расходах, об имуществе</w:t>
      </w:r>
      <w:r>
        <w:t xml:space="preserve"> </w:t>
      </w:r>
      <w:r w:rsidRPr="0018072A">
        <w:t>и обязательствах имущественного характера</w:t>
      </w:r>
      <w:r>
        <w:t xml:space="preserve"> </w:t>
      </w:r>
      <w:r w:rsidRPr="0018072A">
        <w:t>своих супруги (супруга) и несовершеннолетних детей,</w:t>
      </w:r>
    </w:p>
    <w:p w:rsidR="00CF4FF5" w:rsidRPr="0018072A" w:rsidRDefault="00CF4FF5" w:rsidP="00714341">
      <w:pPr>
        <w:jc w:val="center"/>
      </w:pPr>
      <w:r w:rsidRPr="0018072A">
        <w:t>если искажение этих сведений</w:t>
      </w:r>
      <w:r>
        <w:t xml:space="preserve"> </w:t>
      </w:r>
      <w:r w:rsidRPr="0018072A">
        <w:t>является несущественным</w:t>
      </w:r>
    </w:p>
    <w:p w:rsidR="00CF4FF5" w:rsidRPr="0018072A" w:rsidRDefault="00CF4FF5" w:rsidP="00714341">
      <w:pPr>
        <w:ind w:left="567"/>
        <w:jc w:val="center"/>
        <w:rPr>
          <w:sz w:val="22"/>
          <w:szCs w:val="22"/>
        </w:rPr>
      </w:pPr>
    </w:p>
    <w:p w:rsidR="00CF4FF5" w:rsidRPr="00B834F4" w:rsidRDefault="00CF4FF5" w:rsidP="00714341">
      <w:pPr>
        <w:ind w:left="567"/>
        <w:jc w:val="both"/>
        <w:rPr>
          <w:sz w:val="24"/>
          <w:szCs w:val="24"/>
        </w:rPr>
      </w:pP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834F4">
        <w:rPr>
          <w:sz w:val="24"/>
          <w:szCs w:val="24"/>
        </w:rPr>
        <w:t>К депутату, члену выборного органа местного</w:t>
      </w:r>
      <w:r>
        <w:rPr>
          <w:sz w:val="24"/>
          <w:szCs w:val="24"/>
        </w:rPr>
        <w:t xml:space="preserve">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Меры ответственности, указанные в пункте 1 настоящего Положения, могут быть применены в случае выявления в порядке, предусмотренном статьей 13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2007 г</w:t>
        </w:r>
      </w:smartTag>
      <w:r>
        <w:rPr>
          <w:sz w:val="24"/>
          <w:szCs w:val="24"/>
        </w:rPr>
        <w:t>. № 54-З «О противодействии коррупции в Республике Мордовия», фактов предоставления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(далее- сведения о доходах, расходах, об имуществе и обязательствах имущественного характера на себя и (или) членов своей семьи).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Основанием для вынесения вопроса, указанного в пункте 1 настоящего Положения, на заседании (сессии) Совета депутатов Ширингушского сельского поселения  Зубово-Полянского муниципального района (далее –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2007 г</w:t>
        </w:r>
      </w:smartTag>
      <w:r>
        <w:rPr>
          <w:sz w:val="24"/>
          <w:szCs w:val="24"/>
        </w:rPr>
        <w:t xml:space="preserve">. № 54-З «О противодействии коррупции в Республики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>. № 131-ФЗ «Об общих принципах местного самоуправления в Российской Федерации (далее - заявление о применении мер ответственности).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2007 г</w:t>
        </w:r>
      </w:smartTag>
      <w:r>
        <w:rPr>
          <w:sz w:val="24"/>
          <w:szCs w:val="24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>. № 131-ФЗ «Об общих принципах местного самоуправления в Российской Федерации».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7. 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8. 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9. 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10.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(далее- решение о применении мер ответственности).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11. Решение о применении мер ответственности считается принятым, если за него проголосовало не менее двух третьей от установленной численности депутатов Совета депутатов.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12.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Ширингушского сельского поселения Зубово-Полянского муниципального района и регламентом Совета депутатов.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заседании (сессии) Совета депутатов, на котором данное решение было принято.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14.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15.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16. При рассмотрении и принятии Советом депутатов решения о применении мер ответственности должны быть обеспечены: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CF4FF5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CF4FF5" w:rsidRPr="00B834F4" w:rsidRDefault="00CF4FF5" w:rsidP="00714341">
      <w:pPr>
        <w:jc w:val="both"/>
        <w:rPr>
          <w:sz w:val="24"/>
          <w:szCs w:val="24"/>
        </w:rPr>
      </w:pPr>
      <w:r>
        <w:rPr>
          <w:sz w:val="24"/>
          <w:szCs w:val="24"/>
        </w:rPr>
        <w:t>17. 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CF4FF5" w:rsidRDefault="00CF4FF5"/>
    <w:sectPr w:rsidR="00CF4FF5" w:rsidSect="00456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341"/>
    <w:rsid w:val="001703CA"/>
    <w:rsid w:val="0018072A"/>
    <w:rsid w:val="001C34A1"/>
    <w:rsid w:val="00314F6E"/>
    <w:rsid w:val="00456835"/>
    <w:rsid w:val="006D5D82"/>
    <w:rsid w:val="00714341"/>
    <w:rsid w:val="00762126"/>
    <w:rsid w:val="00796F89"/>
    <w:rsid w:val="00823EF1"/>
    <w:rsid w:val="009F18EF"/>
    <w:rsid w:val="00A46B18"/>
    <w:rsid w:val="00B834F4"/>
    <w:rsid w:val="00CF4FF5"/>
    <w:rsid w:val="00DC7ED7"/>
    <w:rsid w:val="00FD5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341"/>
    <w:rPr>
      <w:rFonts w:ascii="Times New Roman" w:eastAsia="Times New Roman" w:hAnsi="Times New Roman"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1364</Words>
  <Characters>7777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</dc:creator>
  <cp:keywords/>
  <dc:description/>
  <cp:lastModifiedBy>Ultra</cp:lastModifiedBy>
  <cp:revision>5</cp:revision>
  <cp:lastPrinted>2019-12-18T12:32:00Z</cp:lastPrinted>
  <dcterms:created xsi:type="dcterms:W3CDTF">2019-12-18T12:18:00Z</dcterms:created>
  <dcterms:modified xsi:type="dcterms:W3CDTF">2020-01-10T08:38:00Z</dcterms:modified>
</cp:coreProperties>
</file>