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E7" w:rsidRPr="008E20AB" w:rsidRDefault="009B04E7" w:rsidP="008E20AB">
      <w:pPr>
        <w:jc w:val="center"/>
        <w:rPr>
          <w:rFonts w:cs="Arial"/>
          <w:b/>
          <w:sz w:val="24"/>
        </w:rPr>
      </w:pPr>
      <w:r w:rsidRPr="008E20AB">
        <w:rPr>
          <w:rFonts w:cs="Arial"/>
          <w:b/>
          <w:sz w:val="24"/>
        </w:rPr>
        <w:t>СОВЕТ ДЕПУТАТОВ                                                                                                                     ПИЧПАНДИНСКОГО СЕЛЬСКОГО ПОСЕЛЕНИЯ                                                                                                      ЗУБОВО-ПОЛЯНСКОГО  МУНИЦИПАЛЬНОГО РАЙОНА</w:t>
      </w:r>
    </w:p>
    <w:p w:rsidR="009B04E7" w:rsidRPr="008E20AB" w:rsidRDefault="009B04E7" w:rsidP="008E20AB">
      <w:pPr>
        <w:jc w:val="center"/>
        <w:rPr>
          <w:rFonts w:cs="Arial"/>
          <w:b/>
          <w:sz w:val="24"/>
        </w:rPr>
      </w:pPr>
      <w:r w:rsidRPr="008E20AB">
        <w:rPr>
          <w:rFonts w:cs="Arial"/>
          <w:b/>
          <w:sz w:val="24"/>
        </w:rPr>
        <w:t>РЕСПУБЛИКИ МОРДОВИЯ</w:t>
      </w:r>
    </w:p>
    <w:p w:rsidR="009B04E7" w:rsidRPr="008E20AB" w:rsidRDefault="009B04E7" w:rsidP="008E20AB">
      <w:pPr>
        <w:jc w:val="center"/>
        <w:rPr>
          <w:rFonts w:cs="Arial"/>
          <w:sz w:val="24"/>
        </w:rPr>
      </w:pPr>
    </w:p>
    <w:p w:rsidR="009B04E7" w:rsidRPr="008E20AB" w:rsidRDefault="009B04E7" w:rsidP="008E20AB">
      <w:pPr>
        <w:jc w:val="center"/>
        <w:rPr>
          <w:rFonts w:cs="Arial"/>
          <w:sz w:val="24"/>
        </w:rPr>
      </w:pPr>
    </w:p>
    <w:p w:rsidR="009B04E7" w:rsidRPr="00E405C2" w:rsidRDefault="009B04E7" w:rsidP="008E20AB">
      <w:pPr>
        <w:jc w:val="center"/>
        <w:rPr>
          <w:rFonts w:cs="Arial"/>
          <w:sz w:val="24"/>
        </w:rPr>
      </w:pPr>
      <w:r w:rsidRPr="00E405C2">
        <w:rPr>
          <w:rFonts w:cs="Arial"/>
          <w:sz w:val="24"/>
        </w:rPr>
        <w:t>РЕШЕНИЕ</w:t>
      </w:r>
    </w:p>
    <w:p w:rsidR="009B04E7" w:rsidRPr="00E405C2" w:rsidRDefault="009B04E7" w:rsidP="008E20AB">
      <w:pPr>
        <w:jc w:val="center"/>
        <w:rPr>
          <w:rFonts w:cs="Arial"/>
          <w:sz w:val="24"/>
        </w:rPr>
      </w:pPr>
      <w:r>
        <w:rPr>
          <w:rFonts w:cs="Arial"/>
          <w:sz w:val="24"/>
        </w:rPr>
        <w:t xml:space="preserve">От  28  ноября 2019 г. </w:t>
      </w:r>
      <w:r w:rsidRPr="00E405C2">
        <w:rPr>
          <w:rFonts w:cs="Arial"/>
          <w:sz w:val="24"/>
        </w:rPr>
        <w:t xml:space="preserve">   № 1</w:t>
      </w:r>
    </w:p>
    <w:p w:rsidR="009B04E7" w:rsidRPr="00E405C2" w:rsidRDefault="009B04E7" w:rsidP="008E20AB">
      <w:pPr>
        <w:jc w:val="center"/>
        <w:rPr>
          <w:rFonts w:cs="Arial"/>
          <w:sz w:val="24"/>
        </w:rPr>
      </w:pPr>
    </w:p>
    <w:p w:rsidR="009B04E7" w:rsidRPr="008E20AB" w:rsidRDefault="009B04E7" w:rsidP="006D27B5">
      <w:pPr>
        <w:rPr>
          <w:sz w:val="24"/>
        </w:rPr>
      </w:pPr>
      <w:r w:rsidRPr="008E20AB">
        <w:rPr>
          <w:sz w:val="24"/>
        </w:rPr>
        <w:t>О внесении изменений в решение Совета депутатов Пичпандинского сельского поселения Зубово-Полянского муниципального района Республики Мордовия от 22.03.2019г. №1 «Об утверждении Положения о квалификационных требованиях для замещения должностей муниципальной службы в администрации Пичпандинского сельского поселения Зубово-Полянского муниципального района Республики Мордовия»</w:t>
      </w:r>
    </w:p>
    <w:p w:rsidR="009B04E7" w:rsidRPr="008E20AB" w:rsidRDefault="009B04E7" w:rsidP="006D27B5">
      <w:pPr>
        <w:rPr>
          <w:sz w:val="24"/>
        </w:rPr>
      </w:pPr>
    </w:p>
    <w:p w:rsidR="009B04E7" w:rsidRDefault="009B04E7" w:rsidP="006D27B5">
      <w:pPr>
        <w:rPr>
          <w:rFonts w:cs="Arial"/>
          <w:sz w:val="24"/>
        </w:rPr>
      </w:pPr>
      <w:r>
        <w:rPr>
          <w:rFonts w:cs="Arial"/>
          <w:sz w:val="24"/>
        </w:rPr>
        <w:t xml:space="preserve">   </w:t>
      </w:r>
      <w:r w:rsidRPr="001120BF">
        <w:rPr>
          <w:rFonts w:cs="Arial"/>
          <w:sz w:val="24"/>
        </w:rPr>
        <w:t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</w:t>
      </w:r>
      <w:r>
        <w:rPr>
          <w:rFonts w:cs="Arial"/>
          <w:sz w:val="24"/>
        </w:rPr>
        <w:t xml:space="preserve"> Уставом  Пичпандинского сельского поселения, на основании экспертного заключения Министерства юстиции Республики Мордовия </w:t>
      </w:r>
    </w:p>
    <w:p w:rsidR="009B04E7" w:rsidRDefault="009B04E7" w:rsidP="006D27B5">
      <w:pPr>
        <w:rPr>
          <w:rFonts w:cs="Arial"/>
          <w:sz w:val="24"/>
        </w:rPr>
      </w:pPr>
      <w:r>
        <w:rPr>
          <w:rFonts w:cs="Arial"/>
          <w:sz w:val="24"/>
        </w:rPr>
        <w:t>от 19.08.2019 № 04-08-320 Совет  депутатов Пичпандинского сельского поселения решил:</w:t>
      </w:r>
    </w:p>
    <w:p w:rsidR="009B04E7" w:rsidRDefault="009B04E7" w:rsidP="006D27B5">
      <w:pPr>
        <w:rPr>
          <w:rFonts w:cs="Arial"/>
          <w:sz w:val="24"/>
        </w:rPr>
      </w:pPr>
      <w:r>
        <w:rPr>
          <w:rFonts w:cs="Arial"/>
          <w:sz w:val="24"/>
        </w:rPr>
        <w:t xml:space="preserve">      </w:t>
      </w:r>
    </w:p>
    <w:p w:rsidR="009B04E7" w:rsidRDefault="009B04E7" w:rsidP="006D27B5">
      <w:pPr>
        <w:rPr>
          <w:rFonts w:cs="Arial"/>
          <w:sz w:val="24"/>
        </w:rPr>
      </w:pPr>
    </w:p>
    <w:p w:rsidR="009B04E7" w:rsidRPr="00101FDB" w:rsidRDefault="009B04E7" w:rsidP="00101FDB">
      <w:pPr>
        <w:pStyle w:val="ListParagraph"/>
        <w:numPr>
          <w:ilvl w:val="0"/>
          <w:numId w:val="1"/>
        </w:numPr>
        <w:rPr>
          <w:rFonts w:cs="Arial"/>
          <w:sz w:val="24"/>
        </w:rPr>
      </w:pPr>
      <w:r>
        <w:rPr>
          <w:rFonts w:cs="Arial"/>
          <w:sz w:val="24"/>
        </w:rPr>
        <w:t>Внести в решение Совета депутатов Пичпандинского сельского поселения от 22.03.2019 №1 «</w:t>
      </w:r>
      <w:r w:rsidRPr="00101FDB">
        <w:rPr>
          <w:sz w:val="24"/>
        </w:rPr>
        <w:t xml:space="preserve">Об утверждении Положения о квалификационных требованиях для замещения должностей муниципальной службы в администрации </w:t>
      </w:r>
      <w:r>
        <w:rPr>
          <w:sz w:val="24"/>
        </w:rPr>
        <w:t>Пичпандинского</w:t>
      </w:r>
      <w:r w:rsidRPr="00101FDB">
        <w:rPr>
          <w:sz w:val="24"/>
        </w:rPr>
        <w:t xml:space="preserve"> сельского поселения Зубово-Полянского муниципального района</w:t>
      </w:r>
      <w:r>
        <w:rPr>
          <w:sz w:val="24"/>
        </w:rPr>
        <w:t>» следующее изменение:</w:t>
      </w:r>
    </w:p>
    <w:p w:rsidR="009B04E7" w:rsidRDefault="009B04E7" w:rsidP="00101FDB">
      <w:pPr>
        <w:rPr>
          <w:rFonts w:cs="Arial"/>
          <w:sz w:val="24"/>
        </w:rPr>
      </w:pPr>
    </w:p>
    <w:p w:rsidR="009B04E7" w:rsidRDefault="009B04E7" w:rsidP="00101FDB">
      <w:pPr>
        <w:rPr>
          <w:rFonts w:cs="Arial"/>
          <w:sz w:val="24"/>
        </w:rPr>
      </w:pPr>
      <w:r>
        <w:rPr>
          <w:rFonts w:cs="Arial"/>
          <w:sz w:val="24"/>
        </w:rPr>
        <w:t xml:space="preserve">        1.1.Восстановить нумерацию пунктов в тексте решения после пункта 2 указать пункт 3</w:t>
      </w:r>
    </w:p>
    <w:p w:rsidR="009B04E7" w:rsidRDefault="009B04E7" w:rsidP="00101FDB">
      <w:pPr>
        <w:rPr>
          <w:rFonts w:cs="Arial"/>
          <w:sz w:val="24"/>
        </w:rPr>
      </w:pPr>
      <w:r>
        <w:rPr>
          <w:rFonts w:cs="Arial"/>
          <w:sz w:val="24"/>
        </w:rPr>
        <w:t xml:space="preserve">   </w:t>
      </w:r>
    </w:p>
    <w:p w:rsidR="009B04E7" w:rsidRPr="00101FDB" w:rsidRDefault="009B04E7" w:rsidP="00101FDB">
      <w:pPr>
        <w:rPr>
          <w:rFonts w:cs="Arial"/>
          <w:sz w:val="24"/>
        </w:rPr>
      </w:pPr>
      <w:r>
        <w:rPr>
          <w:rFonts w:cs="Arial"/>
          <w:sz w:val="24"/>
        </w:rPr>
        <w:t xml:space="preserve">         1.2.</w:t>
      </w:r>
      <w:r w:rsidRPr="00101FDB">
        <w:rPr>
          <w:rFonts w:cs="Arial"/>
          <w:sz w:val="24"/>
        </w:rPr>
        <w:t xml:space="preserve">пункт 3 </w:t>
      </w:r>
      <w:r>
        <w:rPr>
          <w:rFonts w:cs="Arial"/>
          <w:sz w:val="24"/>
        </w:rPr>
        <w:t>решения изложить в новой редакции:</w:t>
      </w:r>
    </w:p>
    <w:p w:rsidR="009B04E7" w:rsidRDefault="009B04E7" w:rsidP="006D27B5">
      <w:pPr>
        <w:rPr>
          <w:sz w:val="24"/>
        </w:rPr>
      </w:pPr>
      <w:r>
        <w:rPr>
          <w:sz w:val="24"/>
        </w:rPr>
        <w:t xml:space="preserve">       3. Настоящее  решение вступает в силу после  официального опубликования и подлежит размещению на официальном сайте Пичпандинского сельского поселения  в  сети «Интернет»</w:t>
      </w:r>
    </w:p>
    <w:p w:rsidR="009B04E7" w:rsidRDefault="009B04E7" w:rsidP="006D27B5">
      <w:pPr>
        <w:rPr>
          <w:sz w:val="24"/>
        </w:rPr>
      </w:pPr>
    </w:p>
    <w:p w:rsidR="009B04E7" w:rsidRDefault="009B04E7" w:rsidP="006D27B5">
      <w:pPr>
        <w:rPr>
          <w:sz w:val="24"/>
        </w:rPr>
      </w:pPr>
    </w:p>
    <w:p w:rsidR="009B04E7" w:rsidRDefault="009B04E7" w:rsidP="006D27B5">
      <w:pPr>
        <w:rPr>
          <w:sz w:val="24"/>
        </w:rPr>
      </w:pPr>
      <w:r>
        <w:rPr>
          <w:sz w:val="24"/>
        </w:rPr>
        <w:t xml:space="preserve">Глава Пичпандинского </w:t>
      </w:r>
    </w:p>
    <w:p w:rsidR="009B04E7" w:rsidRDefault="009B04E7" w:rsidP="006D27B5">
      <w:pPr>
        <w:rPr>
          <w:sz w:val="24"/>
        </w:rPr>
      </w:pPr>
      <w:r>
        <w:rPr>
          <w:sz w:val="24"/>
        </w:rPr>
        <w:t>сельского поселения Зубово-Полянского</w:t>
      </w:r>
    </w:p>
    <w:p w:rsidR="009B04E7" w:rsidRDefault="009B04E7" w:rsidP="006D27B5">
      <w:pPr>
        <w:rPr>
          <w:sz w:val="24"/>
        </w:rPr>
      </w:pPr>
      <w:r>
        <w:rPr>
          <w:sz w:val="24"/>
        </w:rPr>
        <w:t>муниципального района</w:t>
      </w:r>
    </w:p>
    <w:p w:rsidR="009B04E7" w:rsidRDefault="009B04E7" w:rsidP="006D27B5">
      <w:pPr>
        <w:rPr>
          <w:sz w:val="24"/>
        </w:rPr>
      </w:pPr>
      <w:r>
        <w:rPr>
          <w:sz w:val="24"/>
        </w:rPr>
        <w:t>Республики Мордовия                                                                     Федорова К.С.</w:t>
      </w:r>
    </w:p>
    <w:p w:rsidR="009B04E7" w:rsidRDefault="009B04E7"/>
    <w:sectPr w:rsidR="009B04E7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F6672"/>
    <w:multiLevelType w:val="multilevel"/>
    <w:tmpl w:val="AD9231F2"/>
    <w:lvl w:ilvl="0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0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5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5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1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7B5"/>
    <w:rsid w:val="00017D78"/>
    <w:rsid w:val="00095A2B"/>
    <w:rsid w:val="00101FDB"/>
    <w:rsid w:val="001120BF"/>
    <w:rsid w:val="003311AE"/>
    <w:rsid w:val="0035338A"/>
    <w:rsid w:val="003D4DDE"/>
    <w:rsid w:val="003E16FD"/>
    <w:rsid w:val="004A7478"/>
    <w:rsid w:val="004C0926"/>
    <w:rsid w:val="005E4344"/>
    <w:rsid w:val="00674060"/>
    <w:rsid w:val="006D27B5"/>
    <w:rsid w:val="007D045A"/>
    <w:rsid w:val="007F3495"/>
    <w:rsid w:val="008E20AB"/>
    <w:rsid w:val="00936C82"/>
    <w:rsid w:val="00996E8F"/>
    <w:rsid w:val="009B04E7"/>
    <w:rsid w:val="00A2336D"/>
    <w:rsid w:val="00A47006"/>
    <w:rsid w:val="00A703F6"/>
    <w:rsid w:val="00B145FA"/>
    <w:rsid w:val="00B41A74"/>
    <w:rsid w:val="00B45026"/>
    <w:rsid w:val="00BA7511"/>
    <w:rsid w:val="00C72CA7"/>
    <w:rsid w:val="00C94921"/>
    <w:rsid w:val="00D76800"/>
    <w:rsid w:val="00E405C2"/>
    <w:rsid w:val="00F31CB5"/>
    <w:rsid w:val="00F80FA2"/>
    <w:rsid w:val="00FC0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7B5"/>
    <w:pPr>
      <w:widowControl w:val="0"/>
      <w:suppressAutoHyphens/>
    </w:pPr>
    <w:rPr>
      <w:rFonts w:ascii="Arial" w:hAnsi="Arial"/>
      <w:kern w:val="2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01F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7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1</Pages>
  <Words>300</Words>
  <Characters>1711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2019-11-28T07:43:00Z</cp:lastPrinted>
  <dcterms:created xsi:type="dcterms:W3CDTF">2019-11-20T07:41:00Z</dcterms:created>
  <dcterms:modified xsi:type="dcterms:W3CDTF">2019-11-28T09:08:00Z</dcterms:modified>
</cp:coreProperties>
</file>