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046" w:rsidRDefault="00215046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215046" w:rsidRPr="00A53EDF" w:rsidRDefault="00215046" w:rsidP="00A53EDF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102001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9069,</w:t>
      </w:r>
    </w:p>
    <w:p w:rsidR="00215046" w:rsidRPr="00A53EDF" w:rsidRDefault="00215046" w:rsidP="00A53EDF">
      <w:pPr>
        <w:jc w:val="center"/>
        <w:rPr>
          <w:bCs/>
          <w:sz w:val="22"/>
          <w:szCs w:val="22"/>
        </w:rPr>
      </w:pP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209001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419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215046" w:rsidRPr="00CC252B" w:rsidRDefault="00215046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15046" w:rsidRPr="00CC252B" w:rsidTr="00B9445E">
        <w:trPr>
          <w:trHeight w:val="333"/>
        </w:trPr>
        <w:tc>
          <w:tcPr>
            <w:tcW w:w="9923" w:type="dxa"/>
            <w:gridSpan w:val="2"/>
          </w:tcPr>
          <w:p w:rsidR="00215046" w:rsidRPr="00CC252B" w:rsidRDefault="0021504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>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215046" w:rsidRPr="004E6E8C" w:rsidRDefault="00215046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215046" w:rsidRPr="00CC252B" w:rsidTr="00B9445E">
        <w:trPr>
          <w:trHeight w:val="189"/>
        </w:trPr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15046" w:rsidRPr="00CC252B" w:rsidRDefault="00215046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215046" w:rsidRPr="00CC252B" w:rsidTr="00B9445E">
        <w:tc>
          <w:tcPr>
            <w:tcW w:w="3310" w:type="dxa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215046" w:rsidRPr="00CC252B" w:rsidRDefault="00215046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215046" w:rsidRPr="00CC252B" w:rsidTr="00B9445E">
        <w:tc>
          <w:tcPr>
            <w:tcW w:w="9923" w:type="dxa"/>
            <w:gridSpan w:val="2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215046" w:rsidRDefault="00215046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: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</w:t>
            </w:r>
            <w:r>
              <w:rPr>
                <w:sz w:val="22"/>
                <w:szCs w:val="22"/>
                <w:shd w:val="clear" w:color="auto" w:fill="FFFFFF"/>
              </w:rPr>
              <w:t xml:space="preserve">собственностью Зубово-Полянского муниципального района Республики Мордовия,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>
              <w:rPr>
                <w:sz w:val="22"/>
                <w:szCs w:val="22"/>
                <w:shd w:val="clear" w:color="auto" w:fill="FFFFFF"/>
              </w:rPr>
              <w:t>56.0к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102001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9069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местоположение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Зубово-Полянский район, </w:t>
            </w:r>
            <w:r>
              <w:rPr>
                <w:sz w:val="22"/>
                <w:szCs w:val="22"/>
                <w:shd w:val="clear" w:color="auto" w:fill="FFFFFF"/>
              </w:rPr>
              <w:t>рп.Зубова Поляна, ул.Тургенева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sz w:val="22"/>
                <w:szCs w:val="22"/>
                <w:shd w:val="clear" w:color="auto" w:fill="FFFFFF"/>
              </w:rPr>
              <w:t>с видом разрешённого использования: объекты гаражного назначения;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215046" w:rsidRPr="00CC252B" w:rsidRDefault="00215046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: </w:t>
            </w:r>
            <w:r w:rsidRPr="000B0801">
              <w:rPr>
                <w:sz w:val="22"/>
                <w:szCs w:val="22"/>
                <w:shd w:val="clear" w:color="auto" w:fill="FFFFFF"/>
              </w:rPr>
              <w:t>земельный участок из земель населенных пунктов, являющийся не разграниченной государственной собственностью,</w:t>
            </w:r>
            <w:r>
              <w:rPr>
                <w:sz w:val="22"/>
                <w:szCs w:val="22"/>
                <w:shd w:val="clear" w:color="auto" w:fill="FFFFFF"/>
              </w:rPr>
              <w:t xml:space="preserve"> площадью 78.0к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209001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419,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 район, </w:t>
            </w:r>
            <w:r>
              <w:rPr>
                <w:sz w:val="22"/>
                <w:szCs w:val="22"/>
                <w:shd w:val="clear" w:color="auto" w:fill="FFFFFF"/>
              </w:rPr>
              <w:t>с.Булдыгино, ул.Центральная, 48б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с видом разрешённого использования земельного участка: магазины.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215046" w:rsidRPr="00CC252B" w:rsidRDefault="0021504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215046" w:rsidRPr="00CC252B" w:rsidRDefault="00215046" w:rsidP="00F7646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23297,12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215046" w:rsidRDefault="00215046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23297,12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349.46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 </w:t>
            </w:r>
          </w:p>
          <w:p w:rsidR="00215046" w:rsidRPr="00CC252B" w:rsidRDefault="00215046" w:rsidP="00F7646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>
              <w:rPr>
                <w:sz w:val="22"/>
                <w:szCs w:val="22"/>
                <w:shd w:val="clear" w:color="auto" w:fill="FFFFFF"/>
              </w:rPr>
              <w:t>. 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8041.02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215046" w:rsidRDefault="00215046" w:rsidP="00F7646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8041.02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120.62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215046" w:rsidRPr="00CC252B" w:rsidRDefault="00215046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16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16.01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16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12.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</w:t>
              </w:r>
              <w:r w:rsidRPr="00CC252B">
                <w:rPr>
                  <w:sz w:val="22"/>
                  <w:szCs w:val="22"/>
                </w:rPr>
                <w:t>1</w:t>
              </w:r>
              <w:r>
                <w:rPr>
                  <w:sz w:val="22"/>
                  <w:szCs w:val="22"/>
                </w:rPr>
                <w:t>9</w:t>
              </w:r>
              <w:r w:rsidRPr="00CC252B">
                <w:rPr>
                  <w:sz w:val="22"/>
                  <w:szCs w:val="22"/>
                </w:rPr>
                <w:t xml:space="preserve"> г</w:t>
              </w:r>
            </w:smartTag>
            <w:r w:rsidRPr="00CC252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до 16.01.</w:t>
            </w:r>
            <w:r w:rsidRPr="00CC252B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17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г.  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215046" w:rsidRPr="00CC252B" w:rsidRDefault="00215046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22.01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215046" w:rsidRPr="00CC252B" w:rsidTr="00B9445E">
        <w:trPr>
          <w:trHeight w:val="257"/>
        </w:trPr>
        <w:tc>
          <w:tcPr>
            <w:tcW w:w="9923" w:type="dxa"/>
            <w:gridSpan w:val="2"/>
          </w:tcPr>
          <w:p w:rsidR="00215046" w:rsidRPr="00CC252B" w:rsidRDefault="00215046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- 70.0руб.;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- 24.1руб.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215046" w:rsidRPr="00CC252B" w:rsidRDefault="00215046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 -  10.5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3.6 руб </w:t>
            </w:r>
          </w:p>
        </w:tc>
      </w:tr>
    </w:tbl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215046" w:rsidRPr="00CC252B" w:rsidRDefault="002150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215046" w:rsidRPr="00CC252B" w:rsidRDefault="00215046" w:rsidP="008260A2">
      <w:pPr>
        <w:rPr>
          <w:sz w:val="22"/>
          <w:szCs w:val="22"/>
        </w:rPr>
      </w:pPr>
    </w:p>
    <w:sectPr w:rsidR="00215046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C385B"/>
    <w:rsid w:val="000D03D6"/>
    <w:rsid w:val="000D229C"/>
    <w:rsid w:val="000D2505"/>
    <w:rsid w:val="000D36D2"/>
    <w:rsid w:val="000E1A60"/>
    <w:rsid w:val="000E6D8C"/>
    <w:rsid w:val="000F2381"/>
    <w:rsid w:val="00101B16"/>
    <w:rsid w:val="00122DFB"/>
    <w:rsid w:val="00135365"/>
    <w:rsid w:val="00136D15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5046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61BF1"/>
    <w:rsid w:val="00264141"/>
    <w:rsid w:val="00273810"/>
    <w:rsid w:val="002777AD"/>
    <w:rsid w:val="0029298C"/>
    <w:rsid w:val="00293BCF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3C8F"/>
    <w:rsid w:val="0034518A"/>
    <w:rsid w:val="00346D8C"/>
    <w:rsid w:val="003533E0"/>
    <w:rsid w:val="0035517D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21786"/>
    <w:rsid w:val="00422686"/>
    <w:rsid w:val="00424C24"/>
    <w:rsid w:val="00452844"/>
    <w:rsid w:val="00456791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30E61"/>
    <w:rsid w:val="00540EAD"/>
    <w:rsid w:val="00562632"/>
    <w:rsid w:val="005641C3"/>
    <w:rsid w:val="005643A7"/>
    <w:rsid w:val="00564ABC"/>
    <w:rsid w:val="00571D9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544CF"/>
    <w:rsid w:val="0066043E"/>
    <w:rsid w:val="006752FE"/>
    <w:rsid w:val="00686805"/>
    <w:rsid w:val="00687809"/>
    <w:rsid w:val="00691B52"/>
    <w:rsid w:val="0069216F"/>
    <w:rsid w:val="006969DF"/>
    <w:rsid w:val="006A2A09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9E40DD"/>
    <w:rsid w:val="009F66EF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7740A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F3002"/>
    <w:rsid w:val="00CF4BE2"/>
    <w:rsid w:val="00CF50C9"/>
    <w:rsid w:val="00D029DC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272C3"/>
    <w:rsid w:val="00E35C85"/>
    <w:rsid w:val="00E45450"/>
    <w:rsid w:val="00E53D74"/>
    <w:rsid w:val="00E554B5"/>
    <w:rsid w:val="00E62E46"/>
    <w:rsid w:val="00E66505"/>
    <w:rsid w:val="00E77F1E"/>
    <w:rsid w:val="00E91D7F"/>
    <w:rsid w:val="00EA1067"/>
    <w:rsid w:val="00EA5938"/>
    <w:rsid w:val="00EB15B9"/>
    <w:rsid w:val="00ED6E96"/>
    <w:rsid w:val="00ED734A"/>
    <w:rsid w:val="00EF4A33"/>
    <w:rsid w:val="00F05F14"/>
    <w:rsid w:val="00F06BE8"/>
    <w:rsid w:val="00F07DBC"/>
    <w:rsid w:val="00F101FF"/>
    <w:rsid w:val="00F1671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76460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647</TotalTime>
  <Pages>2</Pages>
  <Words>898</Words>
  <Characters>5124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51</cp:revision>
  <cp:lastPrinted>2015-10-20T10:47:00Z</cp:lastPrinted>
  <dcterms:created xsi:type="dcterms:W3CDTF">2016-08-02T08:18:00Z</dcterms:created>
  <dcterms:modified xsi:type="dcterms:W3CDTF">2019-12-10T06:40:00Z</dcterms:modified>
</cp:coreProperties>
</file>