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C2" w:rsidRDefault="004172C2" w:rsidP="004E6E8C">
      <w:pPr>
        <w:jc w:val="center"/>
        <w:rPr>
          <w:b/>
          <w:color w:val="auto"/>
          <w:sz w:val="22"/>
          <w:szCs w:val="22"/>
        </w:rPr>
      </w:pPr>
    </w:p>
    <w:p w:rsidR="004172C2" w:rsidRDefault="004172C2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4172C2" w:rsidRPr="00A53EDF" w:rsidRDefault="004172C2" w:rsidP="00A53EDF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121004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611, </w:t>
      </w:r>
    </w:p>
    <w:p w:rsidR="004172C2" w:rsidRPr="00A53EDF" w:rsidRDefault="004172C2" w:rsidP="00A53EDF">
      <w:pPr>
        <w:jc w:val="center"/>
        <w:rPr>
          <w:bCs/>
          <w:sz w:val="22"/>
          <w:szCs w:val="22"/>
        </w:rPr>
      </w:pP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131005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213,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114002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649, </w:t>
      </w:r>
      <w:r w:rsidRPr="00D774B1">
        <w:rPr>
          <w:b/>
          <w:sz w:val="22"/>
          <w:szCs w:val="22"/>
          <w:shd w:val="clear" w:color="auto" w:fill="FFFFFF"/>
        </w:rPr>
        <w:t>13:08:0121004:609, 13:08:0205001:2914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4172C2" w:rsidRPr="00CC252B" w:rsidRDefault="004172C2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172C2" w:rsidRPr="00CC252B" w:rsidTr="00B9445E">
        <w:trPr>
          <w:trHeight w:val="333"/>
        </w:trPr>
        <w:tc>
          <w:tcPr>
            <w:tcW w:w="9923" w:type="dxa"/>
            <w:gridSpan w:val="2"/>
          </w:tcPr>
          <w:p w:rsidR="004172C2" w:rsidRPr="00CC252B" w:rsidRDefault="004172C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4172C2" w:rsidRPr="004E6E8C" w:rsidRDefault="004172C2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4172C2" w:rsidRPr="00CC252B" w:rsidTr="00B9445E">
        <w:trPr>
          <w:trHeight w:val="189"/>
        </w:trPr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172C2" w:rsidRPr="00CC252B" w:rsidRDefault="004172C2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4172C2" w:rsidRPr="00CC252B" w:rsidTr="00B9445E">
        <w:tc>
          <w:tcPr>
            <w:tcW w:w="3310" w:type="dxa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4172C2" w:rsidRPr="00CC252B" w:rsidRDefault="004172C2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4172C2" w:rsidRPr="00CC252B" w:rsidTr="00B9445E">
        <w:tc>
          <w:tcPr>
            <w:tcW w:w="9923" w:type="dxa"/>
            <w:gridSpan w:val="2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4172C2" w:rsidRDefault="004172C2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3000.0к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в.м., с кадастровым номером </w:t>
            </w:r>
            <w:r w:rsidRPr="00E9285C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121004</w:t>
            </w:r>
            <w:r w:rsidRPr="00E9285C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611,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адресу: Республи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ка Мордовия, Зубово-Полянский </w:t>
            </w:r>
            <w:r>
              <w:rPr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sz w:val="22"/>
                <w:szCs w:val="22"/>
                <w:shd w:val="clear" w:color="auto" w:fill="FFFFFF"/>
              </w:rPr>
              <w:t>Нововыселское сельское поселение, п.Аким-Сергеевка, ул.Алтухова, 48а, вид разрешённого использования: для ведения личного подсобного хозяйства;</w:t>
            </w:r>
          </w:p>
          <w:p w:rsidR="004172C2" w:rsidRDefault="004172C2" w:rsidP="001C43D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3000.0к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в.м., с кадастровым номером </w:t>
            </w:r>
            <w:r w:rsidRPr="00E9285C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131005</w:t>
            </w:r>
            <w:r w:rsidRPr="00E9285C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213,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адресу: Республи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ка Мордовия, Зубово-Полянский </w:t>
            </w:r>
            <w:r>
              <w:rPr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sz w:val="22"/>
                <w:szCs w:val="22"/>
                <w:shd w:val="clear" w:color="auto" w:fill="FFFFFF"/>
              </w:rPr>
              <w:t>Уголковское сельское поселение, с.Новая Поляна, ул.Зелёная, 19а, вид разрешённого использования: для ведения личного подсобного хозяйства;</w:t>
            </w:r>
          </w:p>
          <w:p w:rsidR="004172C2" w:rsidRDefault="004172C2" w:rsidP="00D774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3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23757.0к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114002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649,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Зарубкинское сельское поселение, с.Покровские Селищи, ул.Монастырская, 152а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sz w:val="22"/>
                <w:szCs w:val="22"/>
                <w:shd w:val="clear" w:color="auto" w:fill="FFFFFF"/>
              </w:rPr>
              <w:t xml:space="preserve">вид разрешённого использования: культурное развитие;  </w:t>
            </w:r>
          </w:p>
          <w:p w:rsidR="004172C2" w:rsidRPr="00D6341A" w:rsidRDefault="004172C2" w:rsidP="00D774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2500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</w:t>
            </w:r>
            <w:r>
              <w:rPr>
                <w:sz w:val="22"/>
                <w:szCs w:val="22"/>
                <w:shd w:val="clear" w:color="auto" w:fill="FFFFFF"/>
              </w:rPr>
              <w:t>стровым номером 13:08:0121004:609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</w:t>
            </w:r>
            <w:r>
              <w:rPr>
                <w:sz w:val="22"/>
                <w:szCs w:val="22"/>
                <w:shd w:val="clear" w:color="auto" w:fill="FFFFFF"/>
              </w:rPr>
              <w:t>н, Нововыселское  сельское поселение, п.Аким-Сергеевка, ул.Алтухова, 34а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 xml:space="preserve">вид разрешённого использования: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для ведения личного подсобного хозяйства; </w:t>
            </w:r>
          </w:p>
          <w:p w:rsidR="004172C2" w:rsidRPr="00CC252B" w:rsidRDefault="004172C2" w:rsidP="00D774B1">
            <w:pPr>
              <w:jc w:val="both"/>
              <w:rPr>
                <w:sz w:val="22"/>
                <w:szCs w:val="22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450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13:08:0205001:2914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Ширингушское сельское поселение, с.Ширингуши, ул.Рабочая, 253а,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 xml:space="preserve">вид разрешённого использования: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для </w:t>
            </w:r>
            <w:r>
              <w:rPr>
                <w:sz w:val="22"/>
                <w:szCs w:val="22"/>
                <w:shd w:val="clear" w:color="auto" w:fill="FFFFFF"/>
              </w:rPr>
              <w:t xml:space="preserve">индивидуального жилищного строительства. 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4172C2" w:rsidRPr="00CC252B" w:rsidRDefault="004172C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4172C2" w:rsidRPr="00CC252B" w:rsidRDefault="004172C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85020.0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172C2" w:rsidRDefault="004172C2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85020.0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1275.3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4172C2" w:rsidRPr="00CC252B" w:rsidRDefault="004172C2" w:rsidP="00293BC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76080.0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172C2" w:rsidRDefault="004172C2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76080.0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1141.2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</w:p>
          <w:p w:rsidR="004172C2" w:rsidRPr="00CC252B" w:rsidRDefault="004172C2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2544612.27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172C2" w:rsidRDefault="004172C2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2544612.27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38169.2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  <w:p w:rsidR="004172C2" w:rsidRPr="00CC252B" w:rsidRDefault="004172C2" w:rsidP="00D774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70850,0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172C2" w:rsidRDefault="004172C2" w:rsidP="00D774B1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70850,0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1062,75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4172C2" w:rsidRPr="00CC252B" w:rsidRDefault="004172C2" w:rsidP="00D774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6687,0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4172C2" w:rsidRPr="00CC252B" w:rsidRDefault="004172C2" w:rsidP="00D774B1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6687,0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100,30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 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18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18.12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18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18.12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19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4172C2" w:rsidRPr="00CC252B" w:rsidRDefault="004172C2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26.12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4172C2" w:rsidRPr="00CC252B" w:rsidTr="00B9445E">
        <w:trPr>
          <w:trHeight w:val="257"/>
        </w:trPr>
        <w:tc>
          <w:tcPr>
            <w:tcW w:w="9923" w:type="dxa"/>
            <w:gridSpan w:val="2"/>
          </w:tcPr>
          <w:p w:rsidR="004172C2" w:rsidRPr="00CC252B" w:rsidRDefault="004172C2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- 255.0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- 228.2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- 7634.0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- 212,55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- 20,06 руб.. П</w:t>
            </w:r>
            <w:r w:rsidRPr="003C3219">
              <w:rPr>
                <w:b/>
                <w:sz w:val="22"/>
                <w:szCs w:val="22"/>
              </w:rPr>
              <w:t>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4172C2" w:rsidRPr="00CC252B" w:rsidRDefault="004172C2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- 38.3.0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34.2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- 1145.1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- 31,88 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 3,00 руб.   </w:t>
            </w:r>
          </w:p>
        </w:tc>
      </w:tr>
    </w:tbl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4172C2" w:rsidRPr="00CC252B" w:rsidRDefault="004172C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4172C2" w:rsidRPr="00CC252B" w:rsidRDefault="004172C2" w:rsidP="008260A2">
      <w:pPr>
        <w:rPr>
          <w:sz w:val="22"/>
          <w:szCs w:val="22"/>
        </w:rPr>
      </w:pPr>
    </w:p>
    <w:sectPr w:rsidR="004172C2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1680F"/>
    <w:rsid w:val="00023C8A"/>
    <w:rsid w:val="0002451D"/>
    <w:rsid w:val="000306AE"/>
    <w:rsid w:val="00037D48"/>
    <w:rsid w:val="00047233"/>
    <w:rsid w:val="00061EE8"/>
    <w:rsid w:val="00081B3E"/>
    <w:rsid w:val="0009052D"/>
    <w:rsid w:val="00093ECD"/>
    <w:rsid w:val="000A34DC"/>
    <w:rsid w:val="000A6803"/>
    <w:rsid w:val="000B0801"/>
    <w:rsid w:val="000B0F4A"/>
    <w:rsid w:val="000B1C93"/>
    <w:rsid w:val="000B2A8B"/>
    <w:rsid w:val="000B4014"/>
    <w:rsid w:val="000C385B"/>
    <w:rsid w:val="000C68C4"/>
    <w:rsid w:val="000D03D6"/>
    <w:rsid w:val="000D04C7"/>
    <w:rsid w:val="000D229C"/>
    <w:rsid w:val="000D2505"/>
    <w:rsid w:val="000D36D2"/>
    <w:rsid w:val="000E1A60"/>
    <w:rsid w:val="000E6D8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C43D4"/>
    <w:rsid w:val="001E1273"/>
    <w:rsid w:val="001E1A0B"/>
    <w:rsid w:val="001F17DC"/>
    <w:rsid w:val="001F6977"/>
    <w:rsid w:val="001F7102"/>
    <w:rsid w:val="001F727F"/>
    <w:rsid w:val="00200A00"/>
    <w:rsid w:val="00202C95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61BF1"/>
    <w:rsid w:val="00273810"/>
    <w:rsid w:val="002777AD"/>
    <w:rsid w:val="0028221C"/>
    <w:rsid w:val="00283A0D"/>
    <w:rsid w:val="0029298C"/>
    <w:rsid w:val="00293BCF"/>
    <w:rsid w:val="002A0A05"/>
    <w:rsid w:val="002A0FF3"/>
    <w:rsid w:val="002A1ACD"/>
    <w:rsid w:val="002C1010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1DB6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B62D3"/>
    <w:rsid w:val="003C3219"/>
    <w:rsid w:val="003C3E5F"/>
    <w:rsid w:val="003C5675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172C2"/>
    <w:rsid w:val="00422686"/>
    <w:rsid w:val="00424C24"/>
    <w:rsid w:val="00452844"/>
    <w:rsid w:val="00456791"/>
    <w:rsid w:val="0046052A"/>
    <w:rsid w:val="004746DD"/>
    <w:rsid w:val="00477340"/>
    <w:rsid w:val="00482C67"/>
    <w:rsid w:val="004845E7"/>
    <w:rsid w:val="00486627"/>
    <w:rsid w:val="00496851"/>
    <w:rsid w:val="00497FBF"/>
    <w:rsid w:val="004A3C30"/>
    <w:rsid w:val="004A4427"/>
    <w:rsid w:val="004A7E39"/>
    <w:rsid w:val="004B55B1"/>
    <w:rsid w:val="004C1731"/>
    <w:rsid w:val="004C4792"/>
    <w:rsid w:val="004E18EB"/>
    <w:rsid w:val="004E31EF"/>
    <w:rsid w:val="004E6E8C"/>
    <w:rsid w:val="005206C0"/>
    <w:rsid w:val="00522C82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69DF"/>
    <w:rsid w:val="006A2A09"/>
    <w:rsid w:val="006B0206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3566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030"/>
    <w:rsid w:val="00897DBB"/>
    <w:rsid w:val="008B3A1E"/>
    <w:rsid w:val="008B4368"/>
    <w:rsid w:val="008B5C29"/>
    <w:rsid w:val="008C5DF6"/>
    <w:rsid w:val="008C73A8"/>
    <w:rsid w:val="008D45F2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1982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9D7A4C"/>
    <w:rsid w:val="00A06D79"/>
    <w:rsid w:val="00A177DF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2909"/>
    <w:rsid w:val="00B76551"/>
    <w:rsid w:val="00B80A9C"/>
    <w:rsid w:val="00B9445E"/>
    <w:rsid w:val="00B9463E"/>
    <w:rsid w:val="00B947C3"/>
    <w:rsid w:val="00B9727E"/>
    <w:rsid w:val="00BA2A09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7601"/>
    <w:rsid w:val="00D61306"/>
    <w:rsid w:val="00D6341A"/>
    <w:rsid w:val="00D774B1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54B5"/>
    <w:rsid w:val="00E62E46"/>
    <w:rsid w:val="00E66505"/>
    <w:rsid w:val="00E77F1E"/>
    <w:rsid w:val="00E91D7F"/>
    <w:rsid w:val="00E9285C"/>
    <w:rsid w:val="00EA1067"/>
    <w:rsid w:val="00EA5938"/>
    <w:rsid w:val="00EB15B9"/>
    <w:rsid w:val="00EB5724"/>
    <w:rsid w:val="00EC4CEE"/>
    <w:rsid w:val="00ED734A"/>
    <w:rsid w:val="00EE1089"/>
    <w:rsid w:val="00EF33ED"/>
    <w:rsid w:val="00EF4A33"/>
    <w:rsid w:val="00F05F14"/>
    <w:rsid w:val="00F06BE8"/>
    <w:rsid w:val="00F07DBC"/>
    <w:rsid w:val="00F101FF"/>
    <w:rsid w:val="00F139A6"/>
    <w:rsid w:val="00F154C7"/>
    <w:rsid w:val="00F1671D"/>
    <w:rsid w:val="00F2301B"/>
    <w:rsid w:val="00F278C4"/>
    <w:rsid w:val="00F3003C"/>
    <w:rsid w:val="00F35118"/>
    <w:rsid w:val="00F351FB"/>
    <w:rsid w:val="00F45877"/>
    <w:rsid w:val="00F53B82"/>
    <w:rsid w:val="00F66539"/>
    <w:rsid w:val="00F720B5"/>
    <w:rsid w:val="00F73D2B"/>
    <w:rsid w:val="00F8398C"/>
    <w:rsid w:val="00F83F54"/>
    <w:rsid w:val="00F849EB"/>
    <w:rsid w:val="00F866A7"/>
    <w:rsid w:val="00F962B2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2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696</TotalTime>
  <Pages>2</Pages>
  <Words>1190</Words>
  <Characters>6783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61</cp:revision>
  <cp:lastPrinted>2019-03-04T14:41:00Z</cp:lastPrinted>
  <dcterms:created xsi:type="dcterms:W3CDTF">2016-08-02T08:18:00Z</dcterms:created>
  <dcterms:modified xsi:type="dcterms:W3CDTF">2019-11-12T09:49:00Z</dcterms:modified>
</cp:coreProperties>
</file>