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0DD" w:rsidRDefault="005A20DD" w:rsidP="004E6E8C">
      <w:pPr>
        <w:jc w:val="center"/>
        <w:rPr>
          <w:b/>
          <w:color w:val="auto"/>
          <w:sz w:val="22"/>
          <w:szCs w:val="22"/>
        </w:rPr>
      </w:pPr>
    </w:p>
    <w:p w:rsidR="005A20DD" w:rsidRDefault="005A20DD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5A20DD" w:rsidRPr="00A53EDF" w:rsidRDefault="005A20DD" w:rsidP="00A53EDF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114003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484, </w:t>
      </w:r>
    </w:p>
    <w:p w:rsidR="005A20DD" w:rsidRPr="00A53EDF" w:rsidRDefault="005A20DD" w:rsidP="00A53EDF">
      <w:pPr>
        <w:jc w:val="center"/>
        <w:rPr>
          <w:bCs/>
          <w:sz w:val="22"/>
          <w:szCs w:val="22"/>
        </w:rPr>
      </w:pPr>
      <w:r w:rsidRPr="00A53EDF">
        <w:rPr>
          <w:b/>
          <w:sz w:val="22"/>
          <w:szCs w:val="22"/>
          <w:shd w:val="clear" w:color="auto" w:fill="FFFFFF"/>
        </w:rPr>
        <w:t>13:08:0</w:t>
      </w:r>
      <w:r>
        <w:rPr>
          <w:b/>
          <w:sz w:val="22"/>
          <w:szCs w:val="22"/>
          <w:shd w:val="clear" w:color="auto" w:fill="FFFFFF"/>
        </w:rPr>
        <w:t>417001</w:t>
      </w:r>
      <w:r w:rsidRPr="00A53EDF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1114</w:t>
      </w:r>
      <w:r w:rsidRPr="00A53EDF">
        <w:rPr>
          <w:b/>
          <w:sz w:val="22"/>
          <w:szCs w:val="22"/>
          <w:shd w:val="clear" w:color="auto" w:fill="FFFFFF"/>
        </w:rPr>
        <w:t>.</w:t>
      </w:r>
    </w:p>
    <w:p w:rsidR="005A20DD" w:rsidRPr="00CC252B" w:rsidRDefault="005A20DD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A20DD" w:rsidRPr="00CC252B" w:rsidTr="00B9445E">
        <w:trPr>
          <w:trHeight w:val="333"/>
        </w:trPr>
        <w:tc>
          <w:tcPr>
            <w:tcW w:w="9923" w:type="dxa"/>
            <w:gridSpan w:val="2"/>
          </w:tcPr>
          <w:p w:rsidR="005A20DD" w:rsidRPr="00CC252B" w:rsidRDefault="005A20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5A20DD" w:rsidRPr="004E6E8C" w:rsidRDefault="005A20DD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5A20DD" w:rsidRPr="00CC252B" w:rsidTr="00B9445E">
        <w:trPr>
          <w:trHeight w:val="189"/>
        </w:trPr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A20DD" w:rsidRPr="00CC252B" w:rsidRDefault="005A20DD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5A20DD" w:rsidRPr="00CC252B" w:rsidTr="00B9445E">
        <w:tc>
          <w:tcPr>
            <w:tcW w:w="3310" w:type="dxa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5A20DD" w:rsidRPr="00CC252B" w:rsidRDefault="005A20DD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5A20DD" w:rsidRPr="00CC252B" w:rsidTr="00B9445E">
        <w:tc>
          <w:tcPr>
            <w:tcW w:w="9923" w:type="dxa"/>
            <w:gridSpan w:val="2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5A20DD" w:rsidRDefault="005A20DD" w:rsidP="0063767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2500.0к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в.м., с кадастровым номером </w:t>
            </w:r>
            <w:r w:rsidRPr="00E9285C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114003</w:t>
            </w:r>
            <w:r w:rsidRPr="00E9285C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484,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адресу: Республи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ка Мордовия, Зубово-Полянский </w:t>
            </w:r>
            <w:r>
              <w:rPr>
                <w:sz w:val="22"/>
                <w:szCs w:val="22"/>
                <w:shd w:val="clear" w:color="auto" w:fill="FFFFFF"/>
              </w:rPr>
              <w:t xml:space="preserve">муниципальный </w:t>
            </w:r>
            <w:r w:rsidRPr="007E3522">
              <w:rPr>
                <w:sz w:val="22"/>
                <w:szCs w:val="22"/>
                <w:shd w:val="clear" w:color="auto" w:fill="FFFFFF"/>
              </w:rPr>
              <w:t xml:space="preserve">район, </w:t>
            </w:r>
            <w:r>
              <w:rPr>
                <w:sz w:val="22"/>
                <w:szCs w:val="22"/>
                <w:shd w:val="clear" w:color="auto" w:fill="FFFFFF"/>
              </w:rPr>
              <w:t>Зарубкинское сельское поселение, с.Каргал Сосновское, ул.Школьная, 53, для ведения личного подсобного хозяйства;</w:t>
            </w:r>
          </w:p>
          <w:p w:rsidR="005A20DD" w:rsidRPr="00CC252B" w:rsidRDefault="005A20DD" w:rsidP="0063767E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color w:val="auto"/>
                <w:sz w:val="22"/>
                <w:szCs w:val="22"/>
                <w:shd w:val="clear" w:color="auto" w:fill="FFFFFF"/>
              </w:rPr>
              <w:t>2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1200.0к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</w:t>
            </w:r>
            <w:r>
              <w:rPr>
                <w:sz w:val="22"/>
                <w:szCs w:val="22"/>
                <w:shd w:val="clear" w:color="auto" w:fill="FFFFFF"/>
              </w:rPr>
              <w:t>417001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1114,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: Республика Мордовия, 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Леплейское сельское поселение, п.Леплей, ул.Песочная, 1г</w:t>
            </w:r>
            <w:r w:rsidRPr="00B3796F">
              <w:rPr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sz w:val="22"/>
                <w:szCs w:val="22"/>
                <w:shd w:val="clear" w:color="auto" w:fill="FFFFFF"/>
              </w:rPr>
              <w:t>для ведения личного подсобного хозяйства.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5A20DD" w:rsidRPr="00CC252B" w:rsidRDefault="005A20D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5A20DD" w:rsidRPr="00CC252B" w:rsidRDefault="005A20DD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57950.0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5A20DD" w:rsidRDefault="005A20DD" w:rsidP="002274FE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57950.0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869.25р</w:t>
            </w:r>
            <w:r w:rsidRPr="00CC252B">
              <w:rPr>
                <w:sz w:val="22"/>
                <w:szCs w:val="22"/>
                <w:shd w:val="clear" w:color="auto" w:fill="FFFFFF"/>
              </w:rPr>
              <w:t>уб</w:t>
            </w:r>
            <w:r>
              <w:rPr>
                <w:sz w:val="22"/>
                <w:szCs w:val="22"/>
                <w:shd w:val="clear" w:color="auto" w:fill="FFFFFF"/>
              </w:rPr>
              <w:t xml:space="preserve">;   </w:t>
            </w:r>
          </w:p>
          <w:p w:rsidR="005A20DD" w:rsidRPr="00CC252B" w:rsidRDefault="005A20DD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19668.0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5A20DD" w:rsidRPr="00CC252B" w:rsidRDefault="005A20DD" w:rsidP="005206C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19668.0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295.02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 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07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07.11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 xml:space="preserve">: </w:t>
            </w:r>
            <w:r w:rsidRPr="00CC252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07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07.11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08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5A20DD" w:rsidRPr="00CC252B" w:rsidRDefault="005A20DD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13.11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5A20DD" w:rsidRPr="00CC252B" w:rsidTr="00B9445E">
        <w:trPr>
          <w:trHeight w:val="257"/>
        </w:trPr>
        <w:tc>
          <w:tcPr>
            <w:tcW w:w="9923" w:type="dxa"/>
            <w:gridSpan w:val="2"/>
          </w:tcPr>
          <w:p w:rsidR="005A20DD" w:rsidRPr="00CC252B" w:rsidRDefault="005A20DD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- 173.85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>- 59.0 руб. П</w:t>
            </w:r>
            <w:r w:rsidRPr="003C3219">
              <w:rPr>
                <w:b/>
                <w:sz w:val="22"/>
                <w:szCs w:val="22"/>
              </w:rPr>
              <w:t>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5A20DD" w:rsidRPr="00CC252B" w:rsidRDefault="005A20DD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- 26.1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 8.85 руб.    </w:t>
            </w:r>
          </w:p>
        </w:tc>
      </w:tr>
    </w:tbl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5A20DD" w:rsidRPr="00CC252B" w:rsidRDefault="005A20D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5A20DD" w:rsidRPr="00CC252B" w:rsidRDefault="005A20DD" w:rsidP="008260A2">
      <w:pPr>
        <w:rPr>
          <w:sz w:val="22"/>
          <w:szCs w:val="22"/>
        </w:rPr>
      </w:pPr>
    </w:p>
    <w:sectPr w:rsidR="005A20DD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1680F"/>
    <w:rsid w:val="00023C8A"/>
    <w:rsid w:val="0002451D"/>
    <w:rsid w:val="000306AE"/>
    <w:rsid w:val="00037D48"/>
    <w:rsid w:val="00047233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B4DBD"/>
    <w:rsid w:val="000C385B"/>
    <w:rsid w:val="000C68C4"/>
    <w:rsid w:val="000D03D6"/>
    <w:rsid w:val="000D229C"/>
    <w:rsid w:val="000D2505"/>
    <w:rsid w:val="000D36D2"/>
    <w:rsid w:val="000E1A60"/>
    <w:rsid w:val="000E6D8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C43D4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21A43"/>
    <w:rsid w:val="00221BF5"/>
    <w:rsid w:val="002274FE"/>
    <w:rsid w:val="00232F91"/>
    <w:rsid w:val="002357A9"/>
    <w:rsid w:val="00235A48"/>
    <w:rsid w:val="00246F64"/>
    <w:rsid w:val="0025096D"/>
    <w:rsid w:val="00250A82"/>
    <w:rsid w:val="00261BF1"/>
    <w:rsid w:val="00273810"/>
    <w:rsid w:val="002777AD"/>
    <w:rsid w:val="0028221C"/>
    <w:rsid w:val="0029298C"/>
    <w:rsid w:val="00293BCF"/>
    <w:rsid w:val="002A0A05"/>
    <w:rsid w:val="002A0FF3"/>
    <w:rsid w:val="002A1ACD"/>
    <w:rsid w:val="002C1010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3E5F"/>
    <w:rsid w:val="003C5675"/>
    <w:rsid w:val="003D1A1A"/>
    <w:rsid w:val="003D361D"/>
    <w:rsid w:val="003F47F8"/>
    <w:rsid w:val="00403CD3"/>
    <w:rsid w:val="00410A8B"/>
    <w:rsid w:val="00410B99"/>
    <w:rsid w:val="004128D5"/>
    <w:rsid w:val="00412B23"/>
    <w:rsid w:val="00413273"/>
    <w:rsid w:val="00413DC6"/>
    <w:rsid w:val="00422686"/>
    <w:rsid w:val="00424C24"/>
    <w:rsid w:val="004421C1"/>
    <w:rsid w:val="00452844"/>
    <w:rsid w:val="00456791"/>
    <w:rsid w:val="0046052A"/>
    <w:rsid w:val="004746DD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5206C0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20DD"/>
    <w:rsid w:val="005A58D6"/>
    <w:rsid w:val="005A5E73"/>
    <w:rsid w:val="005B2FD3"/>
    <w:rsid w:val="005C4EFD"/>
    <w:rsid w:val="005E2804"/>
    <w:rsid w:val="005E3F65"/>
    <w:rsid w:val="005F523C"/>
    <w:rsid w:val="005F6EBD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69DF"/>
    <w:rsid w:val="006A2A09"/>
    <w:rsid w:val="006B0206"/>
    <w:rsid w:val="006B3D02"/>
    <w:rsid w:val="006D0848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3CD9"/>
    <w:rsid w:val="00762DDA"/>
    <w:rsid w:val="00765917"/>
    <w:rsid w:val="00784844"/>
    <w:rsid w:val="007862D0"/>
    <w:rsid w:val="00793566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E33BB"/>
    <w:rsid w:val="008E57F3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9D7A4C"/>
    <w:rsid w:val="00A177DF"/>
    <w:rsid w:val="00A215E7"/>
    <w:rsid w:val="00A23F73"/>
    <w:rsid w:val="00A31158"/>
    <w:rsid w:val="00A3604C"/>
    <w:rsid w:val="00A41227"/>
    <w:rsid w:val="00A41F71"/>
    <w:rsid w:val="00A42724"/>
    <w:rsid w:val="00A47196"/>
    <w:rsid w:val="00A53EDF"/>
    <w:rsid w:val="00A63F9C"/>
    <w:rsid w:val="00A64D1C"/>
    <w:rsid w:val="00A70249"/>
    <w:rsid w:val="00A75AEB"/>
    <w:rsid w:val="00A80259"/>
    <w:rsid w:val="00A90442"/>
    <w:rsid w:val="00A91070"/>
    <w:rsid w:val="00A92709"/>
    <w:rsid w:val="00A96FBC"/>
    <w:rsid w:val="00AA2B09"/>
    <w:rsid w:val="00AB40E5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3714B"/>
    <w:rsid w:val="00B3796F"/>
    <w:rsid w:val="00B56CB5"/>
    <w:rsid w:val="00B64A9F"/>
    <w:rsid w:val="00B71384"/>
    <w:rsid w:val="00B72909"/>
    <w:rsid w:val="00B76551"/>
    <w:rsid w:val="00B80A9C"/>
    <w:rsid w:val="00B9445E"/>
    <w:rsid w:val="00B9463E"/>
    <w:rsid w:val="00B947C3"/>
    <w:rsid w:val="00B9727E"/>
    <w:rsid w:val="00BA2A09"/>
    <w:rsid w:val="00BA69FA"/>
    <w:rsid w:val="00BA7E03"/>
    <w:rsid w:val="00BB16EF"/>
    <w:rsid w:val="00BB7B4D"/>
    <w:rsid w:val="00BC291D"/>
    <w:rsid w:val="00BC2ACA"/>
    <w:rsid w:val="00BC2D00"/>
    <w:rsid w:val="00BD52B0"/>
    <w:rsid w:val="00BE426D"/>
    <w:rsid w:val="00BE5BA1"/>
    <w:rsid w:val="00BF726F"/>
    <w:rsid w:val="00C06356"/>
    <w:rsid w:val="00C07621"/>
    <w:rsid w:val="00C16833"/>
    <w:rsid w:val="00C21AEF"/>
    <w:rsid w:val="00C307FE"/>
    <w:rsid w:val="00C44ACF"/>
    <w:rsid w:val="00C47A73"/>
    <w:rsid w:val="00C54C08"/>
    <w:rsid w:val="00C65D86"/>
    <w:rsid w:val="00C76568"/>
    <w:rsid w:val="00C8271B"/>
    <w:rsid w:val="00C829B9"/>
    <w:rsid w:val="00C848F1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7601"/>
    <w:rsid w:val="00D61306"/>
    <w:rsid w:val="00D80CF0"/>
    <w:rsid w:val="00D85482"/>
    <w:rsid w:val="00D85A8A"/>
    <w:rsid w:val="00D90B2C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54B5"/>
    <w:rsid w:val="00E62E46"/>
    <w:rsid w:val="00E66505"/>
    <w:rsid w:val="00E77F1E"/>
    <w:rsid w:val="00E91D7F"/>
    <w:rsid w:val="00E9285C"/>
    <w:rsid w:val="00EA1067"/>
    <w:rsid w:val="00EA5938"/>
    <w:rsid w:val="00EB15B9"/>
    <w:rsid w:val="00EB5724"/>
    <w:rsid w:val="00EC4CEE"/>
    <w:rsid w:val="00ED734A"/>
    <w:rsid w:val="00EE1089"/>
    <w:rsid w:val="00EF4A33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24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673</TotalTime>
  <Pages>2</Pages>
  <Words>906</Words>
  <Characters>5165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56</cp:revision>
  <cp:lastPrinted>2019-03-04T14:41:00Z</cp:lastPrinted>
  <dcterms:created xsi:type="dcterms:W3CDTF">2016-08-02T08:18:00Z</dcterms:created>
  <dcterms:modified xsi:type="dcterms:W3CDTF">2019-10-01T13:37:00Z</dcterms:modified>
</cp:coreProperties>
</file>