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87" w:rsidRPr="00242360" w:rsidRDefault="008F6D87" w:rsidP="00242360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АЧАДОВСКОГО</w:t>
      </w:r>
      <w:r w:rsidRPr="00242360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</w:p>
    <w:p w:rsidR="008F6D87" w:rsidRPr="00242360" w:rsidRDefault="008F6D87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8F6D87" w:rsidRPr="00242360" w:rsidRDefault="008F6D87" w:rsidP="00242360">
      <w:pPr>
        <w:suppressAutoHyphens/>
        <w:jc w:val="both"/>
        <w:rPr>
          <w:rFonts w:ascii="Times New Roman" w:hAnsi="Times New Roman"/>
          <w:sz w:val="28"/>
          <w:szCs w:val="28"/>
          <w:u w:val="single"/>
        </w:rPr>
      </w:pPr>
    </w:p>
    <w:p w:rsidR="008F6D87" w:rsidRPr="00242360" w:rsidRDefault="008F6D87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ПОСТАНОВЛЕНИЕ</w:t>
      </w:r>
    </w:p>
    <w:p w:rsidR="008F6D87" w:rsidRPr="00242360" w:rsidRDefault="008F6D87" w:rsidP="00242360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</w:p>
    <w:p w:rsidR="008F6D87" w:rsidRPr="00242360" w:rsidRDefault="008F6D87" w:rsidP="00242360">
      <w:pPr>
        <w:suppressAutoHyphens/>
        <w:rPr>
          <w:rFonts w:ascii="Times New Roman" w:hAnsi="Times New Roman"/>
          <w:sz w:val="28"/>
          <w:szCs w:val="28"/>
        </w:rPr>
      </w:pPr>
      <w:r w:rsidRPr="00242360">
        <w:rPr>
          <w:rFonts w:ascii="Times New Roman" w:hAnsi="Times New Roman"/>
          <w:sz w:val="28"/>
          <w:szCs w:val="28"/>
        </w:rPr>
        <w:t xml:space="preserve"> «</w:t>
      </w:r>
      <w:r w:rsidRPr="00726570">
        <w:rPr>
          <w:rFonts w:ascii="Times New Roman" w:hAnsi="Times New Roman"/>
          <w:sz w:val="28"/>
          <w:szCs w:val="28"/>
        </w:rPr>
        <w:t>18</w:t>
      </w:r>
      <w:r w:rsidRPr="00242360">
        <w:rPr>
          <w:rFonts w:ascii="Times New Roman" w:hAnsi="Times New Roman"/>
          <w:sz w:val="28"/>
          <w:szCs w:val="28"/>
        </w:rPr>
        <w:t xml:space="preserve">» </w:t>
      </w:r>
      <w:r w:rsidRPr="00726570">
        <w:rPr>
          <w:rFonts w:ascii="Times New Roman" w:hAnsi="Times New Roman"/>
          <w:sz w:val="28"/>
          <w:szCs w:val="28"/>
        </w:rPr>
        <w:t>марта</w:t>
      </w:r>
      <w:r w:rsidRPr="00242360">
        <w:rPr>
          <w:rFonts w:ascii="Times New Roman" w:hAnsi="Times New Roman"/>
          <w:sz w:val="28"/>
          <w:szCs w:val="28"/>
        </w:rPr>
        <w:t xml:space="preserve"> 201</w:t>
      </w:r>
      <w:r w:rsidRPr="00726570">
        <w:rPr>
          <w:rFonts w:ascii="Times New Roman" w:hAnsi="Times New Roman"/>
          <w:sz w:val="28"/>
          <w:szCs w:val="28"/>
        </w:rPr>
        <w:t>9</w:t>
      </w:r>
      <w:r w:rsidRPr="00242360">
        <w:rPr>
          <w:rFonts w:ascii="Times New Roman" w:hAnsi="Times New Roman"/>
          <w:sz w:val="28"/>
          <w:szCs w:val="28"/>
        </w:rPr>
        <w:t xml:space="preserve"> года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42360">
        <w:rPr>
          <w:rFonts w:ascii="Times New Roman" w:hAnsi="Times New Roman"/>
          <w:sz w:val="28"/>
          <w:szCs w:val="28"/>
        </w:rPr>
        <w:t xml:space="preserve"> с. </w:t>
      </w:r>
      <w:r>
        <w:rPr>
          <w:rFonts w:ascii="Times New Roman" w:hAnsi="Times New Roman"/>
          <w:sz w:val="28"/>
          <w:szCs w:val="28"/>
        </w:rPr>
        <w:t>Ачадово                       № 16</w:t>
      </w:r>
    </w:p>
    <w:p w:rsidR="008F6D87" w:rsidRPr="00242360" w:rsidRDefault="008F6D87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8F6D87" w:rsidRPr="00242360" w:rsidRDefault="008F6D87" w:rsidP="00242360">
      <w:pPr>
        <w:suppressAutoHyphens/>
        <w:rPr>
          <w:rFonts w:ascii="Times New Roman" w:hAnsi="Times New Roman"/>
          <w:sz w:val="28"/>
          <w:szCs w:val="28"/>
        </w:rPr>
      </w:pPr>
    </w:p>
    <w:p w:rsidR="008F6D87" w:rsidRPr="00242360" w:rsidRDefault="008F6D87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 xml:space="preserve">Об утверждении списка </w:t>
      </w:r>
    </w:p>
    <w:p w:rsidR="008F6D87" w:rsidRPr="00242360" w:rsidRDefault="008F6D87" w:rsidP="00242360">
      <w:pPr>
        <w:suppressAutoHyphens/>
        <w:rPr>
          <w:rFonts w:ascii="Times New Roman" w:hAnsi="Times New Roman"/>
          <w:b/>
          <w:sz w:val="28"/>
          <w:szCs w:val="28"/>
        </w:rPr>
      </w:pPr>
      <w:r w:rsidRPr="00242360">
        <w:rPr>
          <w:rFonts w:ascii="Times New Roman" w:hAnsi="Times New Roman"/>
          <w:b/>
          <w:sz w:val="28"/>
          <w:szCs w:val="28"/>
        </w:rPr>
        <w:t>невостребованных  земельных долей</w:t>
      </w:r>
    </w:p>
    <w:p w:rsidR="008F6D87" w:rsidRPr="0013426E" w:rsidRDefault="008F6D87" w:rsidP="00242360">
      <w:pPr>
        <w:suppressAutoHyphens/>
        <w:rPr>
          <w:rFonts w:ascii="Arial" w:hAnsi="Arial" w:cs="Arial"/>
          <w:b/>
          <w:sz w:val="28"/>
          <w:szCs w:val="28"/>
        </w:rPr>
      </w:pPr>
    </w:p>
    <w:p w:rsidR="008F6D87" w:rsidRPr="0013426E" w:rsidRDefault="008F6D87" w:rsidP="00B45EB7">
      <w:pPr>
        <w:ind w:firstLine="709"/>
        <w:jc w:val="both"/>
        <w:rPr>
          <w:rFonts w:ascii="Arial" w:hAnsi="Arial" w:cs="Arial"/>
          <w:lang w:eastAsia="ru-RU"/>
        </w:rPr>
      </w:pPr>
      <w:r w:rsidRPr="0013426E">
        <w:rPr>
          <w:rFonts w:ascii="Arial" w:hAnsi="Arial" w:cs="Arial"/>
          <w:lang w:eastAsia="ru-RU"/>
        </w:rPr>
        <w:t xml:space="preserve">На основании ст. ст. 12.1., 14.1. Федерального закона от 24 июля 2002 года №101-ФЗ «Об обороте земель сельскохозяйственного назначения», рассмотрев </w:t>
      </w:r>
      <w:r w:rsidRPr="0013426E">
        <w:rPr>
          <w:rFonts w:ascii="Arial" w:hAnsi="Arial" w:cs="Arial"/>
          <w:u w:val="single"/>
          <w:lang w:eastAsia="ru-RU"/>
        </w:rPr>
        <w:t>список</w:t>
      </w:r>
      <w:r w:rsidRPr="0013426E">
        <w:rPr>
          <w:rFonts w:ascii="Arial" w:hAnsi="Arial" w:cs="Arial"/>
          <w:lang w:eastAsia="ru-RU"/>
        </w:rPr>
        <w:t xml:space="preserve"> граждан, земельные доли которых могут быть признаны невостребованными, опубликованный в газете «Известия Мордовии» «16» ноября </w:t>
      </w:r>
      <w:smartTag w:uri="urn:schemas-microsoft-com:office:smarttags" w:element="metricconverter">
        <w:smartTagPr>
          <w:attr w:name="ProductID" w:val="2018 г"/>
        </w:smartTagPr>
        <w:r w:rsidRPr="0013426E">
          <w:rPr>
            <w:rFonts w:ascii="Arial" w:hAnsi="Arial" w:cs="Arial"/>
            <w:lang w:eastAsia="ru-RU"/>
          </w:rPr>
          <w:t>2018 г</w:t>
        </w:r>
      </w:smartTag>
      <w:r w:rsidRPr="0013426E">
        <w:rPr>
          <w:rFonts w:ascii="Arial" w:hAnsi="Arial" w:cs="Arial"/>
          <w:lang w:eastAsia="ru-RU"/>
        </w:rPr>
        <w:t xml:space="preserve">. №125 (25.734), </w:t>
      </w:r>
      <w:r w:rsidRPr="0013426E">
        <w:rPr>
          <w:rFonts w:ascii="Arial" w:hAnsi="Arial" w:cs="Arial"/>
        </w:rPr>
        <w:t>размещен на официальном сайте администрации Ачадовского сельского поселения и информационных щитах, расположенных на территории муниципального образования Ачадовское сельское поселение</w:t>
      </w:r>
      <w:r w:rsidRPr="0013426E">
        <w:rPr>
          <w:rFonts w:ascii="Arial" w:hAnsi="Arial" w:cs="Arial"/>
          <w:lang w:eastAsia="ru-RU"/>
        </w:rPr>
        <w:t xml:space="preserve">, </w:t>
      </w:r>
      <w:r w:rsidRPr="0013426E">
        <w:rPr>
          <w:rFonts w:ascii="Arial" w:hAnsi="Arial" w:cs="Arial"/>
          <w:u w:val="single"/>
        </w:rPr>
        <w:t xml:space="preserve">сообщение, </w:t>
      </w:r>
      <w:r w:rsidRPr="0013426E">
        <w:rPr>
          <w:rFonts w:ascii="Arial" w:hAnsi="Arial" w:cs="Arial"/>
        </w:rPr>
        <w:t xml:space="preserve">опубликованное в газете «Известия Мордовии» «15» января 2019 года №3 (25.755), размещенное на официальном сайте администрации Ачадовское сельского поселения и информационных щитах, расположенных на территории муниципального образования Ачадовское сельское поселение о проведении общего собрания участников долевой собственности на земельные участки из земель сельскохозяйственного назначения с кадастровыми номерами 13:08:0208007:2, 13:08:0219006:5 по вопросу утверждения списка лиц, земельные доли которых могут быть признаны невостребованными, и (или) земельных долей, которые могут быть признаны невостребованными, </w:t>
      </w:r>
      <w:r w:rsidRPr="0013426E">
        <w:rPr>
          <w:rFonts w:ascii="Arial" w:hAnsi="Arial" w:cs="Arial"/>
          <w:u w:val="single"/>
          <w:lang w:eastAsia="ru-RU"/>
        </w:rPr>
        <w:t>протокол</w:t>
      </w:r>
      <w:r w:rsidRPr="0013426E">
        <w:rPr>
          <w:rFonts w:ascii="Arial" w:hAnsi="Arial" w:cs="Arial"/>
          <w:lang w:eastAsia="ru-RU"/>
        </w:rPr>
        <w:t xml:space="preserve"> общего собрания участников долевой собственности от «05» марта </w:t>
      </w:r>
      <w:smartTag w:uri="urn:schemas-microsoft-com:office:smarttags" w:element="metricconverter">
        <w:smartTagPr>
          <w:attr w:name="ProductID" w:val="2019 г"/>
        </w:smartTagPr>
        <w:r w:rsidRPr="0013426E">
          <w:rPr>
            <w:rFonts w:ascii="Arial" w:hAnsi="Arial" w:cs="Arial"/>
            <w:lang w:eastAsia="ru-RU"/>
          </w:rPr>
          <w:t>2019 г</w:t>
        </w:r>
      </w:smartTag>
      <w:r w:rsidRPr="0013426E">
        <w:rPr>
          <w:rFonts w:ascii="Arial" w:hAnsi="Arial" w:cs="Arial"/>
          <w:lang w:eastAsia="ru-RU"/>
        </w:rPr>
        <w:t>., а также ввиду того, что общее собрание участников долевой собственности «05» марта 2019 года признано несостоявшимся по причине отсутствия кворума, руководствуясь п.п. 1, 2, 6, 7, 8 ст. 12.1. Федерального закона от 24 июля 2002 года №101-ФЗ «Об обороте земель сельскохозяйственного назначения», администрация Ачадовского сельского поселения Зубово-Полянского муниципального района Республики Мордовия</w:t>
      </w:r>
      <w:r>
        <w:rPr>
          <w:rFonts w:ascii="Arial" w:hAnsi="Arial" w:cs="Arial"/>
          <w:lang w:eastAsia="ru-RU"/>
        </w:rPr>
        <w:t xml:space="preserve"> постановляет:</w:t>
      </w:r>
      <w:r w:rsidRPr="0013426E">
        <w:rPr>
          <w:rFonts w:ascii="Arial" w:hAnsi="Arial" w:cs="Arial"/>
          <w:lang w:eastAsia="ru-RU"/>
        </w:rPr>
        <w:t xml:space="preserve"> </w:t>
      </w:r>
    </w:p>
    <w:p w:rsidR="008F6D87" w:rsidRPr="0013426E" w:rsidRDefault="008F6D87" w:rsidP="0013426E">
      <w:pPr>
        <w:rPr>
          <w:rFonts w:ascii="Arial" w:hAnsi="Arial" w:cs="Arial"/>
          <w:b/>
          <w:lang w:eastAsia="ru-RU"/>
        </w:rPr>
      </w:pPr>
    </w:p>
    <w:p w:rsidR="008F6D87" w:rsidRPr="0013426E" w:rsidRDefault="008F6D87" w:rsidP="00E34944">
      <w:pPr>
        <w:ind w:firstLine="567"/>
        <w:jc w:val="both"/>
        <w:rPr>
          <w:rFonts w:ascii="Arial" w:hAnsi="Arial" w:cs="Arial"/>
          <w:lang w:eastAsia="ru-RU"/>
        </w:rPr>
      </w:pPr>
      <w:r w:rsidRPr="0013426E">
        <w:rPr>
          <w:rFonts w:ascii="Arial" w:hAnsi="Arial" w:cs="Arial"/>
          <w:lang w:eastAsia="ru-RU"/>
        </w:rPr>
        <w:t xml:space="preserve">1. Утвердить список невостребованных земельных долей на земельные участки сельскохозяйственного назначения с кадастровыми номерами </w:t>
      </w:r>
      <w:r w:rsidRPr="0013426E">
        <w:rPr>
          <w:rFonts w:ascii="Arial" w:hAnsi="Arial" w:cs="Arial"/>
        </w:rPr>
        <w:t>13:08:0208007:2, 13:08:0219006:5, расположенные в границах землепользования бывшего колхоза «Заря»</w:t>
      </w:r>
      <w:r w:rsidRPr="0013426E">
        <w:rPr>
          <w:rFonts w:ascii="Arial" w:hAnsi="Arial" w:cs="Arial"/>
          <w:lang w:eastAsia="ru-RU"/>
        </w:rPr>
        <w:t xml:space="preserve">, согласно прилагаемому списку (Приложение №1), который является неотъемлемой частью настоящего постановления. </w:t>
      </w:r>
    </w:p>
    <w:p w:rsidR="008F6D87" w:rsidRPr="0013426E" w:rsidRDefault="008F6D87" w:rsidP="00E34944">
      <w:pPr>
        <w:ind w:firstLine="567"/>
        <w:jc w:val="both"/>
        <w:rPr>
          <w:rFonts w:ascii="Arial" w:hAnsi="Arial" w:cs="Arial"/>
          <w:lang w:eastAsia="ru-RU"/>
        </w:rPr>
      </w:pPr>
      <w:r w:rsidRPr="0013426E">
        <w:rPr>
          <w:rFonts w:ascii="Arial" w:hAnsi="Arial" w:cs="Arial"/>
          <w:lang w:eastAsia="ru-RU"/>
        </w:rPr>
        <w:t xml:space="preserve">2. Обратиться в Зубово-Полянский районный суд Республики Мордовия с требованием о признании права муниципальной собственности Ачадовского сельского поселения Зубово-Полянского муниципального района Республики Мордовия на земельные доли, признанные в установленном ст. 12.1. Федерального закона от 24 июля 2002года №101-ФЗ «Об обороте земель сельскохозяйственного назначения» порядке невостребованными. </w:t>
      </w:r>
    </w:p>
    <w:p w:rsidR="008F6D87" w:rsidRPr="0013426E" w:rsidRDefault="008F6D87" w:rsidP="00E34944">
      <w:pPr>
        <w:ind w:firstLine="567"/>
        <w:jc w:val="both"/>
        <w:rPr>
          <w:rFonts w:ascii="Arial" w:hAnsi="Arial" w:cs="Arial"/>
          <w:lang w:eastAsia="ru-RU"/>
        </w:rPr>
      </w:pPr>
      <w:r w:rsidRPr="0013426E">
        <w:rPr>
          <w:rFonts w:ascii="Arial" w:hAnsi="Arial" w:cs="Arial"/>
          <w:lang w:eastAsia="ru-RU"/>
        </w:rPr>
        <w:t>3. Контроль за исполнением настоящего постановления оставляю за собой.</w:t>
      </w:r>
    </w:p>
    <w:p w:rsidR="008F6D87" w:rsidRPr="0013426E" w:rsidRDefault="008F6D87" w:rsidP="00B45EB7">
      <w:pPr>
        <w:jc w:val="both"/>
        <w:rPr>
          <w:rFonts w:ascii="Arial" w:hAnsi="Arial" w:cs="Arial"/>
          <w:lang w:eastAsia="ru-RU"/>
        </w:rPr>
      </w:pPr>
    </w:p>
    <w:p w:rsidR="008F6D87" w:rsidRPr="0013426E" w:rsidRDefault="008F6D87" w:rsidP="00B45EB7">
      <w:pPr>
        <w:jc w:val="both"/>
        <w:rPr>
          <w:rFonts w:ascii="Arial" w:hAnsi="Arial" w:cs="Arial"/>
          <w:lang w:eastAsia="ru-RU"/>
        </w:rPr>
      </w:pPr>
    </w:p>
    <w:p w:rsidR="008F6D87" w:rsidRPr="0013426E" w:rsidRDefault="008F6D87" w:rsidP="00B45EB7">
      <w:pPr>
        <w:rPr>
          <w:rFonts w:ascii="Arial" w:hAnsi="Arial" w:cs="Arial"/>
          <w:b/>
          <w:lang w:eastAsia="ru-RU"/>
        </w:rPr>
      </w:pPr>
      <w:r w:rsidRPr="0013426E">
        <w:rPr>
          <w:rFonts w:ascii="Arial" w:hAnsi="Arial" w:cs="Arial"/>
          <w:b/>
          <w:lang w:eastAsia="ru-RU"/>
        </w:rPr>
        <w:t>Глава Ачадовского</w:t>
      </w:r>
      <w:r w:rsidRPr="0013426E">
        <w:rPr>
          <w:rFonts w:ascii="Arial" w:hAnsi="Arial" w:cs="Arial"/>
          <w:lang w:eastAsia="ru-RU"/>
        </w:rPr>
        <w:t xml:space="preserve"> </w:t>
      </w:r>
      <w:r w:rsidRPr="0013426E">
        <w:rPr>
          <w:rFonts w:ascii="Arial" w:hAnsi="Arial" w:cs="Arial"/>
          <w:b/>
          <w:lang w:eastAsia="ru-RU"/>
        </w:rPr>
        <w:t>сельского</w:t>
      </w:r>
    </w:p>
    <w:p w:rsidR="008F6D87" w:rsidRPr="0013426E" w:rsidRDefault="008F6D87" w:rsidP="00B45EB7">
      <w:pPr>
        <w:rPr>
          <w:rFonts w:ascii="Arial" w:hAnsi="Arial" w:cs="Arial"/>
          <w:b/>
          <w:lang w:eastAsia="ru-RU"/>
        </w:rPr>
      </w:pPr>
      <w:r w:rsidRPr="0013426E">
        <w:rPr>
          <w:rFonts w:ascii="Arial" w:hAnsi="Arial" w:cs="Arial"/>
          <w:b/>
          <w:lang w:eastAsia="ru-RU"/>
        </w:rPr>
        <w:t xml:space="preserve">поселения Зубово-Полянского </w:t>
      </w:r>
    </w:p>
    <w:p w:rsidR="008F6D87" w:rsidRPr="0013426E" w:rsidRDefault="008F6D87" w:rsidP="00B45EB7">
      <w:pPr>
        <w:rPr>
          <w:rFonts w:ascii="Arial" w:hAnsi="Arial" w:cs="Arial"/>
          <w:b/>
          <w:lang w:eastAsia="ru-RU"/>
        </w:rPr>
      </w:pPr>
      <w:r w:rsidRPr="0013426E">
        <w:rPr>
          <w:rFonts w:ascii="Arial" w:hAnsi="Arial" w:cs="Arial"/>
          <w:b/>
          <w:lang w:eastAsia="ru-RU"/>
        </w:rPr>
        <w:t xml:space="preserve">муниципального района </w:t>
      </w:r>
    </w:p>
    <w:p w:rsidR="008F6D87" w:rsidRPr="0013426E" w:rsidRDefault="008F6D87" w:rsidP="0013426E">
      <w:pPr>
        <w:suppressAutoHyphens/>
        <w:rPr>
          <w:rFonts w:ascii="Arial" w:hAnsi="Arial" w:cs="Arial"/>
        </w:rPr>
      </w:pPr>
      <w:r w:rsidRPr="0013426E">
        <w:rPr>
          <w:rFonts w:ascii="Arial" w:hAnsi="Arial" w:cs="Arial"/>
          <w:b/>
        </w:rPr>
        <w:t>Республики Мордовия /__________________________/Е.М. Чернова</w:t>
      </w:r>
    </w:p>
    <w:p w:rsidR="008F6D87" w:rsidRDefault="008F6D87" w:rsidP="00726570">
      <w:pPr>
        <w:jc w:val="right"/>
        <w:rPr>
          <w:rFonts w:ascii="Times New Roman" w:hAnsi="Times New Roman"/>
          <w:sz w:val="20"/>
          <w:szCs w:val="20"/>
        </w:rPr>
      </w:pPr>
    </w:p>
    <w:p w:rsidR="008F6D87" w:rsidRPr="00726570" w:rsidRDefault="008F6D87" w:rsidP="00726570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26570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8F6D87" w:rsidRPr="00726570" w:rsidRDefault="008F6D87" w:rsidP="00726570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8F6D87" w:rsidRPr="00726570" w:rsidRDefault="008F6D87" w:rsidP="0072657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Ачадовского </w:t>
      </w:r>
      <w:r w:rsidRPr="00726570">
        <w:rPr>
          <w:rFonts w:ascii="Times New Roman" w:hAnsi="Times New Roman"/>
          <w:sz w:val="20"/>
          <w:szCs w:val="20"/>
        </w:rPr>
        <w:t xml:space="preserve">сельского </w:t>
      </w:r>
    </w:p>
    <w:p w:rsidR="008F6D87" w:rsidRDefault="008F6D87" w:rsidP="00726570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поселения № 16</w:t>
      </w:r>
      <w:r w:rsidRPr="00726570">
        <w:rPr>
          <w:rFonts w:ascii="Times New Roman" w:hAnsi="Times New Roman"/>
          <w:sz w:val="20"/>
          <w:szCs w:val="20"/>
        </w:rPr>
        <w:t xml:space="preserve"> от 18.03.2019</w:t>
      </w:r>
    </w:p>
    <w:p w:rsidR="008F6D87" w:rsidRDefault="008F6D87" w:rsidP="00726570">
      <w:pPr>
        <w:jc w:val="center"/>
        <w:rPr>
          <w:rFonts w:ascii="Times New Roman" w:hAnsi="Times New Roman"/>
          <w:b/>
          <w:sz w:val="22"/>
          <w:szCs w:val="22"/>
        </w:rPr>
      </w:pPr>
      <w:r w:rsidRPr="00894150">
        <w:rPr>
          <w:rFonts w:ascii="Times New Roman" w:hAnsi="Times New Roman"/>
          <w:b/>
          <w:sz w:val="22"/>
          <w:szCs w:val="22"/>
        </w:rPr>
        <w:t>СПИСОК</w:t>
      </w:r>
    </w:p>
    <w:p w:rsidR="008F6D87" w:rsidRDefault="008F6D87" w:rsidP="00B8751F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невостребованных земельных долей на земельные участки сельскохозяйственного назначения с кадастровыми номерами  </w:t>
      </w:r>
      <w:r w:rsidRPr="00B8751F">
        <w:rPr>
          <w:rFonts w:ascii="Times New Roman" w:hAnsi="Times New Roman"/>
          <w:b/>
          <w:sz w:val="22"/>
          <w:szCs w:val="22"/>
        </w:rPr>
        <w:t>13:08:0208007:2, 13:08:0219006:5</w:t>
      </w:r>
    </w:p>
    <w:p w:rsidR="008F6D87" w:rsidRPr="00B8751F" w:rsidRDefault="008F6D87" w:rsidP="00B8751F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5423" w:type="pct"/>
        <w:tblInd w:w="-885" w:type="dxa"/>
        <w:tblLook w:val="01E0"/>
      </w:tblPr>
      <w:tblGrid>
        <w:gridCol w:w="839"/>
        <w:gridCol w:w="4273"/>
        <w:gridCol w:w="1832"/>
        <w:gridCol w:w="1832"/>
        <w:gridCol w:w="1911"/>
      </w:tblGrid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№п/п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Ф.И.О. собственника</w:t>
            </w:r>
          </w:p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земельного участка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Серия свидетельства</w:t>
            </w:r>
          </w:p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Номер свидетельства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b/>
              </w:rPr>
            </w:pPr>
            <w:r w:rsidRPr="00F77C6D">
              <w:rPr>
                <w:rFonts w:ascii="Times New Roman" w:hAnsi="Times New Roman"/>
                <w:b/>
              </w:rPr>
              <w:t>Дата выдачи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Акшонов Андрей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№861662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Акшонова Евдокия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№191339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Амонина Акулина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Амонина Пелагея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FF0000"/>
              </w:rPr>
            </w:pPr>
            <w:r>
              <w:rPr>
                <w:color w:val="FF0000"/>
              </w:rPr>
              <w:t xml:space="preserve">Акинина </w:t>
            </w:r>
            <w:r>
              <w:t xml:space="preserve">Анна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№861514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Артемов Иван Сергеевич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Артемова Анастасия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Арясов Александр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№863068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Байкин Алексей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№191374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Байкин Николай Дмитриевич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№191373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Байкин Серафим Сергеевич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№863020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Байкина Валентина Андреевна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№861653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Казеева Наталья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Байкина Нина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№191347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Баландин Василий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№191485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Баландина Агафья Матвеевна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№828439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Баландина Валентина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№861676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Баландина Раиса Михайловна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Барыкина Евдокия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№828429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Башмаков Александр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Башмаков Алексей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№861531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Башмакова Ольга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№861584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Безина Любовь Афанасьевна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№191494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Белякова Мария Васильевна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Белякова Нина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№861660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Борисова Ксенья Никитична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№828341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Борисова Прасковья </w:t>
            </w:r>
            <w:r>
              <w:rPr>
                <w:color w:val="FF0000"/>
              </w:rPr>
              <w:t>Алексеевна</w:t>
            </w:r>
            <w:r>
              <w:t xml:space="preserve">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Буздунова Анна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Бузунов Федор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Бузунова Александра Филипповна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Васина Анна Киреевна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Pr="00AA20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МР-08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№828452 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Васина Татьяна Васильевна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Васина Татьяна Романовна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 Виктор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№191399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 Владимир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 Гаврил Михайлович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№861511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 Григорий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№861599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 Иван Евдокимович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39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 Иван Сергеевич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 Иван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№861590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 Михаил Гаврилович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№861533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 Николай Петрович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№863144</w:t>
            </w:r>
          </w:p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 Петр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№863114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 Федор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rPr>
          <w:trHeight w:val="396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 Федор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Велькина Анастасия Ефремовна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Екатерина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Велькина Елизавета Семеновна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№863115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49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Ксенья Васильевна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Любовь Дмитриевна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№828435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Мария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№191368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Мария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№828391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Мария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Мария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Велькина Надежда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№828431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Велькина Татьяна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№861574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Велькина Татьяна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Верьгазова Мария Павловна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59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Верьгазова Фекла Зотовна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№828304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Володин Борис Семенович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Володин Николай Семенович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Володина Александра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Володина Любовь Дмитриевна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Галынин Николай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Гнусаева Пелагея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№828489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Голованова Елизавета Васильевна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Голованова Мария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№191370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Граненкин Андрей Тимофеевич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№861576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69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Граненкин Евдоким Егорович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№861819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Граненкин Николай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№863136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Граненкина Ксения Егоровна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№861577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Данакин Николай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№191349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Данакин Николай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Данакин Семен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Данакина Пелагея Матвеевна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Данакина Татьяна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№191360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Данакина Татьяна Филипповна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Данакина Ульяна Давыдовна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№828438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79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Ермакова Екатерина Дмитриевна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Еряшкин Григорий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№863092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Еряшкин Иван Ильич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№828338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Еряшкин Иван Сергеевич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№861512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Еряшкин Николай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№861821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Еряшкина Анастасия Гавриловна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Еряшкина Вера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№863121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Ерошкина Елена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Захаркина Наталья Никифоровна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Зиновьев Петр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№191493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89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Зиновьева Анастасия Гавриловна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№828481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Зиновьева Тамара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№861671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Ивакин Дмитрий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Ивакина Дарья Захаровна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№834489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01.02.1995г.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Казеев Сергей Ефимович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№863022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Кежватова Анастасия Семеновна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Кельганов Андрей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Кильганов Николай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№191482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Кельганов Петр Тимофеевич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Кельганова Анна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99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Кельганова Лидия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Кабанов Аристарх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№834490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01.02.1995г.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Кабанова Анна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№834491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01.02.1995г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Козлов Михаил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№191484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Козлов Николай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№191366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Козлов Тимофей Евдокимович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№863143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Козлова Александра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Козлова Анастасия Емельяновна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№828286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Козлова Анна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Козлова Анна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109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Козлова Мария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№861579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Козлова Надежда Дементьевна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№861645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Комендантов Иван Митрофанович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Комендантов Михаил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Кочетыркина Полина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Крупин Николай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Крупина Мария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2C339F" w:rsidRDefault="008F6D87" w:rsidP="00E34944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2C339F">
              <w:rPr>
                <w:rFonts w:ascii="Times New Roman" w:hAnsi="Times New Roman"/>
                <w:lang w:eastAsia="ru-RU"/>
              </w:rPr>
              <w:t>№828449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Крученкова Анастасия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Крученкова Прасковья Федотовна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№828308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Кузьмин Иван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119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Кузьмина Анна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Куликов Николай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Куликова Вера Михайловна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№191334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Кутанова Юлия Александровна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№861693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Лаксаев Николай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Лаксаева Марфа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Левков Иван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№828359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Левков Кузьма Степанович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№863117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Левкова Елена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№861518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Люлин Иван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№861811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129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Макаров Николай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№863003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Макаров Сергей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№861813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Макарова Анастасия Афанасьевна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№828483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Макарова Валентина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№861652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Макарова Евдокия Филипповна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Макарова Евдокия Филипповна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Макарова Татьяна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Малышев Федор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№861820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Малышев Василий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№828405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Малышев Николай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139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Малышев Петр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№828306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Малышева Анна Степановна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№861515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Малышева Ефросинья Евсеевна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№828340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Малышева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Маркин Петр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Маркина Лидия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№191408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Маркина Лидия Фроловна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№191407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Маркина Надежда Фроловна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Маскаев Степан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№863107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Мачкаев Дмитрий Терентьевич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149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Миморов Иван Михайлович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№863036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Митрейкин Василий Евсеевич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№828372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Мирейкин Федор Никифорович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№863145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Митрейкин Александр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№861539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Митрейкин Геннадий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№861824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Митрейкина Вера Тихоновна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2C339F" w:rsidRDefault="008F6D87" w:rsidP="00BB0545">
            <w:pPr>
              <w:rPr>
                <w:color w:val="FF00FF"/>
              </w:rPr>
            </w:pPr>
            <w:r w:rsidRPr="002C339F">
              <w:rPr>
                <w:color w:val="FF00FF"/>
              </w:rPr>
              <w:t xml:space="preserve">Митрейкина Надежда Павловна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2C339F" w:rsidRDefault="008F6D87" w:rsidP="00FF4586">
            <w:pPr>
              <w:rPr>
                <w:rFonts w:ascii="Times New Roman" w:hAnsi="Times New Roman"/>
                <w:color w:val="FF00FF"/>
              </w:rPr>
            </w:pPr>
            <w:r w:rsidRPr="002C339F">
              <w:rPr>
                <w:rFonts w:ascii="Times New Roman" w:hAnsi="Times New Roman"/>
                <w:color w:val="FF00FF"/>
              </w:rPr>
              <w:t>РФ-Х</w:t>
            </w:r>
            <w:r w:rsidRPr="002C339F">
              <w:rPr>
                <w:rFonts w:ascii="Times New Roman" w:hAnsi="Times New Roman"/>
                <w:color w:val="FF00FF"/>
                <w:lang w:val="en-US"/>
              </w:rPr>
              <w:t xml:space="preserve">II </w:t>
            </w:r>
            <w:r w:rsidRPr="002C339F">
              <w:rPr>
                <w:rFonts w:ascii="Times New Roman" w:hAnsi="Times New Roman"/>
                <w:color w:val="FF00FF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2C339F" w:rsidRDefault="008F6D87" w:rsidP="00E34944">
            <w:pPr>
              <w:jc w:val="center"/>
              <w:rPr>
                <w:rFonts w:ascii="Times New Roman" w:hAnsi="Times New Roman"/>
                <w:color w:val="FF00FF"/>
                <w:lang w:eastAsia="ru-RU"/>
              </w:rPr>
            </w:pPr>
            <w:r w:rsidRPr="002C339F">
              <w:rPr>
                <w:rFonts w:ascii="Times New Roman" w:hAnsi="Times New Roman"/>
                <w:color w:val="FF00FF"/>
                <w:lang w:eastAsia="ru-RU"/>
              </w:rPr>
              <w:t>№893500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2C339F" w:rsidRDefault="008F6D87" w:rsidP="00FF4586">
            <w:pPr>
              <w:rPr>
                <w:rFonts w:ascii="Times New Roman" w:hAnsi="Times New Roman"/>
                <w:color w:val="FF00FF"/>
              </w:rPr>
            </w:pPr>
            <w:r w:rsidRPr="002C339F">
              <w:rPr>
                <w:rFonts w:ascii="Times New Roman" w:hAnsi="Times New Roman"/>
                <w:color w:val="FF00FF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2C339F" w:rsidRDefault="008F6D87" w:rsidP="00BB0545">
            <w:pPr>
              <w:rPr>
                <w:color w:val="FF00FF"/>
              </w:rPr>
            </w:pPr>
            <w:r w:rsidRPr="002C339F">
              <w:rPr>
                <w:color w:val="FF00FF"/>
              </w:rPr>
              <w:t xml:space="preserve">Митрейкина Мария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2C339F" w:rsidRDefault="008F6D87" w:rsidP="00FF4586">
            <w:pPr>
              <w:rPr>
                <w:rFonts w:ascii="Times New Roman" w:hAnsi="Times New Roman"/>
                <w:color w:val="FF00FF"/>
              </w:rPr>
            </w:pPr>
            <w:r w:rsidRPr="002C339F">
              <w:rPr>
                <w:rFonts w:ascii="Times New Roman" w:hAnsi="Times New Roman"/>
                <w:color w:val="FF00FF"/>
              </w:rPr>
              <w:t>РФ-Х</w:t>
            </w:r>
            <w:r w:rsidRPr="002C339F">
              <w:rPr>
                <w:rFonts w:ascii="Times New Roman" w:hAnsi="Times New Roman"/>
                <w:color w:val="FF00FF"/>
                <w:lang w:val="en-US"/>
              </w:rPr>
              <w:t xml:space="preserve">II </w:t>
            </w:r>
            <w:r w:rsidRPr="002C339F">
              <w:rPr>
                <w:rFonts w:ascii="Times New Roman" w:hAnsi="Times New Roman"/>
                <w:color w:val="FF00FF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2C339F" w:rsidRDefault="008F6D87" w:rsidP="00E34944">
            <w:pPr>
              <w:jc w:val="center"/>
              <w:rPr>
                <w:rFonts w:ascii="Times New Roman" w:hAnsi="Times New Roman"/>
                <w:color w:val="FF00FF"/>
                <w:lang w:eastAsia="ru-RU"/>
              </w:rPr>
            </w:pPr>
            <w:r w:rsidRPr="002C339F">
              <w:rPr>
                <w:rFonts w:ascii="Times New Roman" w:hAnsi="Times New Roman"/>
                <w:color w:val="FF00FF"/>
                <w:lang w:eastAsia="ru-RU"/>
              </w:rPr>
              <w:t>№834457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2C339F" w:rsidRDefault="008F6D87" w:rsidP="00FF4586">
            <w:pPr>
              <w:rPr>
                <w:rFonts w:ascii="Times New Roman" w:hAnsi="Times New Roman"/>
                <w:color w:val="FF00FF"/>
              </w:rPr>
            </w:pPr>
            <w:r w:rsidRPr="002C339F">
              <w:rPr>
                <w:rFonts w:ascii="Times New Roman" w:hAnsi="Times New Roman"/>
                <w:color w:val="FF00FF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Митрофанов Иван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Митрофанова Анастасия Георгиевна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159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Митрофанова Александра Поликарповна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Митрофанова Надежда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№191415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Митрофанова Наталья Яковлевна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Митряйкин Василий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863026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Митрейкина Зинаида Павловна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№828334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Морозова Екатерина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Морозова Мария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Муравлев Николай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Муравлева Анна Павловна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№828381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Муравлева Анна Тихоновна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169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Муравлева Зинаида Кузьминична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Мягкова Лидия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№861666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Назаркин Игорь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Назаркина Евдокия Кузьминична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№828494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Назаркина Мария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Никулов Владимир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№863071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Никулов Николай Евдокимович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E34944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№861551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Новикова Прасковья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№828380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Панков Владимир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№191442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Панков Иван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179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Панков Николай Николаевич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№863108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Панков Семен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Панкова Анастасия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№861569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Панкова Донна Семеновна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Панкова Зинаида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№828427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Панкратова Мария Петровна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№828382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Пискун Зинаида Петровна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Поршина Нина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№861822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Рожков Николай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Рожкова Галина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№191369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189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Рожкова Надежда Поликарповна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Романов Иван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Романова Любовь Павловна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Рузавин Григорий Павлович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№863138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Рузавина Александра Елистратовна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№828398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Рузавина Анастасия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№828437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Рузавина Мария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Рузавина Нина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№191350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Савин Тимофей Григорьевич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Савина Агафья Степановна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№828394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199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Савина Федосья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Савкин Александр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№861682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Савкина Ирина Васильевна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№861683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Сайкаров Петр Кузьмич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№863040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Сайкаров Юрий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B050"/>
                <w:lang w:eastAsia="ru-RU"/>
              </w:rPr>
            </w:pPr>
            <w:r>
              <w:rPr>
                <w:rFonts w:ascii="Times New Roman" w:hAnsi="Times New Roman"/>
                <w:color w:val="00B050"/>
                <w:lang w:eastAsia="ru-RU"/>
              </w:rPr>
              <w:t>№863096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Сайкарова Пелагея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Сайкина Наталья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№191424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Салина Анастасия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726570">
            <w:pPr>
              <w:rPr>
                <w:rFonts w:ascii="Times New Roman" w:hAnsi="Times New Roman"/>
              </w:rPr>
            </w:pPr>
            <w:r w:rsidRPr="00F77C6D">
              <w:rPr>
                <w:rFonts w:ascii="Times New Roman" w:hAnsi="Times New Roman"/>
              </w:rPr>
              <w:t>207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Салина Наталья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08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Сафошкин Иван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09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Сафошкина Татьяна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Серенов Александр Анатольевич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№191383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Серенова Екатерина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Сермин Александр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Сермина Анастасия Никифоровна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№191471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Сермина Елизавета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№861664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Сермина Наталья Дмитриевна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Сермина Прасковья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Сермина Раиса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№861803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Сладин Алексей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№191496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19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Снадин Василий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№863043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Снадин Владимир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№861706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Снадин Григорий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№863058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Снадин Николай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№191417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Снодин Николай Михайлович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№191384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Сладин Федор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№863018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Снадин Федор Евдокимович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№828499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Снадина Александра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№191413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Снадина Александра Федоровна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Снадина Донна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29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Снадина Мария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Снадина Мария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Снадина Татьяна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Сураев Николай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Сураева Надежда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№191396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Сурдина Александра Михайловна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 Василий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Сяркин Михаил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№863077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 Михаил Тимофеевич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№861568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Сяркин Николай Владимирович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№863112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39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Сяркин Николай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№191440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 Павел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№863019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 Сергей Терентьевич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№828378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Сяркина  Вера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№191386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Сяркина Евдокия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Сяркина Елизавета Гавриловна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Сярькина Людмила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№191382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Сяркина Мария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Сяркина Прасковья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Тимонина Евдокия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№828419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49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Тюркин Михаил Андреевич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№861505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Тюркина Анисья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Тюркина Мария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№828389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Устинов Александр Гаврилович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Устинов Кузьма Гаврилович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Устинова Анна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Устинова Елена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№828326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Устинова Любовь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№861547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Устинова Татьяна Феофановна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№828318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Фатеев Александр Леонтьевич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№863086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59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Фатеев Алексей Алексеевич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Фатеев Николай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№828376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Фатеев Семен Леонтьевич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Филимонов Тимофей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№861609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Филимонова Евдокия Никифоровна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№861610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Филимонова Ефросинья Михайловна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№828463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Филиппов Николай Петрович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№828422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Филиппов Николай Степанович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Филиппова Мария Степановна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№828423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Филькин Александр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69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Филькин Иван Федорович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№863091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Филькина Прасковья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№861553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Филькина Степанида Степановна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№828283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Хлопьев Александр Петрович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№191362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Хлопьев Николай Кузьмич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Хлопьев Павел Афанасьевич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№828144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Хлопьев Петр Кузьмич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№191348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Хлопьева Наталья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№828440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Хлопьева Раиса Алексеевна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№828145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Велькина Нина Дементьевна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№861532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79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Чернова Раиса Петровна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№861672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Чибаров Алексей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№191460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Чибаров Василий Павлович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>Чибаров Дмитрий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№861588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Чибаров Михаил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Гибаров Николай Дмитриевич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№191390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Чибарова Ирина Григорьевна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09723F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№861589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Чибарова Клавдия Андреевна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№828425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Чибарова Наталья Афанасьевна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 Василий Афанасьевич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89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Чудайкин Василий Ильич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№863132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Чудайкин Василий Степанович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№861557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 Николай Петрович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№191483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 Сергей Власович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№828342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Чудайкина Евдокия Гавриловна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№861558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Чудайкина Ольга Николаевна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№191452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Чудайкина Фаина Дмитриевна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№861692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Шамонин Иван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№828353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Шамонин Иван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№828373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Шамонин Иван Яковлевич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№863607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7C6D">
              <w:rPr>
                <w:rFonts w:ascii="Times New Roman" w:hAnsi="Times New Roman"/>
              </w:rPr>
              <w:t>99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Шамонин Николай Александрович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№828356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Шамонин Степан Сергеевич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Шамонина Мария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№861525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Шамонина Матрена Афанасьевна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№828492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Шамонина Раиса Матвеевна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Шарков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№861708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Шаркова Ирина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№828451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Шаркова Ирина Тимофеевна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№191409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Шаркова Мария Фроловна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№861709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Шоргин Владимир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№863141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09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Шоргин Иван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№863127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Шоргин Михаил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№863120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Шоргин Николай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№191436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Шоргин Петр Васильевич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Шоргина Екатерина Михайловна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Шоргина Надежда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№191438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Ямков Алексей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№828367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16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Яскин Александр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№191449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17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Яскин Василий Дмитриевич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№191487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18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Яскина Галина Ивановна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№191448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19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>Яскина Мария Семеновна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№828290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20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Яскина Татьяна Федотовна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№828289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21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Яскина Федосья Афанасьевна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№828474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22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r>
              <w:t xml:space="preserve">Яшков Николай Иванович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№191395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23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BB0545">
            <w:pPr>
              <w:rPr>
                <w:color w:val="0000FF"/>
              </w:rPr>
            </w:pPr>
            <w:r>
              <w:rPr>
                <w:color w:val="0000FF"/>
              </w:rPr>
              <w:t xml:space="preserve">Яшкова Татьяна Сергеевна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F4586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09723F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№861597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FF458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24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34679B">
            <w:r>
              <w:t xml:space="preserve">Васина Анна Киреевна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3467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 V</w:t>
            </w:r>
            <w:r>
              <w:rPr>
                <w:rFonts w:ascii="Times New Roman" w:hAnsi="Times New Roman"/>
                <w:lang w:val="en-US"/>
              </w:rPr>
              <w:t xml:space="preserve">I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Pr="00F77C6D" w:rsidRDefault="008F6D87" w:rsidP="0034679B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№191415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3467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22.07.1994г.</w:t>
            </w:r>
          </w:p>
        </w:tc>
      </w:tr>
      <w:tr w:rsidR="008F6D87" w:rsidRPr="00F77C6D" w:rsidTr="008E363A"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Pr="00F77C6D" w:rsidRDefault="008F6D87" w:rsidP="0009723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7C6D">
              <w:rPr>
                <w:rFonts w:ascii="Times New Roman" w:hAnsi="Times New Roman"/>
              </w:rPr>
              <w:t>25</w:t>
            </w:r>
          </w:p>
        </w:tc>
        <w:tc>
          <w:tcPr>
            <w:tcW w:w="1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34679B">
            <w:r>
              <w:t>Малышев Владимир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Default="008F6D87" w:rsidP="003467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РФ-Х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Pr="00AA20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D87" w:rsidRDefault="008F6D87" w:rsidP="0034679B">
            <w:pPr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№834488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87" w:rsidRDefault="008F6D87" w:rsidP="003467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01.02.1995г.</w:t>
            </w:r>
          </w:p>
        </w:tc>
      </w:tr>
    </w:tbl>
    <w:p w:rsidR="008F6D87" w:rsidRPr="00E34944" w:rsidRDefault="008F6D87" w:rsidP="00B45EB7">
      <w:pPr>
        <w:rPr>
          <w:rFonts w:ascii="Times New Roman" w:hAnsi="Times New Roman"/>
        </w:rPr>
      </w:pPr>
    </w:p>
    <w:sectPr w:rsidR="008F6D87" w:rsidRPr="00E34944" w:rsidSect="00242EB7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6B04"/>
    <w:rsid w:val="0004595F"/>
    <w:rsid w:val="00073D16"/>
    <w:rsid w:val="0009723F"/>
    <w:rsid w:val="000C4CED"/>
    <w:rsid w:val="001220FA"/>
    <w:rsid w:val="0013426E"/>
    <w:rsid w:val="00164315"/>
    <w:rsid w:val="001B76E6"/>
    <w:rsid w:val="00220243"/>
    <w:rsid w:val="00221DC1"/>
    <w:rsid w:val="00234E98"/>
    <w:rsid w:val="00242360"/>
    <w:rsid w:val="00242EB7"/>
    <w:rsid w:val="00244B37"/>
    <w:rsid w:val="00290C35"/>
    <w:rsid w:val="002C339F"/>
    <w:rsid w:val="002C7CA9"/>
    <w:rsid w:val="002E5438"/>
    <w:rsid w:val="002F339B"/>
    <w:rsid w:val="00303FB7"/>
    <w:rsid w:val="00306B04"/>
    <w:rsid w:val="0032016E"/>
    <w:rsid w:val="0034679B"/>
    <w:rsid w:val="003604D9"/>
    <w:rsid w:val="00365B2F"/>
    <w:rsid w:val="003907AB"/>
    <w:rsid w:val="003D5801"/>
    <w:rsid w:val="003F63FC"/>
    <w:rsid w:val="00405D03"/>
    <w:rsid w:val="0041172B"/>
    <w:rsid w:val="00417879"/>
    <w:rsid w:val="004F572D"/>
    <w:rsid w:val="005106A8"/>
    <w:rsid w:val="00524C53"/>
    <w:rsid w:val="005420F5"/>
    <w:rsid w:val="00543C21"/>
    <w:rsid w:val="00553A99"/>
    <w:rsid w:val="005648C0"/>
    <w:rsid w:val="00572E54"/>
    <w:rsid w:val="00583788"/>
    <w:rsid w:val="00590050"/>
    <w:rsid w:val="005A5F1F"/>
    <w:rsid w:val="005D0F92"/>
    <w:rsid w:val="005D4C42"/>
    <w:rsid w:val="00627F4E"/>
    <w:rsid w:val="0067629A"/>
    <w:rsid w:val="00726570"/>
    <w:rsid w:val="00772B11"/>
    <w:rsid w:val="007A1CFD"/>
    <w:rsid w:val="0086128F"/>
    <w:rsid w:val="00894150"/>
    <w:rsid w:val="00896FF4"/>
    <w:rsid w:val="008B0542"/>
    <w:rsid w:val="008B28C5"/>
    <w:rsid w:val="008E363A"/>
    <w:rsid w:val="008F6D87"/>
    <w:rsid w:val="0090254E"/>
    <w:rsid w:val="009328EC"/>
    <w:rsid w:val="00944A2E"/>
    <w:rsid w:val="009C25FE"/>
    <w:rsid w:val="009E5659"/>
    <w:rsid w:val="00A3131D"/>
    <w:rsid w:val="00A44B6B"/>
    <w:rsid w:val="00A63705"/>
    <w:rsid w:val="00A90DC7"/>
    <w:rsid w:val="00AA20DE"/>
    <w:rsid w:val="00B31550"/>
    <w:rsid w:val="00B45EB7"/>
    <w:rsid w:val="00B81DFB"/>
    <w:rsid w:val="00B8751F"/>
    <w:rsid w:val="00BB0545"/>
    <w:rsid w:val="00C36928"/>
    <w:rsid w:val="00C727DC"/>
    <w:rsid w:val="00CD6199"/>
    <w:rsid w:val="00D46AD9"/>
    <w:rsid w:val="00DD5FC2"/>
    <w:rsid w:val="00E34944"/>
    <w:rsid w:val="00EC6344"/>
    <w:rsid w:val="00F23DBE"/>
    <w:rsid w:val="00F2733F"/>
    <w:rsid w:val="00F308E1"/>
    <w:rsid w:val="00F31F3A"/>
    <w:rsid w:val="00F410A7"/>
    <w:rsid w:val="00F427E7"/>
    <w:rsid w:val="00F77C6D"/>
    <w:rsid w:val="00FD3C9E"/>
    <w:rsid w:val="00FD5E7D"/>
    <w:rsid w:val="00FF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726570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65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657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657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6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6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657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657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72657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657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657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657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2657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26570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26570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26570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26570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26570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26570"/>
    <w:rPr>
      <w:rFonts w:ascii="Cambria" w:hAnsi="Cambria" w:cs="Times New Roman"/>
    </w:rPr>
  </w:style>
  <w:style w:type="paragraph" w:styleId="NoSpacing">
    <w:name w:val="No Spacing"/>
    <w:basedOn w:val="Normal"/>
    <w:link w:val="NoSpacingChar"/>
    <w:uiPriority w:val="99"/>
    <w:qFormat/>
    <w:rsid w:val="00726570"/>
    <w:rPr>
      <w:sz w:val="32"/>
      <w:szCs w:val="20"/>
      <w:lang w:eastAsia="ru-RU"/>
    </w:rPr>
  </w:style>
  <w:style w:type="character" w:customStyle="1" w:styleId="NoSpacingChar">
    <w:name w:val="No Spacing Char"/>
    <w:link w:val="NoSpacing"/>
    <w:uiPriority w:val="99"/>
    <w:locked/>
    <w:rsid w:val="001B76E6"/>
    <w:rPr>
      <w:sz w:val="32"/>
    </w:rPr>
  </w:style>
  <w:style w:type="paragraph" w:styleId="ListParagraph">
    <w:name w:val="List Paragraph"/>
    <w:basedOn w:val="Normal"/>
    <w:uiPriority w:val="99"/>
    <w:qFormat/>
    <w:rsid w:val="00726570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72657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26570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6570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6570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6570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726570"/>
    <w:rPr>
      <w:rFonts w:ascii="Calibri" w:hAnsi="Calibri" w:cs="Times New Roman"/>
      <w:b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726570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726570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657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6570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726570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6570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726570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726570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726570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72657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817</TotalTime>
  <Pages>8</Pages>
  <Words>3666</Words>
  <Characters>20900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User</cp:lastModifiedBy>
  <cp:revision>20</cp:revision>
  <dcterms:created xsi:type="dcterms:W3CDTF">2019-03-01T07:04:00Z</dcterms:created>
  <dcterms:modified xsi:type="dcterms:W3CDTF">2019-03-18T13:00:00Z</dcterms:modified>
</cp:coreProperties>
</file>