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F67" w:rsidRDefault="00B53F67" w:rsidP="00F87CBE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</w:t>
      </w:r>
      <w:r w:rsidRPr="00CF31D9">
        <w:rPr>
          <w:b/>
          <w:color w:val="auto"/>
          <w:sz w:val="22"/>
          <w:szCs w:val="22"/>
        </w:rPr>
        <w:t>звещ</w:t>
      </w:r>
      <w:r>
        <w:rPr>
          <w:b/>
          <w:color w:val="auto"/>
          <w:sz w:val="22"/>
          <w:szCs w:val="22"/>
        </w:rPr>
        <w:t>ает</w:t>
      </w:r>
    </w:p>
    <w:p w:rsidR="00B53F67" w:rsidRDefault="00B53F67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>, по составу участников,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а,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>
        <w:rPr>
          <w:b/>
          <w:sz w:val="22"/>
          <w:szCs w:val="22"/>
        </w:rPr>
        <w:t xml:space="preserve">,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</w:p>
    <w:p w:rsidR="00B53F67" w:rsidRDefault="00B53F67" w:rsidP="00F87CBE">
      <w:pPr>
        <w:jc w:val="center"/>
        <w:rPr>
          <w:b/>
          <w:sz w:val="22"/>
          <w:szCs w:val="22"/>
        </w:rPr>
      </w:pP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</w:t>
      </w:r>
      <w:r>
        <w:rPr>
          <w:b/>
          <w:sz w:val="22"/>
          <w:szCs w:val="22"/>
          <w:shd w:val="clear" w:color="auto" w:fill="FFFFFF"/>
        </w:rPr>
        <w:t>310002:157</w:t>
      </w:r>
      <w:r w:rsidRPr="00AB2456">
        <w:rPr>
          <w:b/>
          <w:sz w:val="22"/>
          <w:szCs w:val="22"/>
        </w:rPr>
        <w:t xml:space="preserve"> </w:t>
      </w:r>
    </w:p>
    <w:p w:rsidR="00B53F67" w:rsidRPr="00CF31D9" w:rsidRDefault="00B53F67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B53F67" w:rsidRPr="00CF31D9" w:rsidTr="006146B2">
        <w:trPr>
          <w:trHeight w:val="333"/>
        </w:trPr>
        <w:tc>
          <w:tcPr>
            <w:tcW w:w="9923" w:type="dxa"/>
            <w:gridSpan w:val="2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b/>
                <w:color w:val="auto"/>
                <w:sz w:val="22"/>
                <w:szCs w:val="22"/>
              </w:rPr>
              <w:t xml:space="preserve">, </w:t>
            </w:r>
            <w:r w:rsidRPr="00AA3A4D">
              <w:rPr>
                <w:color w:val="auto"/>
                <w:sz w:val="22"/>
                <w:szCs w:val="22"/>
              </w:rPr>
              <w:t>по составу участников,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B53F67" w:rsidRPr="00CF31D9" w:rsidTr="006146B2">
        <w:trPr>
          <w:trHeight w:val="189"/>
        </w:trPr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B53F67" w:rsidRPr="00CF31D9" w:rsidTr="006146B2">
        <w:tc>
          <w:tcPr>
            <w:tcW w:w="3310" w:type="dxa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B53F67" w:rsidRPr="00CF31D9" w:rsidRDefault="00B53F67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B53F67" w:rsidRPr="00CF31D9" w:rsidTr="006146B2">
        <w:tc>
          <w:tcPr>
            <w:tcW w:w="9923" w:type="dxa"/>
            <w:gridSpan w:val="2"/>
          </w:tcPr>
          <w:p w:rsidR="00B53F67" w:rsidRPr="00CF31D9" w:rsidRDefault="00B53F67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Pr="00CF31D9" w:rsidRDefault="00B53F67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одажа на открытом, по составу участников, аукционе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ка находящегося в не разграниченной государственной собственности:</w:t>
            </w:r>
          </w:p>
          <w:p w:rsidR="00B53F67" w:rsidRPr="00CF31D9" w:rsidRDefault="00B53F67" w:rsidP="00AF72B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2500.0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F550EC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310002</w:t>
            </w:r>
            <w:r w:rsidRPr="00F550EC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157</w:t>
            </w:r>
            <w:r w:rsidRPr="00F550EC">
              <w:rPr>
                <w:color w:val="auto"/>
                <w:sz w:val="22"/>
                <w:szCs w:val="22"/>
                <w:shd w:val="clear" w:color="auto" w:fill="FFFFFF"/>
              </w:rPr>
              <w:t>,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Вадово-Селищенское сельское поселение, п.Од Веле, ул.Маскаева, 8, для ведения личного подсобного хозяйства.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B53F67" w:rsidRPr="00CF31D9" w:rsidRDefault="00B53F67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ого у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частк</w:t>
            </w:r>
            <w:r>
              <w:rPr>
                <w:color w:val="auto"/>
                <w:sz w:val="22"/>
                <w:szCs w:val="22"/>
                <w:lang w:eastAsia="en-US"/>
              </w:rPr>
              <w:t>а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его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B53F67" w:rsidRPr="00CF31D9" w:rsidRDefault="00B53F67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A96ED1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31675.0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тридцать одна тысяча шестьсот семьдесят пять рублей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Pr="00CF31D9" w:rsidRDefault="00B53F67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B53F67" w:rsidRPr="00CF31D9" w:rsidRDefault="00B53F67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30.09.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2019 г</w:t>
              </w:r>
            </w:smartTag>
            <w:r>
              <w:rPr>
                <w:sz w:val="22"/>
                <w:szCs w:val="22"/>
              </w:rPr>
              <w:t xml:space="preserve">. до 30.10.2019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Pr="00CF31D9" w:rsidRDefault="00B53F67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30.09.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2019 г</w:t>
              </w:r>
            </w:smartTag>
            <w:r>
              <w:rPr>
                <w:sz w:val="22"/>
                <w:szCs w:val="22"/>
              </w:rPr>
              <w:t xml:space="preserve">. до 30.10.2019 г., с 9-00 по 18-00 часов (время московское), в отделе муниципального имущества и земельных отношений. 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Default="00B53F67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31.10.2019г.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B53F67" w:rsidRPr="00CF31D9" w:rsidRDefault="00B53F67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05.10.2019г.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B53F67" w:rsidRPr="00CF31D9" w:rsidTr="006146B2">
        <w:trPr>
          <w:trHeight w:val="257"/>
        </w:trPr>
        <w:tc>
          <w:tcPr>
            <w:tcW w:w="9923" w:type="dxa"/>
            <w:gridSpan w:val="2"/>
          </w:tcPr>
          <w:p w:rsidR="00B53F67" w:rsidRDefault="00B53F67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B53F67" w:rsidRPr="00CF31D9" w:rsidRDefault="00B53F67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6335.0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шесть тысяч двести сорок ру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бл</w:t>
            </w:r>
            <w:r>
              <w:rPr>
                <w:color w:val="auto"/>
                <w:sz w:val="22"/>
                <w:szCs w:val="22"/>
                <w:lang w:eastAsia="en-US"/>
              </w:rPr>
              <w:t>ей пятьдесят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B53F67" w:rsidRPr="00CF31D9" w:rsidRDefault="00B53F67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B53F67" w:rsidRDefault="00B53F67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B53F67" w:rsidRPr="00CF31D9" w:rsidRDefault="00B53F67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950.3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девятьсот пятьдесят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 тридцать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B53F67" w:rsidRPr="00CF31D9" w:rsidRDefault="00B53F67" w:rsidP="007A5E93">
            <w:pPr>
              <w:jc w:val="both"/>
              <w:rPr>
                <w:sz w:val="22"/>
                <w:szCs w:val="22"/>
              </w:rPr>
            </w:pPr>
          </w:p>
        </w:tc>
      </w:tr>
    </w:tbl>
    <w:p w:rsidR="00B53F67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B53F67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53F67" w:rsidRPr="00CF31D9" w:rsidRDefault="00B53F6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B53F67" w:rsidRPr="00CF31D9" w:rsidRDefault="00B53F67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B53F67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92F1C"/>
    <w:rsid w:val="000A6412"/>
    <w:rsid w:val="000A6AF8"/>
    <w:rsid w:val="000D5934"/>
    <w:rsid w:val="000E21C6"/>
    <w:rsid w:val="000F2163"/>
    <w:rsid w:val="00102223"/>
    <w:rsid w:val="0011244B"/>
    <w:rsid w:val="001155AE"/>
    <w:rsid w:val="00122CE6"/>
    <w:rsid w:val="0014296D"/>
    <w:rsid w:val="00143014"/>
    <w:rsid w:val="001443B2"/>
    <w:rsid w:val="00152B91"/>
    <w:rsid w:val="00166E02"/>
    <w:rsid w:val="00171E7A"/>
    <w:rsid w:val="00180D08"/>
    <w:rsid w:val="00191129"/>
    <w:rsid w:val="001914F4"/>
    <w:rsid w:val="00197235"/>
    <w:rsid w:val="001A4EF9"/>
    <w:rsid w:val="001B2B66"/>
    <w:rsid w:val="001B32C2"/>
    <w:rsid w:val="001C05CD"/>
    <w:rsid w:val="001D1C39"/>
    <w:rsid w:val="001E7977"/>
    <w:rsid w:val="001F6ABA"/>
    <w:rsid w:val="002127C4"/>
    <w:rsid w:val="00217665"/>
    <w:rsid w:val="0022487D"/>
    <w:rsid w:val="00237C35"/>
    <w:rsid w:val="00260BBC"/>
    <w:rsid w:val="0026348C"/>
    <w:rsid w:val="00263FE7"/>
    <w:rsid w:val="00264A7B"/>
    <w:rsid w:val="00270D8F"/>
    <w:rsid w:val="00285086"/>
    <w:rsid w:val="00293FEA"/>
    <w:rsid w:val="002968B3"/>
    <w:rsid w:val="002B7BF6"/>
    <w:rsid w:val="002C6220"/>
    <w:rsid w:val="002D5194"/>
    <w:rsid w:val="002D7385"/>
    <w:rsid w:val="002D7C0F"/>
    <w:rsid w:val="002E4581"/>
    <w:rsid w:val="002E6C58"/>
    <w:rsid w:val="00311CA6"/>
    <w:rsid w:val="00327C0F"/>
    <w:rsid w:val="003405A8"/>
    <w:rsid w:val="003654D5"/>
    <w:rsid w:val="00381773"/>
    <w:rsid w:val="00387744"/>
    <w:rsid w:val="003A0458"/>
    <w:rsid w:val="003A6DE9"/>
    <w:rsid w:val="003B13B5"/>
    <w:rsid w:val="003B2801"/>
    <w:rsid w:val="003C415A"/>
    <w:rsid w:val="003D0D82"/>
    <w:rsid w:val="003D200C"/>
    <w:rsid w:val="003E4FB9"/>
    <w:rsid w:val="003E780A"/>
    <w:rsid w:val="003F1DA1"/>
    <w:rsid w:val="00401438"/>
    <w:rsid w:val="004535DA"/>
    <w:rsid w:val="0047504C"/>
    <w:rsid w:val="00484491"/>
    <w:rsid w:val="004844F6"/>
    <w:rsid w:val="004A24C4"/>
    <w:rsid w:val="004B3828"/>
    <w:rsid w:val="004C56CA"/>
    <w:rsid w:val="004D59A3"/>
    <w:rsid w:val="004E6260"/>
    <w:rsid w:val="00511CBC"/>
    <w:rsid w:val="005220BD"/>
    <w:rsid w:val="00530104"/>
    <w:rsid w:val="00533366"/>
    <w:rsid w:val="00563E94"/>
    <w:rsid w:val="0059116D"/>
    <w:rsid w:val="005A1958"/>
    <w:rsid w:val="005B5D43"/>
    <w:rsid w:val="005C0C85"/>
    <w:rsid w:val="005D464A"/>
    <w:rsid w:val="005E12CB"/>
    <w:rsid w:val="005F3164"/>
    <w:rsid w:val="006146B2"/>
    <w:rsid w:val="006445CD"/>
    <w:rsid w:val="00687809"/>
    <w:rsid w:val="00694D36"/>
    <w:rsid w:val="006B3D02"/>
    <w:rsid w:val="006D1375"/>
    <w:rsid w:val="006F3874"/>
    <w:rsid w:val="0070355A"/>
    <w:rsid w:val="007100F7"/>
    <w:rsid w:val="00712B9C"/>
    <w:rsid w:val="00716AAB"/>
    <w:rsid w:val="007176DE"/>
    <w:rsid w:val="0072795A"/>
    <w:rsid w:val="00751290"/>
    <w:rsid w:val="00762212"/>
    <w:rsid w:val="00780140"/>
    <w:rsid w:val="007A5E93"/>
    <w:rsid w:val="007C01C6"/>
    <w:rsid w:val="007C60FB"/>
    <w:rsid w:val="007E3C14"/>
    <w:rsid w:val="007F0E58"/>
    <w:rsid w:val="00825FE8"/>
    <w:rsid w:val="008260A2"/>
    <w:rsid w:val="008433E7"/>
    <w:rsid w:val="00846AA0"/>
    <w:rsid w:val="00862243"/>
    <w:rsid w:val="00864D6F"/>
    <w:rsid w:val="00870F58"/>
    <w:rsid w:val="0087163A"/>
    <w:rsid w:val="008864F2"/>
    <w:rsid w:val="008872C4"/>
    <w:rsid w:val="008B354A"/>
    <w:rsid w:val="008D58D3"/>
    <w:rsid w:val="008E4FF2"/>
    <w:rsid w:val="00911FF3"/>
    <w:rsid w:val="00930002"/>
    <w:rsid w:val="00946F72"/>
    <w:rsid w:val="009528F5"/>
    <w:rsid w:val="00962193"/>
    <w:rsid w:val="009658F6"/>
    <w:rsid w:val="00975E09"/>
    <w:rsid w:val="00994182"/>
    <w:rsid w:val="009B7C91"/>
    <w:rsid w:val="009E3DE5"/>
    <w:rsid w:val="009E555D"/>
    <w:rsid w:val="009F299D"/>
    <w:rsid w:val="00A146AF"/>
    <w:rsid w:val="00A43356"/>
    <w:rsid w:val="00A43C77"/>
    <w:rsid w:val="00A45007"/>
    <w:rsid w:val="00A450F5"/>
    <w:rsid w:val="00A53522"/>
    <w:rsid w:val="00A61357"/>
    <w:rsid w:val="00A63F9C"/>
    <w:rsid w:val="00A81575"/>
    <w:rsid w:val="00A81BC8"/>
    <w:rsid w:val="00A96ED1"/>
    <w:rsid w:val="00AA3A4D"/>
    <w:rsid w:val="00AA4BD9"/>
    <w:rsid w:val="00AA7277"/>
    <w:rsid w:val="00AB2456"/>
    <w:rsid w:val="00AC356C"/>
    <w:rsid w:val="00AD4D00"/>
    <w:rsid w:val="00AE208F"/>
    <w:rsid w:val="00AE3745"/>
    <w:rsid w:val="00AF08DD"/>
    <w:rsid w:val="00AF5753"/>
    <w:rsid w:val="00AF72B4"/>
    <w:rsid w:val="00B0259C"/>
    <w:rsid w:val="00B24557"/>
    <w:rsid w:val="00B53F67"/>
    <w:rsid w:val="00B5507C"/>
    <w:rsid w:val="00B60525"/>
    <w:rsid w:val="00B846E8"/>
    <w:rsid w:val="00B9289F"/>
    <w:rsid w:val="00B9445E"/>
    <w:rsid w:val="00BA3BFD"/>
    <w:rsid w:val="00BD3477"/>
    <w:rsid w:val="00BE2119"/>
    <w:rsid w:val="00BF60A6"/>
    <w:rsid w:val="00C028A1"/>
    <w:rsid w:val="00C151B6"/>
    <w:rsid w:val="00C211C1"/>
    <w:rsid w:val="00C6400E"/>
    <w:rsid w:val="00C66430"/>
    <w:rsid w:val="00C95552"/>
    <w:rsid w:val="00CC431A"/>
    <w:rsid w:val="00CE2494"/>
    <w:rsid w:val="00CE6641"/>
    <w:rsid w:val="00CF31D9"/>
    <w:rsid w:val="00CF50C9"/>
    <w:rsid w:val="00CF7E76"/>
    <w:rsid w:val="00D17C67"/>
    <w:rsid w:val="00D35D20"/>
    <w:rsid w:val="00D41293"/>
    <w:rsid w:val="00D4716A"/>
    <w:rsid w:val="00D62659"/>
    <w:rsid w:val="00DA7F83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0335"/>
    <w:rsid w:val="00E75073"/>
    <w:rsid w:val="00E805E4"/>
    <w:rsid w:val="00E9737F"/>
    <w:rsid w:val="00EA44EE"/>
    <w:rsid w:val="00EB16BF"/>
    <w:rsid w:val="00ED4F98"/>
    <w:rsid w:val="00EF02D0"/>
    <w:rsid w:val="00EF4D98"/>
    <w:rsid w:val="00EF661E"/>
    <w:rsid w:val="00F00353"/>
    <w:rsid w:val="00F07A18"/>
    <w:rsid w:val="00F11827"/>
    <w:rsid w:val="00F11C49"/>
    <w:rsid w:val="00F351FB"/>
    <w:rsid w:val="00F43E93"/>
    <w:rsid w:val="00F44424"/>
    <w:rsid w:val="00F550EC"/>
    <w:rsid w:val="00F84A76"/>
    <w:rsid w:val="00F87CBE"/>
    <w:rsid w:val="00FA1B77"/>
    <w:rsid w:val="00FB5C10"/>
    <w:rsid w:val="00FB6534"/>
    <w:rsid w:val="00FC2374"/>
    <w:rsid w:val="00FD2600"/>
    <w:rsid w:val="00FE62B6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7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241</TotalTime>
  <Pages>2</Pages>
  <Words>812</Words>
  <Characters>4632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29</cp:revision>
  <cp:lastPrinted>2016-08-22T14:31:00Z</cp:lastPrinted>
  <dcterms:created xsi:type="dcterms:W3CDTF">2016-08-22T14:33:00Z</dcterms:created>
  <dcterms:modified xsi:type="dcterms:W3CDTF">2019-09-24T14:25:00Z</dcterms:modified>
</cp:coreProperties>
</file>