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26F" w:rsidRPr="00EB706F" w:rsidRDefault="0068726F" w:rsidP="00F150FA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аукционе </w:t>
      </w:r>
    </w:p>
    <w:p w:rsidR="0068726F" w:rsidRPr="00EB706F" w:rsidRDefault="0068726F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68726F" w:rsidRDefault="0068726F" w:rsidP="009A578D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р.п. Зубова Поляна                                                   </w:t>
      </w:r>
      <w:r>
        <w:rPr>
          <w:color w:val="auto"/>
          <w:sz w:val="24"/>
          <w:szCs w:val="24"/>
        </w:rPr>
        <w:t xml:space="preserve">           </w:t>
      </w:r>
      <w:r w:rsidRPr="00EB706F">
        <w:rPr>
          <w:color w:val="auto"/>
          <w:sz w:val="24"/>
          <w:szCs w:val="24"/>
        </w:rPr>
        <w:t xml:space="preserve">        "__"______________ 20</w:t>
      </w:r>
      <w:r>
        <w:rPr>
          <w:color w:val="auto"/>
          <w:sz w:val="24"/>
          <w:szCs w:val="24"/>
        </w:rPr>
        <w:t>___</w:t>
      </w:r>
      <w:r w:rsidRPr="00EB706F">
        <w:rPr>
          <w:color w:val="auto"/>
          <w:sz w:val="24"/>
          <w:szCs w:val="24"/>
        </w:rPr>
        <w:t>г.</w:t>
      </w:r>
    </w:p>
    <w:p w:rsidR="0068726F" w:rsidRDefault="0068726F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</w:p>
    <w:p w:rsidR="0068726F" w:rsidRDefault="0068726F" w:rsidP="00F150FA">
      <w:pPr>
        <w:widowControl/>
        <w:jc w:val="both"/>
        <w:rPr>
          <w:color w:val="auto"/>
          <w:sz w:val="18"/>
          <w:szCs w:val="18"/>
        </w:rPr>
      </w:pPr>
      <w:r>
        <w:rPr>
          <w:color w:val="auto"/>
          <w:sz w:val="24"/>
          <w:szCs w:val="24"/>
        </w:rPr>
        <w:t xml:space="preserve">     </w:t>
      </w: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B706F">
        <w:rPr>
          <w:color w:val="auto"/>
          <w:sz w:val="24"/>
          <w:szCs w:val="24"/>
        </w:rPr>
        <w:t xml:space="preserve"> </w:t>
      </w:r>
      <w:r w:rsidRPr="009A578D">
        <w:rPr>
          <w:color w:val="auto"/>
          <w:sz w:val="18"/>
          <w:szCs w:val="18"/>
        </w:rPr>
        <w:t>(полное  наименование  физического  лица,  подающего   заявку;  ФИО,     паспортные данные физического лица и индивидуального предпринимателя,    подающего заявку),</w:t>
      </w:r>
    </w:p>
    <w:p w:rsidR="0068726F" w:rsidRPr="00CB479C" w:rsidRDefault="0068726F" w:rsidP="00F150FA">
      <w:pPr>
        <w:widowControl/>
        <w:jc w:val="both"/>
        <w:rPr>
          <w:color w:val="auto"/>
        </w:rPr>
      </w:pPr>
    </w:p>
    <w:p w:rsidR="0068726F" w:rsidRPr="009634AD" w:rsidRDefault="0068726F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принимая   решение   об участии в аукционе по </w:t>
      </w:r>
      <w:r w:rsidRPr="009634AD">
        <w:rPr>
          <w:sz w:val="24"/>
          <w:szCs w:val="24"/>
        </w:rPr>
        <w:t xml:space="preserve">права на заключения договора аренды </w:t>
      </w:r>
      <w:r w:rsidRPr="009634AD">
        <w:rPr>
          <w:sz w:val="24"/>
          <w:szCs w:val="24"/>
          <w:shd w:val="clear" w:color="auto" w:fill="FFFFFF"/>
        </w:rPr>
        <w:t xml:space="preserve">земельного участка, находящегося в государственной собственности из земель населенных пунктов, площадью </w:t>
      </w:r>
      <w:r>
        <w:rPr>
          <w:sz w:val="24"/>
          <w:szCs w:val="24"/>
          <w:shd w:val="clear" w:color="auto" w:fill="FFFFFF"/>
        </w:rPr>
        <w:t>_________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>__________________________, с кадаст</w:t>
      </w:r>
      <w:r w:rsidRPr="006C5921">
        <w:rPr>
          <w:sz w:val="24"/>
          <w:szCs w:val="24"/>
          <w:shd w:val="clear" w:color="auto" w:fill="FFFFFF"/>
        </w:rPr>
        <w:t>ровым</w:t>
      </w:r>
      <w:r w:rsidRPr="009634AD">
        <w:rPr>
          <w:sz w:val="24"/>
          <w:szCs w:val="24"/>
          <w:shd w:val="clear" w:color="auto" w:fill="FFFFFF"/>
        </w:rPr>
        <w:t xml:space="preserve"> номером </w:t>
      </w:r>
      <w:r>
        <w:rPr>
          <w:sz w:val="24"/>
          <w:szCs w:val="24"/>
          <w:shd w:val="clear" w:color="auto" w:fill="FFFFFF"/>
        </w:rPr>
        <w:t>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</w:t>
      </w:r>
      <w:r>
        <w:rPr>
          <w:sz w:val="24"/>
          <w:szCs w:val="24"/>
          <w:shd w:val="clear" w:color="auto" w:fill="FFFFFF"/>
        </w:rPr>
        <w:t>____________________________________________</w:t>
      </w:r>
      <w:r w:rsidRPr="009634AD">
        <w:rPr>
          <w:sz w:val="24"/>
          <w:szCs w:val="24"/>
          <w:shd w:val="clear" w:color="auto" w:fill="FFFFFF"/>
        </w:rPr>
        <w:t xml:space="preserve">,  на срок </w:t>
      </w:r>
      <w:r>
        <w:rPr>
          <w:sz w:val="24"/>
          <w:szCs w:val="24"/>
          <w:shd w:val="clear" w:color="auto" w:fill="FFFFFF"/>
        </w:rPr>
        <w:t>_______</w:t>
      </w:r>
      <w:r w:rsidRPr="009634AD">
        <w:rPr>
          <w:sz w:val="24"/>
          <w:szCs w:val="24"/>
          <w:shd w:val="clear" w:color="auto" w:fill="FFFFFF"/>
        </w:rPr>
        <w:t xml:space="preserve"> лет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68726F" w:rsidRDefault="0068726F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</w:t>
      </w:r>
      <w:r w:rsidRPr="009634AD">
        <w:rPr>
          <w:color w:val="auto"/>
          <w:sz w:val="24"/>
          <w:szCs w:val="24"/>
        </w:rPr>
        <w:t>1)  соблюдать  условия  аукциона,  содержащиеся в информационном  сообщении  о проведении  аукциона опубликованном в газете «Время и жизнь»  от___________ 20  г. N_______</w:t>
      </w:r>
      <w:r>
        <w:rPr>
          <w:color w:val="auto"/>
          <w:sz w:val="24"/>
          <w:szCs w:val="24"/>
        </w:rPr>
        <w:t>,</w:t>
      </w:r>
      <w:r w:rsidRPr="009634AD">
        <w:rPr>
          <w:color w:val="auto"/>
          <w:sz w:val="24"/>
          <w:szCs w:val="24"/>
        </w:rPr>
        <w:t xml:space="preserve"> на сайте </w:t>
      </w:r>
      <w:hyperlink r:id="rId4" w:history="1">
        <w:r w:rsidRPr="00D857E9">
          <w:rPr>
            <w:rStyle w:val="Hyperlink"/>
            <w:color w:val="auto"/>
            <w:sz w:val="24"/>
            <w:szCs w:val="24"/>
          </w:rPr>
          <w:t>http://zpolyana.e-mordovia.ru</w:t>
        </w:r>
      </w:hyperlink>
      <w:r w:rsidRPr="00D857E9">
        <w:rPr>
          <w:color w:val="auto"/>
        </w:rPr>
        <w:t>,</w:t>
      </w:r>
      <w:r>
        <w:t xml:space="preserve"> </w:t>
      </w:r>
      <w:r>
        <w:rPr>
          <w:color w:val="auto"/>
          <w:sz w:val="24"/>
          <w:szCs w:val="24"/>
        </w:rPr>
        <w:t>на официальном сайте Российской Федерации для размещения информации о проведении торгов  от____________________.</w:t>
      </w:r>
    </w:p>
    <w:p w:rsidR="0068726F" w:rsidRPr="009634AD" w:rsidRDefault="0068726F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</w:t>
      </w:r>
      <w:r w:rsidRPr="009634AD">
        <w:rPr>
          <w:color w:val="auto"/>
          <w:sz w:val="24"/>
          <w:szCs w:val="24"/>
        </w:rPr>
        <w:t>2)  в   случае   признания   победителем  аукциона</w:t>
      </w:r>
      <w:r>
        <w:rPr>
          <w:color w:val="auto"/>
          <w:sz w:val="24"/>
          <w:szCs w:val="24"/>
        </w:rPr>
        <w:t>,</w:t>
      </w:r>
      <w:r w:rsidRPr="009634AD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 подведения  итогов  аукциона.</w:t>
      </w:r>
    </w:p>
    <w:p w:rsidR="0068726F" w:rsidRPr="00EB706F" w:rsidRDefault="0068726F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_____________________________________</w:t>
      </w:r>
    </w:p>
    <w:p w:rsidR="0068726F" w:rsidRPr="00EB706F" w:rsidRDefault="0068726F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</w:t>
      </w:r>
    </w:p>
    <w:p w:rsidR="0068726F" w:rsidRDefault="0068726F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68726F" w:rsidRDefault="0068726F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</w:t>
      </w:r>
    </w:p>
    <w:p w:rsidR="0068726F" w:rsidRDefault="0068726F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</w:t>
      </w:r>
    </w:p>
    <w:p w:rsidR="0068726F" w:rsidRDefault="0068726F" w:rsidP="00F150FA">
      <w:pPr>
        <w:widowControl/>
        <w:jc w:val="both"/>
        <w:rPr>
          <w:color w:val="auto"/>
          <w:sz w:val="24"/>
          <w:szCs w:val="24"/>
        </w:rPr>
      </w:pPr>
    </w:p>
    <w:p w:rsidR="0068726F" w:rsidRDefault="0068726F" w:rsidP="00F150FA">
      <w:pPr>
        <w:widowControl/>
        <w:jc w:val="both"/>
        <w:rPr>
          <w:color w:val="auto"/>
          <w:sz w:val="24"/>
          <w:szCs w:val="24"/>
        </w:rPr>
      </w:pPr>
    </w:p>
    <w:p w:rsidR="0068726F" w:rsidRDefault="0068726F" w:rsidP="00F150FA">
      <w:pPr>
        <w:widowControl/>
        <w:jc w:val="both"/>
        <w:rPr>
          <w:color w:val="auto"/>
          <w:sz w:val="24"/>
          <w:szCs w:val="24"/>
        </w:rPr>
      </w:pPr>
    </w:p>
    <w:p w:rsidR="0068726F" w:rsidRPr="00EB706F" w:rsidRDefault="0068726F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__</w:t>
      </w:r>
      <w:r w:rsidRPr="00EB706F">
        <w:rPr>
          <w:color w:val="auto"/>
          <w:sz w:val="24"/>
          <w:szCs w:val="24"/>
        </w:rPr>
        <w:t>г</w:t>
      </w:r>
      <w:r>
        <w:rPr>
          <w:color w:val="auto"/>
          <w:sz w:val="24"/>
          <w:szCs w:val="24"/>
        </w:rPr>
        <w:t xml:space="preserve">                                                                       __________________</w:t>
      </w:r>
    </w:p>
    <w:p w:rsidR="0068726F" w:rsidRPr="00343C8A" w:rsidRDefault="0068726F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68726F" w:rsidRDefault="0068726F" w:rsidP="00F150FA">
      <w:pPr>
        <w:widowControl/>
        <w:jc w:val="both"/>
        <w:rPr>
          <w:color w:val="auto"/>
          <w:sz w:val="24"/>
          <w:szCs w:val="24"/>
        </w:rPr>
      </w:pPr>
    </w:p>
    <w:p w:rsidR="0068726F" w:rsidRDefault="0068726F" w:rsidP="00F150FA">
      <w:pPr>
        <w:widowControl/>
        <w:jc w:val="both"/>
        <w:rPr>
          <w:color w:val="auto"/>
          <w:sz w:val="24"/>
          <w:szCs w:val="24"/>
        </w:rPr>
      </w:pPr>
    </w:p>
    <w:p w:rsidR="0068726F" w:rsidRPr="00EB706F" w:rsidRDefault="0068726F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.</w:t>
      </w:r>
    </w:p>
    <w:p w:rsidR="0068726F" w:rsidRDefault="0068726F"/>
    <w:sectPr w:rsidR="0068726F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47034"/>
    <w:rsid w:val="000504CE"/>
    <w:rsid w:val="000A0B96"/>
    <w:rsid w:val="000B33F8"/>
    <w:rsid w:val="00112142"/>
    <w:rsid w:val="00114F21"/>
    <w:rsid w:val="0012496C"/>
    <w:rsid w:val="00154F2A"/>
    <w:rsid w:val="001656EB"/>
    <w:rsid w:val="00191C5E"/>
    <w:rsid w:val="00281940"/>
    <w:rsid w:val="0028567D"/>
    <w:rsid w:val="002E29CA"/>
    <w:rsid w:val="00306DBC"/>
    <w:rsid w:val="003100A8"/>
    <w:rsid w:val="00343C8A"/>
    <w:rsid w:val="00403C3F"/>
    <w:rsid w:val="0042028C"/>
    <w:rsid w:val="004372DC"/>
    <w:rsid w:val="004C47B6"/>
    <w:rsid w:val="004D0B2A"/>
    <w:rsid w:val="004D3C72"/>
    <w:rsid w:val="00507C2F"/>
    <w:rsid w:val="00535DF9"/>
    <w:rsid w:val="00563BDD"/>
    <w:rsid w:val="005979C7"/>
    <w:rsid w:val="005A7FAD"/>
    <w:rsid w:val="005C5A87"/>
    <w:rsid w:val="005F11B6"/>
    <w:rsid w:val="006164E9"/>
    <w:rsid w:val="006641F8"/>
    <w:rsid w:val="00680D2B"/>
    <w:rsid w:val="0068726F"/>
    <w:rsid w:val="006B031C"/>
    <w:rsid w:val="006C5921"/>
    <w:rsid w:val="00700B47"/>
    <w:rsid w:val="0074743B"/>
    <w:rsid w:val="007D4AC9"/>
    <w:rsid w:val="007E33B7"/>
    <w:rsid w:val="00821F26"/>
    <w:rsid w:val="0082227B"/>
    <w:rsid w:val="008544F1"/>
    <w:rsid w:val="00866F58"/>
    <w:rsid w:val="008C3B57"/>
    <w:rsid w:val="009411F7"/>
    <w:rsid w:val="00944D16"/>
    <w:rsid w:val="009634AD"/>
    <w:rsid w:val="0099735F"/>
    <w:rsid w:val="009A578D"/>
    <w:rsid w:val="009B1BEC"/>
    <w:rsid w:val="009C7C50"/>
    <w:rsid w:val="009F3D23"/>
    <w:rsid w:val="00A05C4C"/>
    <w:rsid w:val="00A4667B"/>
    <w:rsid w:val="00A7192C"/>
    <w:rsid w:val="00B119C8"/>
    <w:rsid w:val="00B979F9"/>
    <w:rsid w:val="00BD02DD"/>
    <w:rsid w:val="00C50934"/>
    <w:rsid w:val="00C66ACC"/>
    <w:rsid w:val="00CB479C"/>
    <w:rsid w:val="00D24DD5"/>
    <w:rsid w:val="00D44C21"/>
    <w:rsid w:val="00D857E9"/>
    <w:rsid w:val="00DC799B"/>
    <w:rsid w:val="00DC79C0"/>
    <w:rsid w:val="00E25A79"/>
    <w:rsid w:val="00E43AEE"/>
    <w:rsid w:val="00E522D3"/>
    <w:rsid w:val="00EB706F"/>
    <w:rsid w:val="00EF6928"/>
    <w:rsid w:val="00F150FA"/>
    <w:rsid w:val="00F85AF1"/>
    <w:rsid w:val="00FA2086"/>
    <w:rsid w:val="00FB7EB5"/>
    <w:rsid w:val="00FC2BB4"/>
    <w:rsid w:val="00FE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55</TotalTime>
  <Pages>1</Pages>
  <Words>370</Words>
  <Characters>2111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25</cp:revision>
  <cp:lastPrinted>2016-01-14T11:14:00Z</cp:lastPrinted>
  <dcterms:created xsi:type="dcterms:W3CDTF">2015-09-21T13:57:00Z</dcterms:created>
  <dcterms:modified xsi:type="dcterms:W3CDTF">2019-09-24T12:03:00Z</dcterms:modified>
</cp:coreProperties>
</file>