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385" w:rsidRDefault="002D7385" w:rsidP="00F87CBE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</w:t>
      </w:r>
      <w:r w:rsidRPr="00CF31D9">
        <w:rPr>
          <w:b/>
          <w:color w:val="auto"/>
          <w:sz w:val="22"/>
          <w:szCs w:val="22"/>
        </w:rPr>
        <w:t>звещ</w:t>
      </w:r>
      <w:r>
        <w:rPr>
          <w:b/>
          <w:color w:val="auto"/>
          <w:sz w:val="22"/>
          <w:szCs w:val="22"/>
        </w:rPr>
        <w:t>ает</w:t>
      </w:r>
    </w:p>
    <w:p w:rsidR="002D7385" w:rsidRDefault="002D7385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>, по составу участников,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а,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>
        <w:rPr>
          <w:b/>
          <w:sz w:val="22"/>
          <w:szCs w:val="22"/>
        </w:rPr>
        <w:t xml:space="preserve">,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</w:p>
    <w:p w:rsidR="002D7385" w:rsidRDefault="002D7385" w:rsidP="00F87CBE">
      <w:pPr>
        <w:jc w:val="center"/>
        <w:rPr>
          <w:b/>
          <w:sz w:val="22"/>
          <w:szCs w:val="22"/>
        </w:rPr>
      </w:pP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</w:t>
      </w:r>
      <w:r>
        <w:rPr>
          <w:b/>
          <w:sz w:val="22"/>
          <w:szCs w:val="22"/>
          <w:shd w:val="clear" w:color="auto" w:fill="FFFFFF"/>
        </w:rPr>
        <w:t>121004:610</w:t>
      </w:r>
      <w:r w:rsidRPr="00AB2456">
        <w:rPr>
          <w:b/>
          <w:sz w:val="22"/>
          <w:szCs w:val="22"/>
        </w:rPr>
        <w:t xml:space="preserve"> </w:t>
      </w:r>
    </w:p>
    <w:p w:rsidR="002D7385" w:rsidRPr="00CF31D9" w:rsidRDefault="002D7385" w:rsidP="00F87CBE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2D7385" w:rsidRPr="00CF31D9" w:rsidTr="006146B2">
        <w:trPr>
          <w:trHeight w:val="333"/>
        </w:trPr>
        <w:tc>
          <w:tcPr>
            <w:tcW w:w="9923" w:type="dxa"/>
            <w:gridSpan w:val="2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b/>
                <w:color w:val="auto"/>
                <w:sz w:val="22"/>
                <w:szCs w:val="22"/>
              </w:rPr>
              <w:t xml:space="preserve">, </w:t>
            </w:r>
            <w:r w:rsidRPr="00AA3A4D">
              <w:rPr>
                <w:color w:val="auto"/>
                <w:sz w:val="22"/>
                <w:szCs w:val="22"/>
              </w:rPr>
              <w:t>по составу участников,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2D7385" w:rsidRPr="00CF31D9" w:rsidTr="006146B2">
        <w:trPr>
          <w:trHeight w:val="189"/>
        </w:trPr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2D7385" w:rsidRPr="00CF31D9" w:rsidTr="006146B2">
        <w:tc>
          <w:tcPr>
            <w:tcW w:w="3310" w:type="dxa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2D7385" w:rsidRPr="00CF31D9" w:rsidRDefault="002D7385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2D7385" w:rsidRPr="00CF31D9" w:rsidTr="006146B2">
        <w:tc>
          <w:tcPr>
            <w:tcW w:w="9923" w:type="dxa"/>
            <w:gridSpan w:val="2"/>
          </w:tcPr>
          <w:p w:rsidR="002D7385" w:rsidRPr="00CF31D9" w:rsidRDefault="002D7385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2D7385" w:rsidRPr="00CF31D9" w:rsidTr="006146B2">
        <w:trPr>
          <w:trHeight w:val="257"/>
        </w:trPr>
        <w:tc>
          <w:tcPr>
            <w:tcW w:w="9923" w:type="dxa"/>
            <w:gridSpan w:val="2"/>
          </w:tcPr>
          <w:p w:rsidR="002D7385" w:rsidRPr="00CF31D9" w:rsidRDefault="002D7385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одажа на открытом, по составу участников, аукционе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ка находящегося в не разграниченной государственной собственности:</w:t>
            </w:r>
          </w:p>
          <w:p w:rsidR="002D7385" w:rsidRPr="00F87CBE" w:rsidRDefault="002D7385" w:rsidP="00F87CB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1101.0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F550EC">
              <w:rPr>
                <w:sz w:val="22"/>
                <w:szCs w:val="22"/>
                <w:shd w:val="clear" w:color="auto" w:fill="FFFFFF"/>
              </w:rPr>
              <w:t>13:08:0</w:t>
            </w:r>
            <w:r>
              <w:rPr>
                <w:sz w:val="22"/>
                <w:szCs w:val="22"/>
                <w:shd w:val="clear" w:color="auto" w:fill="FFFFFF"/>
              </w:rPr>
              <w:t>121004</w:t>
            </w:r>
            <w:r w:rsidRPr="00F550EC">
              <w:rPr>
                <w:sz w:val="22"/>
                <w:szCs w:val="22"/>
                <w:shd w:val="clear" w:color="auto" w:fill="FFFFFF"/>
              </w:rPr>
              <w:t>:</w:t>
            </w:r>
            <w:r>
              <w:rPr>
                <w:sz w:val="22"/>
                <w:szCs w:val="22"/>
                <w:shd w:val="clear" w:color="auto" w:fill="FFFFFF"/>
              </w:rPr>
              <w:t>610</w:t>
            </w:r>
            <w:r w:rsidRPr="00F550EC">
              <w:rPr>
                <w:color w:val="auto"/>
                <w:sz w:val="22"/>
                <w:szCs w:val="22"/>
                <w:shd w:val="clear" w:color="auto" w:fill="FFFFFF"/>
              </w:rPr>
              <w:t>,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местоположение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Нововыселское сельское поселение, п.Аким-Сергеевка, ул.Алтухова, 89а, для ведения личного подсобного хозяйства</w:t>
            </w:r>
          </w:p>
          <w:p w:rsidR="002D7385" w:rsidRPr="00CF31D9" w:rsidRDefault="002D7385" w:rsidP="00AF72B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2D7385" w:rsidRPr="00CF31D9" w:rsidTr="006146B2">
        <w:trPr>
          <w:trHeight w:val="257"/>
        </w:trPr>
        <w:tc>
          <w:tcPr>
            <w:tcW w:w="9923" w:type="dxa"/>
            <w:gridSpan w:val="2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2D7385" w:rsidRPr="00CF31D9" w:rsidRDefault="002D7385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ого у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частк</w:t>
            </w:r>
            <w:r>
              <w:rPr>
                <w:color w:val="auto"/>
                <w:sz w:val="22"/>
                <w:szCs w:val="22"/>
                <w:lang w:eastAsia="en-US"/>
              </w:rPr>
              <w:t>а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его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2D7385" w:rsidRPr="00CF31D9" w:rsidRDefault="002D7385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31202.34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тридцать одна тысяча двести два рубля тридцать четыре копейки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</w:tc>
      </w:tr>
      <w:tr w:rsidR="002D7385" w:rsidRPr="00CF31D9" w:rsidTr="006146B2">
        <w:trPr>
          <w:trHeight w:val="257"/>
        </w:trPr>
        <w:tc>
          <w:tcPr>
            <w:tcW w:w="9923" w:type="dxa"/>
            <w:gridSpan w:val="2"/>
          </w:tcPr>
          <w:p w:rsidR="002D7385" w:rsidRPr="00CF31D9" w:rsidRDefault="002D7385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2D7385" w:rsidRPr="00CF31D9" w:rsidRDefault="002D7385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23.09.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2"/>
                  <w:szCs w:val="22"/>
                </w:rPr>
                <w:t>2019 г</w:t>
              </w:r>
            </w:smartTag>
            <w:r>
              <w:rPr>
                <w:sz w:val="22"/>
                <w:szCs w:val="22"/>
              </w:rPr>
              <w:t xml:space="preserve">. до 23.10.2019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2D7385" w:rsidRPr="00CF31D9" w:rsidTr="006146B2">
        <w:trPr>
          <w:trHeight w:val="257"/>
        </w:trPr>
        <w:tc>
          <w:tcPr>
            <w:tcW w:w="9923" w:type="dxa"/>
            <w:gridSpan w:val="2"/>
          </w:tcPr>
          <w:p w:rsidR="002D7385" w:rsidRPr="00CF31D9" w:rsidRDefault="002D7385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23.09. </w:t>
            </w: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sz w:val="22"/>
                  <w:szCs w:val="22"/>
                </w:rPr>
                <w:t>2019 г</w:t>
              </w:r>
            </w:smartTag>
            <w:r>
              <w:rPr>
                <w:sz w:val="22"/>
                <w:szCs w:val="22"/>
              </w:rPr>
              <w:t xml:space="preserve">. до 23.10.2019 г., с 9-00 по 18-00 часов (время московское), в отделе муниципального имущества и земельных отношений. </w:t>
            </w:r>
          </w:p>
        </w:tc>
      </w:tr>
      <w:tr w:rsidR="002D7385" w:rsidRPr="00CF31D9" w:rsidTr="006146B2">
        <w:trPr>
          <w:trHeight w:val="257"/>
        </w:trPr>
        <w:tc>
          <w:tcPr>
            <w:tcW w:w="9923" w:type="dxa"/>
            <w:gridSpan w:val="2"/>
          </w:tcPr>
          <w:p w:rsidR="002D7385" w:rsidRDefault="002D7385" w:rsidP="00AF5753">
            <w:pPr>
              <w:jc w:val="both"/>
              <w:rPr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24.10.2019г.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2D7385" w:rsidRPr="00CF31D9" w:rsidRDefault="002D7385" w:rsidP="00B24557">
            <w:pPr>
              <w:jc w:val="both"/>
              <w:rPr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29.10.2019г.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2D7385" w:rsidRPr="00CF31D9" w:rsidTr="006146B2">
        <w:trPr>
          <w:trHeight w:val="257"/>
        </w:trPr>
        <w:tc>
          <w:tcPr>
            <w:tcW w:w="9923" w:type="dxa"/>
            <w:gridSpan w:val="2"/>
          </w:tcPr>
          <w:p w:rsidR="002D7385" w:rsidRDefault="002D7385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2D7385" w:rsidRPr="00CF31D9" w:rsidRDefault="002D7385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6240.5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шесть тысяч двести сорок ру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бл</w:t>
            </w:r>
            <w:r>
              <w:rPr>
                <w:color w:val="auto"/>
                <w:sz w:val="22"/>
                <w:szCs w:val="22"/>
                <w:lang w:eastAsia="en-US"/>
              </w:rPr>
              <w:t>ей пятьдесят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D7385" w:rsidRPr="00CF31D9" w:rsidRDefault="002D7385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2D7385" w:rsidRDefault="002D7385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2D7385" w:rsidRPr="00CF31D9" w:rsidRDefault="002D7385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936.1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девятьсот тридцать шесть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ей десять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2D7385" w:rsidRPr="00CF31D9" w:rsidRDefault="002D7385" w:rsidP="007A5E93">
            <w:pPr>
              <w:jc w:val="both"/>
              <w:rPr>
                <w:sz w:val="22"/>
                <w:szCs w:val="22"/>
              </w:rPr>
            </w:pPr>
          </w:p>
        </w:tc>
      </w:tr>
    </w:tbl>
    <w:p w:rsidR="002D7385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2D7385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2D7385" w:rsidRPr="00CF31D9" w:rsidRDefault="002D738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2D7385" w:rsidRPr="00CF31D9" w:rsidRDefault="002D7385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2D7385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A13"/>
    <w:rsid w:val="00076DAE"/>
    <w:rsid w:val="0009096D"/>
    <w:rsid w:val="00092F1C"/>
    <w:rsid w:val="000A6412"/>
    <w:rsid w:val="000A6AF8"/>
    <w:rsid w:val="000D5934"/>
    <w:rsid w:val="000E21C6"/>
    <w:rsid w:val="000F2163"/>
    <w:rsid w:val="00102223"/>
    <w:rsid w:val="0011244B"/>
    <w:rsid w:val="001155AE"/>
    <w:rsid w:val="00122CE6"/>
    <w:rsid w:val="0014296D"/>
    <w:rsid w:val="00143014"/>
    <w:rsid w:val="001443B2"/>
    <w:rsid w:val="00152B91"/>
    <w:rsid w:val="00166E02"/>
    <w:rsid w:val="00171E7A"/>
    <w:rsid w:val="00180D08"/>
    <w:rsid w:val="00191129"/>
    <w:rsid w:val="001914F4"/>
    <w:rsid w:val="00197235"/>
    <w:rsid w:val="001A4EF9"/>
    <w:rsid w:val="001B2B66"/>
    <w:rsid w:val="001B32C2"/>
    <w:rsid w:val="001C05CD"/>
    <w:rsid w:val="001D1C39"/>
    <w:rsid w:val="001E7977"/>
    <w:rsid w:val="001F6ABA"/>
    <w:rsid w:val="002127C4"/>
    <w:rsid w:val="00217665"/>
    <w:rsid w:val="0022487D"/>
    <w:rsid w:val="00237C35"/>
    <w:rsid w:val="00260BBC"/>
    <w:rsid w:val="0026348C"/>
    <w:rsid w:val="00263FE7"/>
    <w:rsid w:val="00264A7B"/>
    <w:rsid w:val="00270D8F"/>
    <w:rsid w:val="00285086"/>
    <w:rsid w:val="00293FEA"/>
    <w:rsid w:val="002968B3"/>
    <w:rsid w:val="002B7BF6"/>
    <w:rsid w:val="002C6220"/>
    <w:rsid w:val="002D5194"/>
    <w:rsid w:val="002D7385"/>
    <w:rsid w:val="002D7C0F"/>
    <w:rsid w:val="002E4581"/>
    <w:rsid w:val="002E6C58"/>
    <w:rsid w:val="00311CA6"/>
    <w:rsid w:val="00327C0F"/>
    <w:rsid w:val="003405A8"/>
    <w:rsid w:val="003654D5"/>
    <w:rsid w:val="00381773"/>
    <w:rsid w:val="00387744"/>
    <w:rsid w:val="003A0458"/>
    <w:rsid w:val="003A6DE9"/>
    <w:rsid w:val="003B13B5"/>
    <w:rsid w:val="003B2801"/>
    <w:rsid w:val="003C415A"/>
    <w:rsid w:val="003D0D82"/>
    <w:rsid w:val="003D200C"/>
    <w:rsid w:val="003E4FB9"/>
    <w:rsid w:val="003E780A"/>
    <w:rsid w:val="003F1DA1"/>
    <w:rsid w:val="00401438"/>
    <w:rsid w:val="004535DA"/>
    <w:rsid w:val="0047504C"/>
    <w:rsid w:val="00484491"/>
    <w:rsid w:val="004844F6"/>
    <w:rsid w:val="004B3828"/>
    <w:rsid w:val="004C56CA"/>
    <w:rsid w:val="004D59A3"/>
    <w:rsid w:val="004E6260"/>
    <w:rsid w:val="00511CBC"/>
    <w:rsid w:val="005220BD"/>
    <w:rsid w:val="00530104"/>
    <w:rsid w:val="00533366"/>
    <w:rsid w:val="00563E94"/>
    <w:rsid w:val="0059116D"/>
    <w:rsid w:val="005A1958"/>
    <w:rsid w:val="005B5D43"/>
    <w:rsid w:val="005C0C85"/>
    <w:rsid w:val="005E12CB"/>
    <w:rsid w:val="005F3164"/>
    <w:rsid w:val="006146B2"/>
    <w:rsid w:val="006445CD"/>
    <w:rsid w:val="00687809"/>
    <w:rsid w:val="00694D36"/>
    <w:rsid w:val="006B3D02"/>
    <w:rsid w:val="006D1375"/>
    <w:rsid w:val="006F3874"/>
    <w:rsid w:val="0070355A"/>
    <w:rsid w:val="007100F7"/>
    <w:rsid w:val="00712B9C"/>
    <w:rsid w:val="007176DE"/>
    <w:rsid w:val="0072795A"/>
    <w:rsid w:val="00762212"/>
    <w:rsid w:val="00780140"/>
    <w:rsid w:val="007A5E93"/>
    <w:rsid w:val="007C01C6"/>
    <w:rsid w:val="007E3C14"/>
    <w:rsid w:val="007F0E58"/>
    <w:rsid w:val="00825FE8"/>
    <w:rsid w:val="008260A2"/>
    <w:rsid w:val="008433E7"/>
    <w:rsid w:val="00846AA0"/>
    <w:rsid w:val="00862243"/>
    <w:rsid w:val="00864D6F"/>
    <w:rsid w:val="00870F58"/>
    <w:rsid w:val="0087163A"/>
    <w:rsid w:val="008864F2"/>
    <w:rsid w:val="008872C4"/>
    <w:rsid w:val="008B354A"/>
    <w:rsid w:val="008D58D3"/>
    <w:rsid w:val="008E4FF2"/>
    <w:rsid w:val="00911FF3"/>
    <w:rsid w:val="00930002"/>
    <w:rsid w:val="00946F72"/>
    <w:rsid w:val="009528F5"/>
    <w:rsid w:val="00962193"/>
    <w:rsid w:val="009658F6"/>
    <w:rsid w:val="00975E09"/>
    <w:rsid w:val="00994182"/>
    <w:rsid w:val="009B7C91"/>
    <w:rsid w:val="009E3DE5"/>
    <w:rsid w:val="009E555D"/>
    <w:rsid w:val="009F299D"/>
    <w:rsid w:val="00A146AF"/>
    <w:rsid w:val="00A43356"/>
    <w:rsid w:val="00A43C77"/>
    <w:rsid w:val="00A45007"/>
    <w:rsid w:val="00A450F5"/>
    <w:rsid w:val="00A53522"/>
    <w:rsid w:val="00A61357"/>
    <w:rsid w:val="00A63F9C"/>
    <w:rsid w:val="00A81575"/>
    <w:rsid w:val="00A81BC8"/>
    <w:rsid w:val="00AA3A4D"/>
    <w:rsid w:val="00AA4BD9"/>
    <w:rsid w:val="00AA7277"/>
    <w:rsid w:val="00AB2456"/>
    <w:rsid w:val="00AC356C"/>
    <w:rsid w:val="00AD4D00"/>
    <w:rsid w:val="00AE208F"/>
    <w:rsid w:val="00AE3745"/>
    <w:rsid w:val="00AF08DD"/>
    <w:rsid w:val="00AF5753"/>
    <w:rsid w:val="00AF72B4"/>
    <w:rsid w:val="00B0259C"/>
    <w:rsid w:val="00B24557"/>
    <w:rsid w:val="00B5507C"/>
    <w:rsid w:val="00B60525"/>
    <w:rsid w:val="00B846E8"/>
    <w:rsid w:val="00B9289F"/>
    <w:rsid w:val="00B9445E"/>
    <w:rsid w:val="00BA3BFD"/>
    <w:rsid w:val="00BD3477"/>
    <w:rsid w:val="00BE2119"/>
    <w:rsid w:val="00BF60A6"/>
    <w:rsid w:val="00C151B6"/>
    <w:rsid w:val="00C211C1"/>
    <w:rsid w:val="00C6400E"/>
    <w:rsid w:val="00C66430"/>
    <w:rsid w:val="00C95552"/>
    <w:rsid w:val="00CC431A"/>
    <w:rsid w:val="00CE2494"/>
    <w:rsid w:val="00CE6641"/>
    <w:rsid w:val="00CF31D9"/>
    <w:rsid w:val="00CF50C9"/>
    <w:rsid w:val="00CF7E76"/>
    <w:rsid w:val="00D17C67"/>
    <w:rsid w:val="00D35D20"/>
    <w:rsid w:val="00D41293"/>
    <w:rsid w:val="00D4716A"/>
    <w:rsid w:val="00D62659"/>
    <w:rsid w:val="00DA7F83"/>
    <w:rsid w:val="00DC0EFF"/>
    <w:rsid w:val="00DF32EA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9737F"/>
    <w:rsid w:val="00EA44EE"/>
    <w:rsid w:val="00EB16BF"/>
    <w:rsid w:val="00ED4F98"/>
    <w:rsid w:val="00EF02D0"/>
    <w:rsid w:val="00EF4D98"/>
    <w:rsid w:val="00EF661E"/>
    <w:rsid w:val="00F00353"/>
    <w:rsid w:val="00F07A18"/>
    <w:rsid w:val="00F11827"/>
    <w:rsid w:val="00F11C49"/>
    <w:rsid w:val="00F351FB"/>
    <w:rsid w:val="00F43E93"/>
    <w:rsid w:val="00F44424"/>
    <w:rsid w:val="00F550EC"/>
    <w:rsid w:val="00F84A76"/>
    <w:rsid w:val="00F87CBE"/>
    <w:rsid w:val="00FA1B77"/>
    <w:rsid w:val="00FB5C10"/>
    <w:rsid w:val="00FB6534"/>
    <w:rsid w:val="00FC2374"/>
    <w:rsid w:val="00FD2600"/>
    <w:rsid w:val="00FE62B6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45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229</TotalTime>
  <Pages>2</Pages>
  <Words>813</Words>
  <Characters>4635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27</cp:revision>
  <cp:lastPrinted>2016-08-22T14:31:00Z</cp:lastPrinted>
  <dcterms:created xsi:type="dcterms:W3CDTF">2016-08-22T14:33:00Z</dcterms:created>
  <dcterms:modified xsi:type="dcterms:W3CDTF">2019-09-18T07:41:00Z</dcterms:modified>
</cp:coreProperties>
</file>