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D2A" w:rsidRPr="005E4551" w:rsidRDefault="00662D2A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FA4697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земельный</w:t>
      </w:r>
      <w:r w:rsidRPr="00FA4697">
        <w:rPr>
          <w:b/>
          <w:bCs/>
          <w:color w:val="auto"/>
          <w:sz w:val="24"/>
          <w:szCs w:val="24"/>
        </w:rPr>
        <w:t xml:space="preserve"> участ</w:t>
      </w:r>
      <w:r>
        <w:rPr>
          <w:b/>
          <w:bCs/>
          <w:color w:val="auto"/>
          <w:sz w:val="24"/>
          <w:szCs w:val="24"/>
        </w:rPr>
        <w:t>ок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  номером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  <w:r>
        <w:rPr>
          <w:b/>
          <w:sz w:val="24"/>
          <w:szCs w:val="24"/>
          <w:shd w:val="clear" w:color="auto" w:fill="FFFFFF"/>
        </w:rPr>
        <w:t>13:08:0102001:9016; 13:08:0102005:618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662D2A" w:rsidRPr="00BA2BC7" w:rsidTr="006146B2">
        <w:trPr>
          <w:trHeight w:val="333"/>
        </w:trPr>
        <w:tc>
          <w:tcPr>
            <w:tcW w:w="9923" w:type="dxa"/>
            <w:gridSpan w:val="2"/>
          </w:tcPr>
          <w:p w:rsidR="00662D2A" w:rsidRPr="00BA2BC7" w:rsidRDefault="00662D2A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BA2BC7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662D2A" w:rsidRPr="00BA2BC7" w:rsidTr="006146B2">
        <w:tc>
          <w:tcPr>
            <w:tcW w:w="3310" w:type="dxa"/>
          </w:tcPr>
          <w:p w:rsidR="00662D2A" w:rsidRPr="00BA2BC7" w:rsidRDefault="00662D2A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613" w:type="dxa"/>
          </w:tcPr>
          <w:p w:rsidR="00662D2A" w:rsidRPr="00BA2BC7" w:rsidRDefault="00662D2A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662D2A" w:rsidRPr="00BA2BC7" w:rsidTr="006146B2">
        <w:tc>
          <w:tcPr>
            <w:tcW w:w="3310" w:type="dxa"/>
          </w:tcPr>
          <w:p w:rsidR="00662D2A" w:rsidRPr="00BA2BC7" w:rsidRDefault="00662D2A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662D2A" w:rsidRPr="00BA2BC7" w:rsidRDefault="00662D2A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1308078756, КПП 130801001, ОКПО 04301678, БИК 048952001, ОКТМО 89621151</w:t>
            </w:r>
          </w:p>
          <w:p w:rsidR="00662D2A" w:rsidRPr="00BA2BC7" w:rsidRDefault="00662D2A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р/с 40204810900000000207 в Отделение-НБ Республика Мордовия г.Саранск, л/с 03093025330 в Отделе №9 Управления Федерального казначейства по Республике Мордовия</w:t>
            </w:r>
          </w:p>
        </w:tc>
      </w:tr>
      <w:tr w:rsidR="00662D2A" w:rsidRPr="00BA2BC7" w:rsidTr="006146B2">
        <w:tc>
          <w:tcPr>
            <w:tcW w:w="3310" w:type="dxa"/>
          </w:tcPr>
          <w:p w:rsidR="00662D2A" w:rsidRPr="00BA2BC7" w:rsidRDefault="00662D2A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662D2A" w:rsidRPr="00BA2BC7" w:rsidRDefault="00662D2A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662D2A" w:rsidRPr="00BA2BC7" w:rsidTr="006146B2">
        <w:tc>
          <w:tcPr>
            <w:tcW w:w="3310" w:type="dxa"/>
          </w:tcPr>
          <w:p w:rsidR="00662D2A" w:rsidRPr="00BA2BC7" w:rsidRDefault="00662D2A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662D2A" w:rsidRPr="00BA2BC7" w:rsidRDefault="00662D2A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662D2A" w:rsidRPr="00BA2BC7" w:rsidTr="006146B2">
        <w:tc>
          <w:tcPr>
            <w:tcW w:w="3310" w:type="dxa"/>
          </w:tcPr>
          <w:p w:rsidR="00662D2A" w:rsidRPr="00BA2BC7" w:rsidRDefault="00662D2A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662D2A" w:rsidRPr="00BA2BC7" w:rsidRDefault="00662D2A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662D2A" w:rsidRPr="00BA2BC7" w:rsidTr="006146B2">
        <w:tc>
          <w:tcPr>
            <w:tcW w:w="3310" w:type="dxa"/>
          </w:tcPr>
          <w:p w:rsidR="00662D2A" w:rsidRPr="00BA2BC7" w:rsidRDefault="00662D2A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662D2A" w:rsidRPr="00FA4697" w:rsidRDefault="00662D2A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 w:rsidRPr="00FA4697">
              <w:rPr>
                <w:color w:val="0000FF"/>
                <w:sz w:val="24"/>
                <w:szCs w:val="24"/>
              </w:rPr>
              <w:t xml:space="preserve">, </w:t>
            </w:r>
            <w:r w:rsidRPr="00FA4697">
              <w:rPr>
                <w:rFonts w:ascii="TimesNewRomanPSMT" w:hAnsi="TimesNewRomanPSMT"/>
                <w:color w:val="0000FF"/>
                <w:sz w:val="24"/>
                <w:szCs w:val="24"/>
              </w:rPr>
              <w:t>http://torgi.gov.ru</w:t>
            </w:r>
          </w:p>
        </w:tc>
      </w:tr>
      <w:tr w:rsidR="00662D2A" w:rsidRPr="00BA2BC7" w:rsidTr="006146B2">
        <w:trPr>
          <w:trHeight w:val="189"/>
        </w:trPr>
        <w:tc>
          <w:tcPr>
            <w:tcW w:w="3310" w:type="dxa"/>
          </w:tcPr>
          <w:p w:rsidR="00662D2A" w:rsidRPr="00BA2BC7" w:rsidRDefault="00662D2A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662D2A" w:rsidRPr="00BA2BC7" w:rsidRDefault="00662D2A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662D2A" w:rsidRPr="00BA2BC7" w:rsidTr="006146B2">
        <w:tc>
          <w:tcPr>
            <w:tcW w:w="3310" w:type="dxa"/>
          </w:tcPr>
          <w:p w:rsidR="00662D2A" w:rsidRPr="00BA2BC7" w:rsidRDefault="00662D2A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662D2A" w:rsidRPr="00BA2BC7" w:rsidRDefault="00662D2A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662D2A" w:rsidRPr="00BA2BC7" w:rsidTr="006146B2">
        <w:tc>
          <w:tcPr>
            <w:tcW w:w="9923" w:type="dxa"/>
            <w:gridSpan w:val="2"/>
          </w:tcPr>
          <w:p w:rsidR="00662D2A" w:rsidRPr="00BA2BC7" w:rsidRDefault="00662D2A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662D2A" w:rsidRPr="00BA2BC7" w:rsidTr="006146B2">
        <w:trPr>
          <w:trHeight w:val="257"/>
        </w:trPr>
        <w:tc>
          <w:tcPr>
            <w:tcW w:w="9923" w:type="dxa"/>
            <w:gridSpan w:val="2"/>
          </w:tcPr>
          <w:p w:rsidR="00662D2A" w:rsidRDefault="00662D2A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 xml:space="preserve">Лот №1:  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категория земель: земли населенных пунктов,  площадью </w:t>
            </w:r>
            <w:r>
              <w:rPr>
                <w:sz w:val="24"/>
                <w:szCs w:val="24"/>
                <w:shd w:val="clear" w:color="auto" w:fill="FFFFFF"/>
              </w:rPr>
              <w:t xml:space="preserve">142 </w:t>
            </w:r>
            <w:r w:rsidRPr="005E4551">
              <w:rPr>
                <w:sz w:val="24"/>
                <w:szCs w:val="24"/>
                <w:shd w:val="clear" w:color="auto" w:fill="FFFFFF"/>
              </w:rPr>
              <w:t>к</w:t>
            </w:r>
            <w:r>
              <w:rPr>
                <w:sz w:val="24"/>
                <w:szCs w:val="24"/>
                <w:shd w:val="clear" w:color="auto" w:fill="FFFFFF"/>
              </w:rPr>
              <w:t>в.м., расположенного по адресу: Республика Мордовия, Зубово-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Полянский </w:t>
            </w:r>
            <w:r>
              <w:rPr>
                <w:sz w:val="24"/>
                <w:szCs w:val="24"/>
                <w:shd w:val="clear" w:color="auto" w:fill="FFFFFF"/>
              </w:rPr>
              <w:t xml:space="preserve">муниципальный </w:t>
            </w:r>
            <w:r w:rsidRPr="005E4551">
              <w:rPr>
                <w:sz w:val="24"/>
                <w:szCs w:val="24"/>
                <w:shd w:val="clear" w:color="auto" w:fill="FFFFFF"/>
              </w:rPr>
              <w:t>р</w:t>
            </w:r>
            <w:r>
              <w:rPr>
                <w:sz w:val="24"/>
                <w:szCs w:val="24"/>
                <w:shd w:val="clear" w:color="auto" w:fill="FFFFFF"/>
              </w:rPr>
              <w:t xml:space="preserve">айон, Зубово-Полянское городское поселение, р.п. Зубова Поляна, пер. Кооперативный 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 с кадас</w:t>
            </w:r>
            <w:r>
              <w:rPr>
                <w:sz w:val="24"/>
                <w:szCs w:val="24"/>
                <w:shd w:val="clear" w:color="auto" w:fill="FFFFFF"/>
              </w:rPr>
              <w:t>тровым номером 13:08:0102001:9016</w:t>
            </w:r>
            <w:r w:rsidRPr="005E4551">
              <w:rPr>
                <w:sz w:val="24"/>
                <w:szCs w:val="24"/>
                <w:shd w:val="clear" w:color="auto" w:fill="FFFFFF"/>
              </w:rPr>
              <w:t>, с  разрешенным использованием:</w:t>
            </w:r>
            <w:r>
              <w:rPr>
                <w:sz w:val="24"/>
                <w:szCs w:val="24"/>
                <w:shd w:val="clear" w:color="auto" w:fill="FFFFFF"/>
              </w:rPr>
              <w:t xml:space="preserve"> ведение огородничества.</w:t>
            </w:r>
          </w:p>
          <w:p w:rsidR="00662D2A" w:rsidRPr="005005E2" w:rsidRDefault="00662D2A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Лот №2: 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категория земель: земли населенных пунктов,  площадью </w:t>
            </w:r>
            <w:r>
              <w:rPr>
                <w:sz w:val="24"/>
                <w:szCs w:val="24"/>
                <w:shd w:val="clear" w:color="auto" w:fill="FFFFFF"/>
              </w:rPr>
              <w:t xml:space="preserve">1307 </w:t>
            </w:r>
            <w:r w:rsidRPr="005E4551">
              <w:rPr>
                <w:sz w:val="24"/>
                <w:szCs w:val="24"/>
                <w:shd w:val="clear" w:color="auto" w:fill="FFFFFF"/>
              </w:rPr>
              <w:t>к</w:t>
            </w:r>
            <w:r>
              <w:rPr>
                <w:sz w:val="24"/>
                <w:szCs w:val="24"/>
                <w:shd w:val="clear" w:color="auto" w:fill="FFFFFF"/>
              </w:rPr>
              <w:t>в.м., расположенного по адресу: Республика Мордовия, Зубово-</w:t>
            </w:r>
            <w:r w:rsidRPr="005E4551">
              <w:rPr>
                <w:sz w:val="24"/>
                <w:szCs w:val="24"/>
                <w:shd w:val="clear" w:color="auto" w:fill="FFFFFF"/>
              </w:rPr>
              <w:t>Полянский</w:t>
            </w:r>
            <w:r>
              <w:rPr>
                <w:sz w:val="24"/>
                <w:szCs w:val="24"/>
                <w:shd w:val="clear" w:color="auto" w:fill="FFFFFF"/>
              </w:rPr>
              <w:t xml:space="preserve"> муниципальный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 р</w:t>
            </w:r>
            <w:r>
              <w:rPr>
                <w:sz w:val="24"/>
                <w:szCs w:val="24"/>
                <w:shd w:val="clear" w:color="auto" w:fill="FFFFFF"/>
              </w:rPr>
              <w:t xml:space="preserve">айон, Зубово-Полянское городское поселение, п.Ясная Поляна, ул. Школьная 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 с кадас</w:t>
            </w:r>
            <w:r>
              <w:rPr>
                <w:sz w:val="24"/>
                <w:szCs w:val="24"/>
                <w:shd w:val="clear" w:color="auto" w:fill="FFFFFF"/>
              </w:rPr>
              <w:t>тровым номером 13:08:0102005:618</w:t>
            </w:r>
            <w:r w:rsidRPr="005E4551">
              <w:rPr>
                <w:sz w:val="24"/>
                <w:szCs w:val="24"/>
                <w:shd w:val="clear" w:color="auto" w:fill="FFFFFF"/>
              </w:rPr>
              <w:t>, с  разрешенным использованием:</w:t>
            </w:r>
            <w:r>
              <w:rPr>
                <w:sz w:val="24"/>
                <w:szCs w:val="24"/>
                <w:shd w:val="clear" w:color="auto" w:fill="FFFFFF"/>
              </w:rPr>
              <w:t xml:space="preserve"> Ведение огородничества.</w:t>
            </w:r>
          </w:p>
        </w:tc>
      </w:tr>
      <w:tr w:rsidR="00662D2A" w:rsidRPr="00BA2BC7" w:rsidTr="006146B2">
        <w:trPr>
          <w:trHeight w:val="257"/>
        </w:trPr>
        <w:tc>
          <w:tcPr>
            <w:tcW w:w="9923" w:type="dxa"/>
            <w:gridSpan w:val="2"/>
          </w:tcPr>
          <w:p w:rsidR="00662D2A" w:rsidRPr="00BA2BC7" w:rsidRDefault="00662D2A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662D2A" w:rsidRPr="00BA2BC7" w:rsidRDefault="00662D2A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662D2A" w:rsidRDefault="00662D2A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  <w:lang w:eastAsia="en-US"/>
              </w:rPr>
              <w:t>Лот №1: 2722,14 (Две тысячи семьсот двадцать два) рубля 14 коп.</w:t>
            </w:r>
          </w:p>
          <w:p w:rsidR="00662D2A" w:rsidRPr="00BA2BC7" w:rsidRDefault="00662D2A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  <w:lang w:eastAsia="en-US"/>
              </w:rPr>
              <w:t>Лот №2: 4273,89 (Четыре тысячи двести семьдесят три) рубля 89 коп.</w:t>
            </w:r>
          </w:p>
        </w:tc>
      </w:tr>
      <w:tr w:rsidR="00662D2A" w:rsidRPr="00BA2BC7" w:rsidTr="006146B2">
        <w:trPr>
          <w:trHeight w:val="257"/>
        </w:trPr>
        <w:tc>
          <w:tcPr>
            <w:tcW w:w="9923" w:type="dxa"/>
            <w:gridSpan w:val="2"/>
          </w:tcPr>
          <w:p w:rsidR="00662D2A" w:rsidRPr="00BA2BC7" w:rsidRDefault="00662D2A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662D2A" w:rsidRPr="00BA2BC7" w:rsidRDefault="00662D2A" w:rsidP="00B601BB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Условия выдачи аукционной  документации: по адресу организатора аукциона, с 8-00 (время московское) </w:t>
            </w:r>
            <w:r>
              <w:rPr>
                <w:sz w:val="24"/>
                <w:szCs w:val="24"/>
              </w:rPr>
              <w:t>16.09.2019</w:t>
            </w:r>
            <w:r w:rsidRPr="00BA2BC7">
              <w:rPr>
                <w:sz w:val="24"/>
                <w:szCs w:val="24"/>
              </w:rPr>
              <w:t>г. до 17-00 (время московско</w:t>
            </w:r>
            <w:r>
              <w:rPr>
                <w:sz w:val="24"/>
                <w:szCs w:val="24"/>
              </w:rPr>
              <w:t>е) 16.10.2019</w:t>
            </w:r>
            <w:r w:rsidRPr="00BA2BC7">
              <w:rPr>
                <w:sz w:val="24"/>
                <w:szCs w:val="24"/>
              </w:rPr>
              <w:t>г. (кабинет бухгалтерии)</w:t>
            </w:r>
          </w:p>
        </w:tc>
      </w:tr>
      <w:tr w:rsidR="00662D2A" w:rsidRPr="00BA2BC7" w:rsidTr="006146B2">
        <w:trPr>
          <w:trHeight w:val="257"/>
        </w:trPr>
        <w:tc>
          <w:tcPr>
            <w:tcW w:w="9923" w:type="dxa"/>
            <w:gridSpan w:val="2"/>
          </w:tcPr>
          <w:p w:rsidR="00662D2A" w:rsidRPr="00BA2BC7" w:rsidRDefault="00662D2A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BA2BC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16.09.2019г</w:t>
            </w:r>
            <w:r w:rsidRPr="00BA2BC7">
              <w:rPr>
                <w:sz w:val="24"/>
                <w:szCs w:val="24"/>
              </w:rPr>
              <w:t xml:space="preserve">. с 8-00 по адресу организатора аукциона </w:t>
            </w:r>
          </w:p>
          <w:p w:rsidR="00662D2A" w:rsidRPr="00BA2BC7" w:rsidRDefault="00662D2A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окончания приема заявок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16.10.2019</w:t>
            </w:r>
            <w:r w:rsidRPr="00BA2BC7">
              <w:rPr>
                <w:sz w:val="24"/>
                <w:szCs w:val="24"/>
              </w:rPr>
              <w:t xml:space="preserve">г. в 17-00 по адресу организатора аукциона </w:t>
            </w:r>
          </w:p>
        </w:tc>
      </w:tr>
      <w:tr w:rsidR="00662D2A" w:rsidRPr="00BA2BC7" w:rsidTr="006146B2">
        <w:trPr>
          <w:trHeight w:val="257"/>
        </w:trPr>
        <w:tc>
          <w:tcPr>
            <w:tcW w:w="9923" w:type="dxa"/>
            <w:gridSpan w:val="2"/>
          </w:tcPr>
          <w:p w:rsidR="00662D2A" w:rsidRPr="00BA2BC7" w:rsidRDefault="00662D2A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BA2BC7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17.10.2019</w:t>
            </w:r>
            <w:r w:rsidRPr="00BA2BC7">
              <w:rPr>
                <w:sz w:val="24"/>
                <w:szCs w:val="24"/>
              </w:rPr>
              <w:t xml:space="preserve">г. </w:t>
            </w:r>
            <w:r>
              <w:rPr>
                <w:sz w:val="24"/>
                <w:szCs w:val="24"/>
              </w:rPr>
              <w:t xml:space="preserve">в </w:t>
            </w:r>
            <w:r w:rsidRPr="00BA2BC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1-00 (в</w:t>
            </w:r>
            <w:r w:rsidRPr="00BA2BC7">
              <w:rPr>
                <w:sz w:val="24"/>
                <w:szCs w:val="24"/>
              </w:rPr>
              <w:t>ремя московское) по адресу организатора аукциона (кабинет бухгалтерии).</w:t>
            </w:r>
          </w:p>
          <w:p w:rsidR="00662D2A" w:rsidRPr="00BA2BC7" w:rsidRDefault="00662D2A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BA2BC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22.10.</w:t>
            </w:r>
            <w:r w:rsidRPr="00BA2BC7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19</w:t>
            </w:r>
            <w:r w:rsidRPr="00BA2BC7">
              <w:rPr>
                <w:sz w:val="24"/>
                <w:szCs w:val="24"/>
              </w:rPr>
              <w:t xml:space="preserve"> года с 1</w:t>
            </w:r>
            <w:r>
              <w:rPr>
                <w:sz w:val="24"/>
                <w:szCs w:val="24"/>
              </w:rPr>
              <w:t>1-00 (время московское) по 12</w:t>
            </w:r>
            <w:r w:rsidRPr="00BA2BC7">
              <w:rPr>
                <w:sz w:val="24"/>
                <w:szCs w:val="24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662D2A" w:rsidRPr="00BA2BC7" w:rsidTr="006146B2">
        <w:trPr>
          <w:trHeight w:val="257"/>
        </w:trPr>
        <w:tc>
          <w:tcPr>
            <w:tcW w:w="9923" w:type="dxa"/>
            <w:gridSpan w:val="2"/>
          </w:tcPr>
          <w:p w:rsidR="00662D2A" w:rsidRPr="00BA2BC7" w:rsidRDefault="00662D2A" w:rsidP="00A53522">
            <w:pPr>
              <w:jc w:val="both"/>
              <w:rPr>
                <w:color w:val="auto"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Размер задатка: 20% от начального размера договора купли - продажи: Получатель Администрация Зубово-Полянского городского поселения Зубово – Полянского муниципального района Республики Мордовия, ИНН 1308078756, КПП 1308010</w:t>
            </w:r>
            <w:r>
              <w:rPr>
                <w:sz w:val="24"/>
                <w:szCs w:val="24"/>
              </w:rPr>
              <w:t>01, р/счет №40302810822023007050</w:t>
            </w:r>
            <w:r w:rsidRPr="00BA2BC7">
              <w:rPr>
                <w:sz w:val="24"/>
                <w:szCs w:val="24"/>
              </w:rPr>
              <w:t xml:space="preserve"> в Отделение-НБ Республика Мордовия г.Саранск, БИК 048952001, л/с 05093025330 в О</w:t>
            </w:r>
            <w:r w:rsidRPr="00BA2BC7">
              <w:rPr>
                <w:color w:val="auto"/>
                <w:sz w:val="24"/>
                <w:szCs w:val="24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662D2A" w:rsidRPr="00BA2BC7" w:rsidRDefault="00662D2A" w:rsidP="00A53522">
            <w:pPr>
              <w:widowControl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Шаг аукциона в соответствии с п.18 ст.39.11</w:t>
            </w:r>
            <w:r w:rsidRPr="00BA2BC7">
              <w:rPr>
                <w:bCs/>
                <w:sz w:val="24"/>
                <w:szCs w:val="24"/>
              </w:rPr>
              <w:t xml:space="preserve"> 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</w:t>
            </w:r>
            <w:r w:rsidRPr="00BA2BC7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662D2A" w:rsidRPr="00BA2BC7" w:rsidRDefault="00662D2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662D2A" w:rsidRPr="00BA2BC7" w:rsidRDefault="00662D2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662D2A" w:rsidRPr="00BA2BC7" w:rsidRDefault="00662D2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662D2A" w:rsidRPr="00BA2BC7" w:rsidRDefault="00662D2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662D2A" w:rsidRPr="00BA2BC7" w:rsidRDefault="00662D2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662D2A" w:rsidRPr="00BA2BC7" w:rsidRDefault="00662D2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662D2A" w:rsidRPr="00BA2BC7" w:rsidRDefault="00662D2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662D2A" w:rsidRPr="00BA2BC7" w:rsidRDefault="00662D2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662D2A" w:rsidRPr="00BA2BC7" w:rsidRDefault="00662D2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662D2A" w:rsidRPr="00997281" w:rsidRDefault="00662D2A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5.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sectPr w:rsidR="00662D2A" w:rsidRPr="00997281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13BF2"/>
    <w:rsid w:val="000467DF"/>
    <w:rsid w:val="000526AE"/>
    <w:rsid w:val="00060577"/>
    <w:rsid w:val="00062973"/>
    <w:rsid w:val="0006367D"/>
    <w:rsid w:val="00075A13"/>
    <w:rsid w:val="0009096D"/>
    <w:rsid w:val="000A2E29"/>
    <w:rsid w:val="000A6412"/>
    <w:rsid w:val="000B6B55"/>
    <w:rsid w:val="000D51FD"/>
    <w:rsid w:val="000E21C6"/>
    <w:rsid w:val="00102DD2"/>
    <w:rsid w:val="0011244B"/>
    <w:rsid w:val="0011787E"/>
    <w:rsid w:val="0012739D"/>
    <w:rsid w:val="00143014"/>
    <w:rsid w:val="0014374C"/>
    <w:rsid w:val="00152519"/>
    <w:rsid w:val="001527DF"/>
    <w:rsid w:val="00152B91"/>
    <w:rsid w:val="001576F7"/>
    <w:rsid w:val="00166E02"/>
    <w:rsid w:val="00180D08"/>
    <w:rsid w:val="001914F4"/>
    <w:rsid w:val="001946BA"/>
    <w:rsid w:val="001B32C2"/>
    <w:rsid w:val="001E623E"/>
    <w:rsid w:val="001E7977"/>
    <w:rsid w:val="001F6ABA"/>
    <w:rsid w:val="001F7CA9"/>
    <w:rsid w:val="00200B1D"/>
    <w:rsid w:val="00217665"/>
    <w:rsid w:val="00237C35"/>
    <w:rsid w:val="00247C6F"/>
    <w:rsid w:val="00261DF5"/>
    <w:rsid w:val="00262022"/>
    <w:rsid w:val="00263FE7"/>
    <w:rsid w:val="00264A7B"/>
    <w:rsid w:val="00266F2E"/>
    <w:rsid w:val="00270D8F"/>
    <w:rsid w:val="00285086"/>
    <w:rsid w:val="002B0A48"/>
    <w:rsid w:val="002B7BF6"/>
    <w:rsid w:val="002C6220"/>
    <w:rsid w:val="002D4FFA"/>
    <w:rsid w:val="002D5194"/>
    <w:rsid w:val="002D5557"/>
    <w:rsid w:val="002D7C0F"/>
    <w:rsid w:val="002E4581"/>
    <w:rsid w:val="002E6C58"/>
    <w:rsid w:val="002F287A"/>
    <w:rsid w:val="003040DC"/>
    <w:rsid w:val="003046B6"/>
    <w:rsid w:val="00311CA6"/>
    <w:rsid w:val="00311EE6"/>
    <w:rsid w:val="00313EB3"/>
    <w:rsid w:val="0031414D"/>
    <w:rsid w:val="00342572"/>
    <w:rsid w:val="003633A1"/>
    <w:rsid w:val="003654D5"/>
    <w:rsid w:val="00365A30"/>
    <w:rsid w:val="003816FD"/>
    <w:rsid w:val="00381773"/>
    <w:rsid w:val="003A2537"/>
    <w:rsid w:val="003D0D82"/>
    <w:rsid w:val="003E780A"/>
    <w:rsid w:val="00401438"/>
    <w:rsid w:val="004037B5"/>
    <w:rsid w:val="00403D0D"/>
    <w:rsid w:val="0043148F"/>
    <w:rsid w:val="00441887"/>
    <w:rsid w:val="00476C97"/>
    <w:rsid w:val="004844F6"/>
    <w:rsid w:val="004B7DD9"/>
    <w:rsid w:val="004E1CC3"/>
    <w:rsid w:val="004F4A35"/>
    <w:rsid w:val="004F7791"/>
    <w:rsid w:val="005005E2"/>
    <w:rsid w:val="005066FE"/>
    <w:rsid w:val="00507342"/>
    <w:rsid w:val="0051000E"/>
    <w:rsid w:val="00516F4B"/>
    <w:rsid w:val="00530104"/>
    <w:rsid w:val="005509DF"/>
    <w:rsid w:val="00551CAD"/>
    <w:rsid w:val="00561A28"/>
    <w:rsid w:val="00573521"/>
    <w:rsid w:val="0057476A"/>
    <w:rsid w:val="00577216"/>
    <w:rsid w:val="005864A0"/>
    <w:rsid w:val="005A1958"/>
    <w:rsid w:val="005A3D70"/>
    <w:rsid w:val="005A56E2"/>
    <w:rsid w:val="005A5D69"/>
    <w:rsid w:val="005B38F3"/>
    <w:rsid w:val="005B61BF"/>
    <w:rsid w:val="005C0C85"/>
    <w:rsid w:val="005D75F2"/>
    <w:rsid w:val="005E12CB"/>
    <w:rsid w:val="005E4551"/>
    <w:rsid w:val="005E52F2"/>
    <w:rsid w:val="005E5479"/>
    <w:rsid w:val="005F3164"/>
    <w:rsid w:val="005F4E22"/>
    <w:rsid w:val="00600549"/>
    <w:rsid w:val="00603529"/>
    <w:rsid w:val="00603D66"/>
    <w:rsid w:val="00613DA8"/>
    <w:rsid w:val="006144F1"/>
    <w:rsid w:val="006146B2"/>
    <w:rsid w:val="006445CD"/>
    <w:rsid w:val="0065461A"/>
    <w:rsid w:val="00662D2A"/>
    <w:rsid w:val="00687809"/>
    <w:rsid w:val="00694D36"/>
    <w:rsid w:val="006B3D02"/>
    <w:rsid w:val="006D1375"/>
    <w:rsid w:val="006D3301"/>
    <w:rsid w:val="006F0A76"/>
    <w:rsid w:val="0070355A"/>
    <w:rsid w:val="00724E4C"/>
    <w:rsid w:val="0072795A"/>
    <w:rsid w:val="00744B9E"/>
    <w:rsid w:val="0074766B"/>
    <w:rsid w:val="00761D18"/>
    <w:rsid w:val="00762212"/>
    <w:rsid w:val="007630B8"/>
    <w:rsid w:val="00772F9B"/>
    <w:rsid w:val="00780A5A"/>
    <w:rsid w:val="00782620"/>
    <w:rsid w:val="007C77C6"/>
    <w:rsid w:val="007E31CA"/>
    <w:rsid w:val="007E3C14"/>
    <w:rsid w:val="007E6893"/>
    <w:rsid w:val="007F2C67"/>
    <w:rsid w:val="00820CAA"/>
    <w:rsid w:val="00825FE8"/>
    <w:rsid w:val="008260A2"/>
    <w:rsid w:val="00840ADF"/>
    <w:rsid w:val="00846AA0"/>
    <w:rsid w:val="00862243"/>
    <w:rsid w:val="008649F1"/>
    <w:rsid w:val="0087163A"/>
    <w:rsid w:val="00876ED2"/>
    <w:rsid w:val="008864F2"/>
    <w:rsid w:val="008872C4"/>
    <w:rsid w:val="008A1AAC"/>
    <w:rsid w:val="008B27B8"/>
    <w:rsid w:val="008C6500"/>
    <w:rsid w:val="008D44AE"/>
    <w:rsid w:val="008D58D3"/>
    <w:rsid w:val="008D6749"/>
    <w:rsid w:val="008D6CB9"/>
    <w:rsid w:val="008E63D5"/>
    <w:rsid w:val="008F6DC4"/>
    <w:rsid w:val="00910FE9"/>
    <w:rsid w:val="00911FF3"/>
    <w:rsid w:val="0091349A"/>
    <w:rsid w:val="00922935"/>
    <w:rsid w:val="00930002"/>
    <w:rsid w:val="009422E0"/>
    <w:rsid w:val="00942784"/>
    <w:rsid w:val="00946F72"/>
    <w:rsid w:val="009528F5"/>
    <w:rsid w:val="00963680"/>
    <w:rsid w:val="00964520"/>
    <w:rsid w:val="00973950"/>
    <w:rsid w:val="00974B76"/>
    <w:rsid w:val="0098065D"/>
    <w:rsid w:val="00991662"/>
    <w:rsid w:val="00994182"/>
    <w:rsid w:val="00997281"/>
    <w:rsid w:val="009B1973"/>
    <w:rsid w:val="009C18EA"/>
    <w:rsid w:val="009D61E5"/>
    <w:rsid w:val="009F299D"/>
    <w:rsid w:val="009F5DD8"/>
    <w:rsid w:val="00A146AF"/>
    <w:rsid w:val="00A26D39"/>
    <w:rsid w:val="00A27ECF"/>
    <w:rsid w:val="00A409CA"/>
    <w:rsid w:val="00A43356"/>
    <w:rsid w:val="00A450F5"/>
    <w:rsid w:val="00A53522"/>
    <w:rsid w:val="00A61357"/>
    <w:rsid w:val="00A63F9C"/>
    <w:rsid w:val="00A74EC8"/>
    <w:rsid w:val="00A76E6E"/>
    <w:rsid w:val="00A7757B"/>
    <w:rsid w:val="00A77CB1"/>
    <w:rsid w:val="00A81BC8"/>
    <w:rsid w:val="00AA716B"/>
    <w:rsid w:val="00AB7609"/>
    <w:rsid w:val="00AC7B38"/>
    <w:rsid w:val="00AD3FC0"/>
    <w:rsid w:val="00AE3745"/>
    <w:rsid w:val="00AF45F0"/>
    <w:rsid w:val="00B0283E"/>
    <w:rsid w:val="00B24258"/>
    <w:rsid w:val="00B2770A"/>
    <w:rsid w:val="00B430C2"/>
    <w:rsid w:val="00B601BB"/>
    <w:rsid w:val="00B60525"/>
    <w:rsid w:val="00B70C75"/>
    <w:rsid w:val="00B846E8"/>
    <w:rsid w:val="00B9289F"/>
    <w:rsid w:val="00B9445E"/>
    <w:rsid w:val="00BA2BC7"/>
    <w:rsid w:val="00BA3E80"/>
    <w:rsid w:val="00BA6DDD"/>
    <w:rsid w:val="00BB7E16"/>
    <w:rsid w:val="00BC63E5"/>
    <w:rsid w:val="00BD0C2B"/>
    <w:rsid w:val="00BD6CA7"/>
    <w:rsid w:val="00BE1B81"/>
    <w:rsid w:val="00BF3261"/>
    <w:rsid w:val="00BF60A6"/>
    <w:rsid w:val="00C00E0A"/>
    <w:rsid w:val="00C15337"/>
    <w:rsid w:val="00C20381"/>
    <w:rsid w:val="00C2328F"/>
    <w:rsid w:val="00C33422"/>
    <w:rsid w:val="00C47CB6"/>
    <w:rsid w:val="00C6400E"/>
    <w:rsid w:val="00C660E4"/>
    <w:rsid w:val="00C66430"/>
    <w:rsid w:val="00C828A9"/>
    <w:rsid w:val="00C866DD"/>
    <w:rsid w:val="00CB14B5"/>
    <w:rsid w:val="00CC7F15"/>
    <w:rsid w:val="00CE13BD"/>
    <w:rsid w:val="00CE5372"/>
    <w:rsid w:val="00CF50C9"/>
    <w:rsid w:val="00CF7E76"/>
    <w:rsid w:val="00D12770"/>
    <w:rsid w:val="00D17D50"/>
    <w:rsid w:val="00D41293"/>
    <w:rsid w:val="00D43FF7"/>
    <w:rsid w:val="00D5343B"/>
    <w:rsid w:val="00D849FA"/>
    <w:rsid w:val="00DA101B"/>
    <w:rsid w:val="00DF32EA"/>
    <w:rsid w:val="00E01463"/>
    <w:rsid w:val="00E0466D"/>
    <w:rsid w:val="00E20E2B"/>
    <w:rsid w:val="00E21509"/>
    <w:rsid w:val="00E24BE4"/>
    <w:rsid w:val="00E34EBF"/>
    <w:rsid w:val="00E418A4"/>
    <w:rsid w:val="00E42416"/>
    <w:rsid w:val="00E501EF"/>
    <w:rsid w:val="00E62E46"/>
    <w:rsid w:val="00E76246"/>
    <w:rsid w:val="00E80BA5"/>
    <w:rsid w:val="00E93F0B"/>
    <w:rsid w:val="00E9737F"/>
    <w:rsid w:val="00EA44EE"/>
    <w:rsid w:val="00EB5C23"/>
    <w:rsid w:val="00EC264F"/>
    <w:rsid w:val="00EC2B55"/>
    <w:rsid w:val="00EC65DA"/>
    <w:rsid w:val="00EE631C"/>
    <w:rsid w:val="00EF02D0"/>
    <w:rsid w:val="00EF661E"/>
    <w:rsid w:val="00F11827"/>
    <w:rsid w:val="00F11C49"/>
    <w:rsid w:val="00F17E97"/>
    <w:rsid w:val="00F21057"/>
    <w:rsid w:val="00F266A6"/>
    <w:rsid w:val="00F33BC3"/>
    <w:rsid w:val="00F351FB"/>
    <w:rsid w:val="00F44424"/>
    <w:rsid w:val="00F45A98"/>
    <w:rsid w:val="00F46042"/>
    <w:rsid w:val="00F65DC9"/>
    <w:rsid w:val="00F7060B"/>
    <w:rsid w:val="00F82259"/>
    <w:rsid w:val="00F83975"/>
    <w:rsid w:val="00FA1B77"/>
    <w:rsid w:val="00FA4697"/>
    <w:rsid w:val="00FB51F1"/>
    <w:rsid w:val="00FB6534"/>
    <w:rsid w:val="00FC132E"/>
    <w:rsid w:val="00FC6207"/>
    <w:rsid w:val="00FC7E14"/>
    <w:rsid w:val="00FD2600"/>
    <w:rsid w:val="00FE7762"/>
    <w:rsid w:val="00FF42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79</TotalTime>
  <Pages>2</Pages>
  <Words>803</Words>
  <Characters>4580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6</cp:revision>
  <cp:lastPrinted>2018-04-17T12:52:00Z</cp:lastPrinted>
  <dcterms:created xsi:type="dcterms:W3CDTF">2018-04-17T13:02:00Z</dcterms:created>
  <dcterms:modified xsi:type="dcterms:W3CDTF">2019-09-09T09:28:00Z</dcterms:modified>
</cp:coreProperties>
</file>