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77D" w:rsidRDefault="00E5177D" w:rsidP="000D4573">
      <w:pPr>
        <w:jc w:val="center"/>
        <w:rPr>
          <w:b/>
          <w:sz w:val="32"/>
          <w:szCs w:val="32"/>
        </w:rPr>
      </w:pPr>
    </w:p>
    <w:p w:rsidR="00E5177D" w:rsidRPr="005F38D9" w:rsidRDefault="00E5177D" w:rsidP="005F38D9">
      <w:pPr>
        <w:rPr>
          <w:sz w:val="48"/>
          <w:szCs w:val="48"/>
        </w:rPr>
      </w:pPr>
    </w:p>
    <w:p w:rsidR="00E5177D" w:rsidRDefault="00E5177D" w:rsidP="005F38D9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>Газета  Зарубкинского  сельского поселения</w:t>
      </w:r>
    </w:p>
    <w:p w:rsidR="00E5177D" w:rsidRPr="005F38D9" w:rsidRDefault="00E5177D" w:rsidP="005F38D9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E5177D" w:rsidRPr="005F38D9" w:rsidRDefault="00E5177D" w:rsidP="005F38D9">
      <w:pPr>
        <w:rPr>
          <w:b/>
          <w:sz w:val="36"/>
          <w:szCs w:val="36"/>
        </w:rPr>
      </w:pPr>
    </w:p>
    <w:p w:rsidR="00E5177D" w:rsidRDefault="00E5177D" w:rsidP="005F38D9">
      <w:pPr>
        <w:rPr>
          <w:b/>
          <w:sz w:val="32"/>
          <w:szCs w:val="32"/>
        </w:rPr>
      </w:pPr>
    </w:p>
    <w:p w:rsidR="00E5177D" w:rsidRDefault="00E5177D" w:rsidP="005F38D9">
      <w:pPr>
        <w:rPr>
          <w:b/>
          <w:sz w:val="32"/>
          <w:szCs w:val="32"/>
        </w:rPr>
      </w:pPr>
    </w:p>
    <w:p w:rsidR="00E5177D" w:rsidRDefault="00E5177D" w:rsidP="005F38D9">
      <w:pPr>
        <w:rPr>
          <w:b/>
          <w:sz w:val="32"/>
          <w:szCs w:val="32"/>
        </w:rPr>
      </w:pPr>
    </w:p>
    <w:p w:rsidR="00E5177D" w:rsidRDefault="00E5177D" w:rsidP="005F38D9">
      <w:pPr>
        <w:rPr>
          <w:b/>
          <w:sz w:val="32"/>
          <w:szCs w:val="32"/>
        </w:rPr>
      </w:pPr>
    </w:p>
    <w:p w:rsidR="00E5177D" w:rsidRDefault="00E5177D" w:rsidP="005F38D9">
      <w:pPr>
        <w:rPr>
          <w:b/>
          <w:sz w:val="32"/>
          <w:szCs w:val="32"/>
        </w:rPr>
      </w:pPr>
    </w:p>
    <w:p w:rsidR="00E5177D" w:rsidRDefault="00E5177D" w:rsidP="005F38D9">
      <w:pPr>
        <w:rPr>
          <w:b/>
          <w:sz w:val="32"/>
          <w:szCs w:val="32"/>
        </w:rPr>
      </w:pPr>
    </w:p>
    <w:p w:rsidR="00E5177D" w:rsidRDefault="00E5177D" w:rsidP="005F38D9">
      <w:pPr>
        <w:rPr>
          <w:b/>
          <w:sz w:val="32"/>
          <w:szCs w:val="32"/>
        </w:rPr>
      </w:pPr>
    </w:p>
    <w:p w:rsidR="00E5177D" w:rsidRPr="005F38D9" w:rsidRDefault="00E5177D" w:rsidP="005F38D9">
      <w:pPr>
        <w:jc w:val="center"/>
        <w:rPr>
          <w:b/>
          <w:sz w:val="160"/>
          <w:szCs w:val="160"/>
        </w:rPr>
      </w:pPr>
      <w:r w:rsidRPr="005F38D9">
        <w:rPr>
          <w:b/>
          <w:sz w:val="160"/>
          <w:szCs w:val="160"/>
        </w:rPr>
        <w:t>ВЕСТНИК</w:t>
      </w:r>
    </w:p>
    <w:p w:rsidR="00E5177D" w:rsidRDefault="00E5177D" w:rsidP="005F38D9">
      <w:pPr>
        <w:jc w:val="center"/>
        <w:rPr>
          <w:b/>
        </w:rPr>
      </w:pPr>
    </w:p>
    <w:p w:rsidR="00E5177D" w:rsidRDefault="00E5177D" w:rsidP="005F38D9">
      <w:pPr>
        <w:jc w:val="center"/>
        <w:rPr>
          <w:b/>
        </w:rPr>
      </w:pPr>
      <w:r>
        <w:rPr>
          <w:b/>
        </w:rPr>
        <w:t>06 августа  2019  года                                              № 9</w:t>
      </w:r>
    </w:p>
    <w:p w:rsidR="00E5177D" w:rsidRDefault="00E5177D" w:rsidP="005F38D9">
      <w:pPr>
        <w:jc w:val="both"/>
      </w:pPr>
    </w:p>
    <w:p w:rsidR="00E5177D" w:rsidRPr="005F38D9" w:rsidRDefault="00E5177D" w:rsidP="005F38D9">
      <w:pPr>
        <w:rPr>
          <w:sz w:val="48"/>
          <w:szCs w:val="48"/>
        </w:rPr>
      </w:pPr>
    </w:p>
    <w:p w:rsidR="00E5177D" w:rsidRDefault="00E5177D" w:rsidP="00E974D0">
      <w:pPr>
        <w:rPr>
          <w:b/>
          <w:sz w:val="52"/>
          <w:szCs w:val="52"/>
        </w:rPr>
      </w:pPr>
    </w:p>
    <w:p w:rsidR="00E5177D" w:rsidRPr="00016ACB" w:rsidRDefault="00E5177D" w:rsidP="00016ACB">
      <w:pPr>
        <w:ind w:firstLine="540"/>
      </w:pPr>
      <w:r w:rsidRPr="00016ACB">
        <w:rPr>
          <w:b/>
          <w:sz w:val="52"/>
          <w:szCs w:val="52"/>
        </w:rPr>
        <w:t>Публично</w:t>
      </w:r>
      <w:r>
        <w:rPr>
          <w:b/>
          <w:sz w:val="52"/>
          <w:szCs w:val="52"/>
        </w:rPr>
        <w:t>е</w:t>
      </w:r>
      <w:r w:rsidRPr="00016ACB">
        <w:rPr>
          <w:b/>
          <w:sz w:val="52"/>
          <w:szCs w:val="52"/>
        </w:rPr>
        <w:t xml:space="preserve"> слушани</w:t>
      </w:r>
      <w:r>
        <w:rPr>
          <w:b/>
          <w:sz w:val="52"/>
          <w:szCs w:val="52"/>
        </w:rPr>
        <w:t>е</w:t>
      </w:r>
      <w:r w:rsidRPr="00016ACB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об изменении вида разрешенного использования земельного участка площадью 50 195 кв.м. с кадастровым № 13:08:0121007:275 «для сельскохозяйственного производства» на «для ведения личного подсобного хозяйства»</w:t>
      </w:r>
      <w:r>
        <w:br w:type="page"/>
      </w:r>
      <w:r w:rsidRPr="00E87CDD">
        <w:rPr>
          <w:color w:val="000000"/>
        </w:rPr>
        <w:t>06</w:t>
      </w:r>
      <w:r>
        <w:t xml:space="preserve"> августа 2019 года в здании администрации Зарубкинского сельского поселения  прошло </w:t>
      </w:r>
      <w:r w:rsidRPr="00016ACB">
        <w:t xml:space="preserve">Публичное слушание </w:t>
      </w:r>
      <w:r w:rsidRPr="00D85D24">
        <w:t>об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хозяйства»</w:t>
      </w:r>
      <w:r>
        <w:t>.</w:t>
      </w:r>
    </w:p>
    <w:p w:rsidR="00E5177D" w:rsidRPr="00016ACB" w:rsidRDefault="00E5177D" w:rsidP="00016ACB">
      <w:pPr>
        <w:ind w:firstLine="540"/>
        <w:jc w:val="both"/>
      </w:pPr>
    </w:p>
    <w:p w:rsidR="00E5177D" w:rsidRDefault="00E5177D" w:rsidP="00E974D0"/>
    <w:p w:rsidR="00E5177D" w:rsidRPr="00016ACB" w:rsidRDefault="00E5177D" w:rsidP="00016ACB">
      <w:pPr>
        <w:jc w:val="center"/>
        <w:rPr>
          <w:b/>
          <w:sz w:val="20"/>
          <w:szCs w:val="20"/>
        </w:rPr>
      </w:pPr>
      <w:r w:rsidRPr="00016ACB">
        <w:rPr>
          <w:b/>
          <w:sz w:val="20"/>
          <w:szCs w:val="20"/>
        </w:rPr>
        <w:t>ПРОТОКОЛ</w:t>
      </w:r>
    </w:p>
    <w:p w:rsidR="00E5177D" w:rsidRPr="00D85D24" w:rsidRDefault="00E5177D" w:rsidP="00016ACB">
      <w:pPr>
        <w:jc w:val="center"/>
        <w:rPr>
          <w:b/>
          <w:sz w:val="20"/>
          <w:szCs w:val="20"/>
        </w:rPr>
      </w:pPr>
      <w:r w:rsidRPr="00016ACB">
        <w:rPr>
          <w:b/>
          <w:sz w:val="20"/>
          <w:szCs w:val="20"/>
        </w:rPr>
        <w:t xml:space="preserve">проведения Публичного слушания </w:t>
      </w:r>
      <w:r w:rsidRPr="00D85D24">
        <w:rPr>
          <w:b/>
          <w:sz w:val="20"/>
          <w:szCs w:val="20"/>
        </w:rPr>
        <w:t>об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хозяйства»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</w:p>
    <w:p w:rsidR="00E5177D" w:rsidRPr="00016ACB" w:rsidRDefault="00E5177D" w:rsidP="00016ACB">
      <w:pPr>
        <w:jc w:val="both"/>
        <w:rPr>
          <w:b/>
          <w:sz w:val="20"/>
          <w:szCs w:val="20"/>
        </w:rPr>
      </w:pPr>
      <w:r w:rsidRPr="00016ACB">
        <w:rPr>
          <w:b/>
          <w:sz w:val="20"/>
          <w:szCs w:val="20"/>
        </w:rPr>
        <w:t xml:space="preserve"> от </w:t>
      </w:r>
      <w:r w:rsidRPr="0053474A">
        <w:rPr>
          <w:b/>
          <w:color w:val="000000"/>
          <w:sz w:val="20"/>
          <w:szCs w:val="20"/>
        </w:rPr>
        <w:t xml:space="preserve">06  августа  </w:t>
      </w:r>
      <w:smartTag w:uri="urn:schemas-microsoft-com:office:smarttags" w:element="metricconverter">
        <w:smartTagPr>
          <w:attr w:name="ProductID" w:val="2019 г"/>
        </w:smartTagPr>
        <w:r w:rsidRPr="00016ACB">
          <w:rPr>
            <w:b/>
            <w:sz w:val="20"/>
            <w:szCs w:val="20"/>
          </w:rPr>
          <w:t>201</w:t>
        </w:r>
        <w:r>
          <w:rPr>
            <w:b/>
            <w:sz w:val="20"/>
            <w:szCs w:val="20"/>
          </w:rPr>
          <w:t>9</w:t>
        </w:r>
        <w:r w:rsidRPr="00016ACB">
          <w:rPr>
            <w:b/>
            <w:sz w:val="20"/>
            <w:szCs w:val="20"/>
          </w:rPr>
          <w:t xml:space="preserve"> г</w:t>
        </w:r>
      </w:smartTag>
      <w:r w:rsidRPr="00016ACB">
        <w:rPr>
          <w:b/>
          <w:sz w:val="20"/>
          <w:szCs w:val="20"/>
        </w:rPr>
        <w:t xml:space="preserve">.                                                                  </w:t>
      </w:r>
      <w:r>
        <w:rPr>
          <w:b/>
          <w:sz w:val="20"/>
          <w:szCs w:val="20"/>
        </w:rPr>
        <w:t xml:space="preserve">     </w:t>
      </w:r>
      <w:r w:rsidRPr="00016ACB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                    </w:t>
      </w:r>
      <w:r w:rsidRPr="00016ACB">
        <w:rPr>
          <w:b/>
          <w:sz w:val="20"/>
          <w:szCs w:val="20"/>
        </w:rPr>
        <w:t>с. Зарубкино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</w:p>
    <w:p w:rsidR="00E5177D" w:rsidRPr="00016ACB" w:rsidRDefault="00E5177D" w:rsidP="00016ACB">
      <w:pPr>
        <w:jc w:val="both"/>
        <w:rPr>
          <w:b/>
          <w:sz w:val="20"/>
          <w:szCs w:val="20"/>
        </w:rPr>
      </w:pPr>
      <w:r w:rsidRPr="00016ACB">
        <w:rPr>
          <w:b/>
          <w:sz w:val="20"/>
          <w:szCs w:val="20"/>
        </w:rPr>
        <w:t xml:space="preserve">Присутствовали: </w:t>
      </w:r>
    </w:p>
    <w:p w:rsidR="00E5177D" w:rsidRPr="00016ACB" w:rsidRDefault="00E5177D" w:rsidP="00016ACB">
      <w:pPr>
        <w:rPr>
          <w:sz w:val="20"/>
          <w:szCs w:val="20"/>
        </w:rPr>
      </w:pPr>
      <w:r>
        <w:rPr>
          <w:sz w:val="20"/>
          <w:szCs w:val="20"/>
        </w:rPr>
        <w:t>Митрейкина Л.В</w:t>
      </w:r>
      <w:r w:rsidRPr="00016ACB">
        <w:rPr>
          <w:sz w:val="20"/>
          <w:szCs w:val="20"/>
        </w:rPr>
        <w:t xml:space="preserve">. – </w:t>
      </w:r>
      <w:r>
        <w:rPr>
          <w:sz w:val="20"/>
          <w:szCs w:val="20"/>
        </w:rPr>
        <w:t>Врио Главы</w:t>
      </w:r>
      <w:r w:rsidRPr="00016ACB">
        <w:rPr>
          <w:sz w:val="20"/>
          <w:szCs w:val="20"/>
        </w:rPr>
        <w:t xml:space="preserve"> Зарубкинского сельского поселения, председатель комиссии;</w:t>
      </w:r>
    </w:p>
    <w:p w:rsidR="00E5177D" w:rsidRPr="00016ACB" w:rsidRDefault="00E5177D" w:rsidP="00016ACB">
      <w:pPr>
        <w:rPr>
          <w:b/>
          <w:sz w:val="20"/>
          <w:szCs w:val="20"/>
        </w:rPr>
      </w:pPr>
      <w:r>
        <w:rPr>
          <w:sz w:val="20"/>
          <w:szCs w:val="20"/>
        </w:rPr>
        <w:t>Пирогова А.Н</w:t>
      </w:r>
      <w:r w:rsidRPr="00016ACB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016ACB">
        <w:rPr>
          <w:sz w:val="20"/>
          <w:szCs w:val="20"/>
        </w:rPr>
        <w:t>-  заместитель главы администрации</w:t>
      </w:r>
      <w:r w:rsidRPr="00016ACB">
        <w:rPr>
          <w:bCs/>
          <w:sz w:val="20"/>
          <w:szCs w:val="20"/>
        </w:rPr>
        <w:t>, с</w:t>
      </w:r>
      <w:r w:rsidRPr="00016ACB">
        <w:rPr>
          <w:sz w:val="20"/>
          <w:szCs w:val="20"/>
        </w:rPr>
        <w:t>екретарь комиссии</w:t>
      </w:r>
      <w:r w:rsidRPr="00016ACB">
        <w:rPr>
          <w:bCs/>
          <w:sz w:val="20"/>
          <w:szCs w:val="20"/>
        </w:rPr>
        <w:t>.</w:t>
      </w:r>
      <w:r w:rsidRPr="00016ACB">
        <w:rPr>
          <w:sz w:val="20"/>
          <w:szCs w:val="20"/>
        </w:rPr>
        <w:t xml:space="preserve">     </w:t>
      </w:r>
    </w:p>
    <w:p w:rsidR="00E5177D" w:rsidRPr="00016ACB" w:rsidRDefault="00E5177D" w:rsidP="00016ACB">
      <w:pPr>
        <w:rPr>
          <w:sz w:val="20"/>
          <w:szCs w:val="20"/>
        </w:rPr>
      </w:pPr>
      <w:r w:rsidRPr="00016ACB">
        <w:rPr>
          <w:sz w:val="20"/>
          <w:szCs w:val="20"/>
        </w:rPr>
        <w:t xml:space="preserve">Члены комиссии: </w:t>
      </w:r>
    </w:p>
    <w:p w:rsidR="00E5177D" w:rsidRPr="00016ACB" w:rsidRDefault="00E5177D" w:rsidP="00016ACB">
      <w:pPr>
        <w:rPr>
          <w:sz w:val="20"/>
          <w:szCs w:val="20"/>
        </w:rPr>
      </w:pPr>
      <w:r w:rsidRPr="00016ACB">
        <w:rPr>
          <w:sz w:val="20"/>
          <w:szCs w:val="20"/>
        </w:rPr>
        <w:t xml:space="preserve">Нуштаева Е.А.- учитель, депутат Совета депутатов; </w:t>
      </w:r>
    </w:p>
    <w:p w:rsidR="00E5177D" w:rsidRPr="00016ACB" w:rsidRDefault="00E5177D" w:rsidP="00016ACB">
      <w:pPr>
        <w:rPr>
          <w:sz w:val="20"/>
          <w:szCs w:val="20"/>
        </w:rPr>
      </w:pPr>
      <w:r w:rsidRPr="00016ACB">
        <w:rPr>
          <w:sz w:val="20"/>
          <w:szCs w:val="20"/>
        </w:rPr>
        <w:t xml:space="preserve">Мялина М.Н.- заведующая библиотекой; </w:t>
      </w:r>
    </w:p>
    <w:p w:rsidR="00E5177D" w:rsidRPr="00016ACB" w:rsidRDefault="00E5177D" w:rsidP="00016ACB">
      <w:pPr>
        <w:rPr>
          <w:sz w:val="20"/>
          <w:szCs w:val="20"/>
        </w:rPr>
      </w:pPr>
      <w:r w:rsidRPr="00016ACB">
        <w:rPr>
          <w:sz w:val="20"/>
          <w:szCs w:val="20"/>
        </w:rPr>
        <w:t>Общева Л.А.- директор сДК.</w:t>
      </w:r>
    </w:p>
    <w:p w:rsidR="00E5177D" w:rsidRPr="00016ACB" w:rsidRDefault="00E5177D" w:rsidP="00016ACB">
      <w:pPr>
        <w:tabs>
          <w:tab w:val="left" w:pos="360"/>
        </w:tabs>
        <w:rPr>
          <w:sz w:val="20"/>
          <w:szCs w:val="20"/>
        </w:rPr>
      </w:pPr>
      <w:r w:rsidRPr="00016ACB">
        <w:rPr>
          <w:sz w:val="20"/>
          <w:szCs w:val="20"/>
        </w:rPr>
        <w:t>На публич</w:t>
      </w:r>
      <w:r>
        <w:rPr>
          <w:sz w:val="20"/>
          <w:szCs w:val="20"/>
        </w:rPr>
        <w:t>ных слушаниях присутствовали – 13</w:t>
      </w:r>
      <w:r w:rsidRPr="00016ACB">
        <w:rPr>
          <w:sz w:val="20"/>
          <w:szCs w:val="20"/>
        </w:rPr>
        <w:t xml:space="preserve"> человек.     </w:t>
      </w:r>
    </w:p>
    <w:p w:rsidR="00E5177D" w:rsidRPr="00016ACB" w:rsidRDefault="00E5177D" w:rsidP="00016ACB">
      <w:pPr>
        <w:rPr>
          <w:sz w:val="20"/>
          <w:szCs w:val="20"/>
        </w:rPr>
      </w:pPr>
      <w:r w:rsidRPr="00016ACB">
        <w:rPr>
          <w:sz w:val="20"/>
          <w:szCs w:val="20"/>
        </w:rPr>
        <w:t xml:space="preserve">Публичные слушания открывает и ведет </w:t>
      </w:r>
      <w:r w:rsidRPr="0046260E">
        <w:rPr>
          <w:sz w:val="20"/>
          <w:szCs w:val="20"/>
        </w:rPr>
        <w:t>Митрейкина Л.В. – Врио Главы Зарубкинского сельского поселения</w:t>
      </w:r>
      <w:r w:rsidRPr="00016ACB">
        <w:rPr>
          <w:sz w:val="20"/>
          <w:szCs w:val="20"/>
        </w:rPr>
        <w:t>.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</w:p>
    <w:p w:rsidR="00E5177D" w:rsidRPr="00016ACB" w:rsidRDefault="00E5177D" w:rsidP="00016ACB">
      <w:pPr>
        <w:jc w:val="center"/>
        <w:rPr>
          <w:sz w:val="20"/>
          <w:szCs w:val="20"/>
        </w:rPr>
      </w:pPr>
      <w:r w:rsidRPr="00016ACB">
        <w:rPr>
          <w:sz w:val="20"/>
          <w:szCs w:val="20"/>
        </w:rPr>
        <w:t>Уважаемые присутствующие!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  <w:r w:rsidRPr="00016ACB">
        <w:rPr>
          <w:sz w:val="20"/>
          <w:szCs w:val="20"/>
        </w:rPr>
        <w:t xml:space="preserve">        Сегодня мы проводим публичное слушание </w:t>
      </w:r>
      <w:r w:rsidRPr="00D85D24">
        <w:rPr>
          <w:sz w:val="20"/>
          <w:szCs w:val="20"/>
        </w:rPr>
        <w:t>об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хозяйства»</w:t>
      </w:r>
      <w:r>
        <w:rPr>
          <w:sz w:val="20"/>
          <w:szCs w:val="20"/>
        </w:rPr>
        <w:t xml:space="preserve">. </w:t>
      </w:r>
      <w:r w:rsidRPr="00016ACB">
        <w:rPr>
          <w:sz w:val="20"/>
          <w:szCs w:val="20"/>
        </w:rPr>
        <w:t xml:space="preserve">В соответствии со ст.2 Положения о Публичных слушаниях, принятого сессией Зарубкинского сельского Совета депутатов 03 декабря 2005 года. 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  <w:r w:rsidRPr="00016ACB">
        <w:rPr>
          <w:sz w:val="20"/>
          <w:szCs w:val="20"/>
        </w:rPr>
        <w:t>Публичные слушания проводятся в форме слушания в  органе местного самоуправления в виде депутатских слушаний с участием представителей общественности.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  <w:r w:rsidRPr="00016ACB">
        <w:rPr>
          <w:sz w:val="20"/>
          <w:szCs w:val="20"/>
        </w:rPr>
        <w:t xml:space="preserve">        </w:t>
      </w:r>
      <w:r>
        <w:rPr>
          <w:sz w:val="20"/>
          <w:szCs w:val="20"/>
        </w:rPr>
        <w:t>Врио Главы</w:t>
      </w:r>
      <w:r w:rsidRPr="00016ACB">
        <w:rPr>
          <w:sz w:val="20"/>
          <w:szCs w:val="20"/>
        </w:rPr>
        <w:t xml:space="preserve">  Зарубкинского сельского поселения </w:t>
      </w:r>
      <w:r>
        <w:rPr>
          <w:sz w:val="20"/>
          <w:szCs w:val="20"/>
        </w:rPr>
        <w:t>Митрейкиной Л.В</w:t>
      </w:r>
      <w:r w:rsidRPr="00016ACB">
        <w:rPr>
          <w:sz w:val="20"/>
          <w:szCs w:val="20"/>
        </w:rPr>
        <w:t xml:space="preserve">. было подписано распоряжение о создании рабочей группы по организации и проведению Публичного слушания. В состав рабочей группы вошли депутаты постоянной комиссии по вопросам местного самоуправления и работники сельской администрации. На заседании рабочей группы был определен план работы по подготовке и проведению Публичного слушания. 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  <w:r w:rsidRPr="00016ACB">
        <w:rPr>
          <w:sz w:val="20"/>
          <w:szCs w:val="20"/>
        </w:rPr>
        <w:t xml:space="preserve">          На публичные слушания приглашены депутаты Зарубкинского сельского поселения, руководители бюджетных организаций Зарубкинского сельского поселения, заведующие ФАПов.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</w:p>
    <w:p w:rsidR="00E5177D" w:rsidRPr="00016ACB" w:rsidRDefault="00E5177D" w:rsidP="00016ACB">
      <w:pPr>
        <w:jc w:val="center"/>
        <w:rPr>
          <w:sz w:val="20"/>
          <w:szCs w:val="20"/>
        </w:rPr>
      </w:pPr>
      <w:r w:rsidRPr="00016ACB">
        <w:rPr>
          <w:b/>
          <w:sz w:val="20"/>
          <w:szCs w:val="20"/>
        </w:rPr>
        <w:t>ПОВЕСТКА ДНЯ:</w:t>
      </w:r>
    </w:p>
    <w:p w:rsidR="00E5177D" w:rsidRPr="007E237F" w:rsidRDefault="00E5177D" w:rsidP="00016ACB">
      <w:pPr>
        <w:jc w:val="both"/>
        <w:rPr>
          <w:b/>
          <w:sz w:val="20"/>
          <w:szCs w:val="20"/>
        </w:rPr>
      </w:pPr>
      <w:r w:rsidRPr="00016ACB">
        <w:rPr>
          <w:b/>
          <w:sz w:val="20"/>
          <w:szCs w:val="20"/>
        </w:rPr>
        <w:t xml:space="preserve">1. </w:t>
      </w:r>
      <w:r>
        <w:rPr>
          <w:b/>
          <w:sz w:val="20"/>
          <w:szCs w:val="20"/>
        </w:rPr>
        <w:t>О</w:t>
      </w:r>
      <w:r w:rsidRPr="007E237F">
        <w:rPr>
          <w:b/>
          <w:sz w:val="20"/>
          <w:szCs w:val="20"/>
        </w:rPr>
        <w:t>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хозяйства»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</w:p>
    <w:p w:rsidR="00E5177D" w:rsidRPr="00016ACB" w:rsidRDefault="00E5177D" w:rsidP="00016ACB">
      <w:pPr>
        <w:jc w:val="center"/>
        <w:rPr>
          <w:sz w:val="20"/>
          <w:szCs w:val="20"/>
        </w:rPr>
      </w:pPr>
      <w:r w:rsidRPr="00016ACB">
        <w:rPr>
          <w:sz w:val="20"/>
          <w:szCs w:val="20"/>
        </w:rPr>
        <w:t>Повестка дня утверждается единогласно.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  <w:r w:rsidRPr="00016ACB">
        <w:rPr>
          <w:sz w:val="20"/>
          <w:szCs w:val="20"/>
        </w:rPr>
        <w:t xml:space="preserve">      </w:t>
      </w:r>
    </w:p>
    <w:p w:rsidR="00E5177D" w:rsidRPr="00016ACB" w:rsidRDefault="00E5177D" w:rsidP="00016ACB">
      <w:pPr>
        <w:jc w:val="both"/>
        <w:rPr>
          <w:b/>
          <w:sz w:val="20"/>
          <w:szCs w:val="20"/>
        </w:rPr>
      </w:pPr>
      <w:r w:rsidRPr="00016ACB">
        <w:rPr>
          <w:b/>
          <w:sz w:val="20"/>
          <w:szCs w:val="20"/>
        </w:rPr>
        <w:t>Слушали:</w:t>
      </w:r>
      <w:r w:rsidRPr="00016ACB">
        <w:rPr>
          <w:sz w:val="20"/>
          <w:szCs w:val="20"/>
        </w:rPr>
        <w:t xml:space="preserve"> </w:t>
      </w:r>
      <w:r w:rsidRPr="0046260E">
        <w:rPr>
          <w:sz w:val="20"/>
          <w:szCs w:val="20"/>
        </w:rPr>
        <w:t xml:space="preserve">Митрейкина Л.В. – Врио Главы Зарубкинского </w:t>
      </w:r>
      <w:r w:rsidRPr="00016ACB">
        <w:rPr>
          <w:sz w:val="20"/>
          <w:szCs w:val="20"/>
        </w:rPr>
        <w:t xml:space="preserve">сельского поселения. </w:t>
      </w:r>
      <w:r>
        <w:rPr>
          <w:sz w:val="20"/>
          <w:szCs w:val="20"/>
        </w:rPr>
        <w:t>Лариса Владимировна</w:t>
      </w:r>
      <w:r w:rsidRPr="00016ACB">
        <w:rPr>
          <w:sz w:val="20"/>
          <w:szCs w:val="20"/>
        </w:rPr>
        <w:t xml:space="preserve"> ознакомила присутствую</w:t>
      </w:r>
      <w:r>
        <w:rPr>
          <w:sz w:val="20"/>
          <w:szCs w:val="20"/>
        </w:rPr>
        <w:t xml:space="preserve">щих с заявлением  и документами </w:t>
      </w:r>
      <w:r w:rsidRPr="00BD1B1C">
        <w:rPr>
          <w:sz w:val="20"/>
          <w:szCs w:val="20"/>
        </w:rPr>
        <w:t>Об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хозяйства»</w:t>
      </w:r>
      <w:r>
        <w:rPr>
          <w:sz w:val="20"/>
          <w:szCs w:val="20"/>
        </w:rPr>
        <w:t xml:space="preserve">. </w:t>
      </w:r>
      <w:r w:rsidRPr="00016ACB">
        <w:rPr>
          <w:sz w:val="20"/>
          <w:szCs w:val="20"/>
        </w:rPr>
        <w:t xml:space="preserve">Руководствуясь Градостроительным кодексом РФ, Федеральным законом №131-ФЗ от 06.10.2003г. «Об общих принципах организации местного самоуправления в РФ», Уставом Зарубкинского сельского поселения Зубово-Полянского муниципального района РМ предложила </w:t>
      </w:r>
      <w:r w:rsidRPr="003C7FDC">
        <w:rPr>
          <w:color w:val="000000"/>
          <w:sz w:val="20"/>
          <w:szCs w:val="20"/>
        </w:rPr>
        <w:t>предоставить</w:t>
      </w:r>
      <w:r w:rsidRPr="00016ACB">
        <w:rPr>
          <w:sz w:val="20"/>
          <w:szCs w:val="20"/>
        </w:rPr>
        <w:t xml:space="preserve"> </w:t>
      </w:r>
      <w:r>
        <w:rPr>
          <w:sz w:val="20"/>
          <w:szCs w:val="20"/>
        </w:rPr>
        <w:t>о</w:t>
      </w:r>
      <w:r w:rsidRPr="00BD1B1C">
        <w:rPr>
          <w:sz w:val="20"/>
          <w:szCs w:val="20"/>
        </w:rPr>
        <w:t>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хозяйства»</w:t>
      </w:r>
      <w:r w:rsidRPr="00016ACB">
        <w:rPr>
          <w:sz w:val="20"/>
          <w:szCs w:val="20"/>
        </w:rPr>
        <w:t>.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  <w:r w:rsidRPr="00016ACB">
        <w:rPr>
          <w:b/>
          <w:sz w:val="20"/>
          <w:szCs w:val="20"/>
        </w:rPr>
        <w:t>Выступили:</w:t>
      </w:r>
      <w:r w:rsidRPr="00016ACB">
        <w:rPr>
          <w:sz w:val="20"/>
          <w:szCs w:val="20"/>
        </w:rPr>
        <w:t xml:space="preserve"> Выступление </w:t>
      </w:r>
      <w:r>
        <w:rPr>
          <w:sz w:val="20"/>
          <w:szCs w:val="20"/>
        </w:rPr>
        <w:t xml:space="preserve">Врио </w:t>
      </w:r>
      <w:r w:rsidRPr="00016ACB">
        <w:rPr>
          <w:sz w:val="20"/>
          <w:szCs w:val="20"/>
        </w:rPr>
        <w:t xml:space="preserve">главы поддержали  присутствующие на публичных слушаниях, в частности </w:t>
      </w:r>
      <w:r>
        <w:rPr>
          <w:sz w:val="20"/>
          <w:szCs w:val="20"/>
        </w:rPr>
        <w:t>Мялина М.Н</w:t>
      </w:r>
      <w:r w:rsidRPr="00016ACB">
        <w:rPr>
          <w:sz w:val="20"/>
          <w:szCs w:val="20"/>
        </w:rPr>
        <w:t>. сказала, что замечаний по данному вопросу нет.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</w:p>
    <w:p w:rsidR="00E5177D" w:rsidRPr="00016ACB" w:rsidRDefault="00E5177D" w:rsidP="00016ACB">
      <w:pPr>
        <w:jc w:val="both"/>
        <w:rPr>
          <w:sz w:val="20"/>
          <w:szCs w:val="20"/>
        </w:rPr>
      </w:pPr>
      <w:r w:rsidRPr="00016ACB">
        <w:rPr>
          <w:b/>
          <w:sz w:val="20"/>
          <w:szCs w:val="20"/>
        </w:rPr>
        <w:t xml:space="preserve">Решили:   </w:t>
      </w:r>
      <w:r w:rsidRPr="00E87CDD">
        <w:rPr>
          <w:color w:val="000000"/>
          <w:sz w:val="20"/>
          <w:szCs w:val="20"/>
        </w:rPr>
        <w:t>Предоставить</w:t>
      </w:r>
      <w:r w:rsidRPr="00C13A83">
        <w:rPr>
          <w:sz w:val="20"/>
          <w:szCs w:val="20"/>
        </w:rPr>
        <w:t xml:space="preserve"> </w:t>
      </w:r>
      <w:r w:rsidRPr="00BD1B1C">
        <w:rPr>
          <w:sz w:val="20"/>
          <w:szCs w:val="20"/>
        </w:rPr>
        <w:t>Об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хозяйства»</w:t>
      </w:r>
      <w:r>
        <w:rPr>
          <w:sz w:val="20"/>
          <w:szCs w:val="20"/>
        </w:rPr>
        <w:t xml:space="preserve"> </w:t>
      </w:r>
      <w:r w:rsidRPr="00016ACB">
        <w:rPr>
          <w:sz w:val="20"/>
          <w:szCs w:val="20"/>
        </w:rPr>
        <w:t>и вынести на рассмотрение очередной сессии Совета депутатов Зарубкинского сельского поселения  Зубово-Полянского муниципального района Республики Мордовия.</w:t>
      </w:r>
    </w:p>
    <w:p w:rsidR="00E5177D" w:rsidRPr="00016ACB" w:rsidRDefault="00E5177D" w:rsidP="00016ACB">
      <w:pPr>
        <w:jc w:val="both"/>
        <w:rPr>
          <w:b/>
          <w:sz w:val="20"/>
          <w:szCs w:val="20"/>
        </w:rPr>
      </w:pPr>
    </w:p>
    <w:p w:rsidR="00E5177D" w:rsidRPr="00016ACB" w:rsidRDefault="00E5177D" w:rsidP="00016ACB">
      <w:pPr>
        <w:jc w:val="both"/>
        <w:rPr>
          <w:sz w:val="20"/>
          <w:szCs w:val="20"/>
        </w:rPr>
      </w:pPr>
    </w:p>
    <w:p w:rsidR="00E5177D" w:rsidRPr="00016ACB" w:rsidRDefault="00E5177D" w:rsidP="00016ACB">
      <w:pPr>
        <w:jc w:val="center"/>
        <w:rPr>
          <w:b/>
          <w:sz w:val="20"/>
          <w:szCs w:val="20"/>
        </w:rPr>
      </w:pPr>
      <w:r w:rsidRPr="00016ACB">
        <w:rPr>
          <w:sz w:val="20"/>
          <w:szCs w:val="20"/>
        </w:rPr>
        <w:t>За данное предложение  проголосовали единогласно.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</w:p>
    <w:p w:rsidR="00E5177D" w:rsidRPr="00016ACB" w:rsidRDefault="00E5177D" w:rsidP="00016ACB">
      <w:pPr>
        <w:jc w:val="both"/>
        <w:rPr>
          <w:sz w:val="20"/>
          <w:szCs w:val="20"/>
        </w:rPr>
      </w:pPr>
      <w:r>
        <w:rPr>
          <w:sz w:val="20"/>
          <w:szCs w:val="20"/>
        </w:rPr>
        <w:t>Врио Главы</w:t>
      </w:r>
      <w:r w:rsidRPr="00016ACB">
        <w:rPr>
          <w:sz w:val="20"/>
          <w:szCs w:val="20"/>
        </w:rPr>
        <w:t xml:space="preserve"> Зарубкинского сельского  поселения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  <w:r w:rsidRPr="00016ACB">
        <w:rPr>
          <w:sz w:val="20"/>
          <w:szCs w:val="20"/>
        </w:rPr>
        <w:t>Зубово-Полянского муниципального района</w:t>
      </w:r>
    </w:p>
    <w:p w:rsidR="00E5177D" w:rsidRPr="00016ACB" w:rsidRDefault="00E5177D" w:rsidP="00016ACB">
      <w:pPr>
        <w:jc w:val="both"/>
        <w:rPr>
          <w:sz w:val="20"/>
          <w:szCs w:val="20"/>
        </w:rPr>
      </w:pPr>
      <w:r w:rsidRPr="00016ACB">
        <w:rPr>
          <w:sz w:val="20"/>
          <w:szCs w:val="20"/>
        </w:rPr>
        <w:t>Республики Мордовия</w:t>
      </w:r>
      <w:r w:rsidRPr="00016ACB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</w:rPr>
        <w:t xml:space="preserve">                  Митрейкина Л.В.</w:t>
      </w:r>
    </w:p>
    <w:p w:rsidR="00E5177D" w:rsidRDefault="00E5177D" w:rsidP="00016ACB">
      <w:pPr>
        <w:tabs>
          <w:tab w:val="left" w:pos="7240"/>
        </w:tabs>
        <w:jc w:val="both"/>
        <w:rPr>
          <w:sz w:val="24"/>
          <w:szCs w:val="24"/>
        </w:rPr>
      </w:pPr>
    </w:p>
    <w:p w:rsidR="00E5177D" w:rsidRDefault="00E5177D" w:rsidP="00016ACB">
      <w:pPr>
        <w:tabs>
          <w:tab w:val="left" w:pos="7240"/>
        </w:tabs>
        <w:jc w:val="both"/>
        <w:rPr>
          <w:sz w:val="24"/>
          <w:szCs w:val="24"/>
        </w:rPr>
      </w:pPr>
    </w:p>
    <w:p w:rsidR="00E5177D" w:rsidRDefault="00E5177D" w:rsidP="00016ACB">
      <w:pPr>
        <w:tabs>
          <w:tab w:val="left" w:pos="7240"/>
        </w:tabs>
        <w:jc w:val="both"/>
        <w:rPr>
          <w:sz w:val="24"/>
          <w:szCs w:val="24"/>
        </w:rPr>
      </w:pPr>
    </w:p>
    <w:p w:rsidR="00E5177D" w:rsidRPr="00016ACB" w:rsidRDefault="00E5177D" w:rsidP="00016ACB">
      <w:pPr>
        <w:shd w:val="clear" w:color="auto" w:fill="FFFFFF"/>
        <w:jc w:val="center"/>
        <w:rPr>
          <w:b/>
          <w:bCs/>
          <w:sz w:val="20"/>
          <w:szCs w:val="20"/>
        </w:rPr>
      </w:pPr>
      <w:r w:rsidRPr="00016ACB">
        <w:rPr>
          <w:b/>
          <w:bCs/>
          <w:sz w:val="20"/>
          <w:szCs w:val="20"/>
        </w:rPr>
        <w:t>АДМИНИСТРАЦИЯ</w:t>
      </w:r>
    </w:p>
    <w:p w:rsidR="00E5177D" w:rsidRPr="00016ACB" w:rsidRDefault="00E5177D" w:rsidP="00016ACB">
      <w:pPr>
        <w:shd w:val="clear" w:color="auto" w:fill="FFFFFF"/>
        <w:jc w:val="center"/>
        <w:rPr>
          <w:b/>
          <w:bCs/>
          <w:sz w:val="20"/>
          <w:szCs w:val="20"/>
        </w:rPr>
      </w:pPr>
      <w:r w:rsidRPr="00016ACB">
        <w:rPr>
          <w:b/>
          <w:bCs/>
          <w:sz w:val="20"/>
          <w:szCs w:val="20"/>
        </w:rPr>
        <w:t>ЗАРУБКИНСКОГО СЕЛЬСКОГО ПОСЕЛЕНИЯ</w:t>
      </w:r>
    </w:p>
    <w:p w:rsidR="00E5177D" w:rsidRPr="00016ACB" w:rsidRDefault="00E5177D" w:rsidP="00016ACB">
      <w:pPr>
        <w:shd w:val="clear" w:color="auto" w:fill="FFFFFF"/>
        <w:jc w:val="center"/>
        <w:rPr>
          <w:b/>
          <w:bCs/>
          <w:sz w:val="20"/>
          <w:szCs w:val="20"/>
        </w:rPr>
      </w:pPr>
      <w:r w:rsidRPr="00016ACB">
        <w:rPr>
          <w:b/>
          <w:bCs/>
          <w:sz w:val="20"/>
          <w:szCs w:val="20"/>
        </w:rPr>
        <w:t>ЗУБОВО-ПОЛЯНСКОГО МУНИЦИПАЛЬНОГО РАЙОНА</w:t>
      </w:r>
    </w:p>
    <w:p w:rsidR="00E5177D" w:rsidRPr="00016ACB" w:rsidRDefault="00E5177D" w:rsidP="00016ACB">
      <w:pPr>
        <w:shd w:val="clear" w:color="auto" w:fill="FFFFFF"/>
        <w:jc w:val="center"/>
        <w:rPr>
          <w:b/>
          <w:bCs/>
          <w:sz w:val="20"/>
          <w:szCs w:val="20"/>
        </w:rPr>
      </w:pPr>
      <w:r w:rsidRPr="00016ACB">
        <w:rPr>
          <w:b/>
          <w:bCs/>
          <w:sz w:val="20"/>
          <w:szCs w:val="20"/>
        </w:rPr>
        <w:t>РЕСПУБЛИКИ МОРДОВИЯ</w:t>
      </w:r>
    </w:p>
    <w:p w:rsidR="00E5177D" w:rsidRPr="00016ACB" w:rsidRDefault="00E5177D" w:rsidP="00016ACB">
      <w:pPr>
        <w:shd w:val="clear" w:color="auto" w:fill="FFFFFF"/>
        <w:rPr>
          <w:b/>
          <w:bCs/>
          <w:sz w:val="20"/>
          <w:szCs w:val="20"/>
        </w:rPr>
      </w:pPr>
    </w:p>
    <w:p w:rsidR="00E5177D" w:rsidRPr="00016ACB" w:rsidRDefault="00E5177D" w:rsidP="00016ACB">
      <w:pPr>
        <w:shd w:val="clear" w:color="auto" w:fill="FFFFFF"/>
        <w:jc w:val="center"/>
        <w:rPr>
          <w:b/>
          <w:bCs/>
          <w:sz w:val="20"/>
          <w:szCs w:val="20"/>
        </w:rPr>
      </w:pPr>
      <w:r w:rsidRPr="00016ACB">
        <w:rPr>
          <w:b/>
          <w:bCs/>
          <w:spacing w:val="-5"/>
          <w:sz w:val="20"/>
          <w:szCs w:val="20"/>
        </w:rPr>
        <w:t>ПОСТАНОВЛЕНИЕ</w:t>
      </w:r>
    </w:p>
    <w:p w:rsidR="00E5177D" w:rsidRPr="00E03ACF" w:rsidRDefault="00E5177D" w:rsidP="00016ACB">
      <w:pPr>
        <w:shd w:val="clear" w:color="auto" w:fill="FFFFFF"/>
        <w:tabs>
          <w:tab w:val="left" w:pos="6672"/>
        </w:tabs>
        <w:spacing w:line="360" w:lineRule="auto"/>
        <w:rPr>
          <w:color w:val="FF0000"/>
          <w:sz w:val="20"/>
          <w:szCs w:val="20"/>
        </w:rPr>
      </w:pPr>
      <w:r w:rsidRPr="00016ACB">
        <w:rPr>
          <w:bCs/>
          <w:sz w:val="20"/>
          <w:szCs w:val="20"/>
        </w:rPr>
        <w:t xml:space="preserve">от </w:t>
      </w:r>
      <w:r>
        <w:rPr>
          <w:bCs/>
          <w:color w:val="FF0000"/>
          <w:sz w:val="20"/>
          <w:szCs w:val="20"/>
        </w:rPr>
        <w:t>06</w:t>
      </w:r>
      <w:r>
        <w:rPr>
          <w:bCs/>
          <w:sz w:val="20"/>
          <w:szCs w:val="20"/>
        </w:rPr>
        <w:t xml:space="preserve"> августа</w:t>
      </w:r>
      <w:r w:rsidRPr="00016ACB">
        <w:rPr>
          <w:bCs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bCs/>
            <w:sz w:val="20"/>
            <w:szCs w:val="20"/>
          </w:rPr>
          <w:t>2019</w:t>
        </w:r>
        <w:r w:rsidRPr="00016ACB">
          <w:rPr>
            <w:bCs/>
            <w:sz w:val="20"/>
            <w:szCs w:val="20"/>
          </w:rPr>
          <w:t xml:space="preserve"> г</w:t>
        </w:r>
      </w:smartTag>
      <w:r w:rsidRPr="00016ACB">
        <w:rPr>
          <w:bCs/>
          <w:sz w:val="20"/>
          <w:szCs w:val="20"/>
        </w:rPr>
        <w:t>.</w:t>
      </w:r>
      <w:r w:rsidRPr="00016ACB">
        <w:rPr>
          <w:rFonts w:ascii="Arial" w:hAnsi="Arial" w:cs="Arial"/>
          <w:b/>
          <w:bCs/>
          <w:sz w:val="20"/>
          <w:szCs w:val="20"/>
        </w:rPr>
        <w:tab/>
        <w:t xml:space="preserve">             </w:t>
      </w:r>
      <w:r w:rsidRPr="00C805EB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Pr="00C805EB">
        <w:rPr>
          <w:color w:val="FF0000"/>
          <w:sz w:val="20"/>
          <w:szCs w:val="20"/>
        </w:rPr>
        <w:t>24</w:t>
      </w:r>
      <w:r>
        <w:rPr>
          <w:color w:val="FF0000"/>
          <w:sz w:val="20"/>
          <w:szCs w:val="20"/>
        </w:rPr>
        <w:t>а</w:t>
      </w:r>
    </w:p>
    <w:p w:rsidR="00E5177D" w:rsidRPr="00016ACB" w:rsidRDefault="00E5177D" w:rsidP="00016ACB">
      <w:pPr>
        <w:shd w:val="clear" w:color="auto" w:fill="FFFFFF"/>
        <w:tabs>
          <w:tab w:val="left" w:pos="6672"/>
        </w:tabs>
        <w:spacing w:line="360" w:lineRule="auto"/>
        <w:rPr>
          <w:sz w:val="20"/>
          <w:szCs w:val="20"/>
        </w:rPr>
      </w:pPr>
    </w:p>
    <w:p w:rsidR="00E5177D" w:rsidRPr="00016ACB" w:rsidRDefault="00E5177D" w:rsidP="00016ACB">
      <w:pPr>
        <w:jc w:val="both"/>
        <w:rPr>
          <w:b/>
          <w:sz w:val="20"/>
          <w:szCs w:val="20"/>
        </w:rPr>
      </w:pPr>
      <w:r w:rsidRPr="00016ACB">
        <w:rPr>
          <w:b/>
          <w:sz w:val="20"/>
          <w:szCs w:val="20"/>
        </w:rPr>
        <w:t>Об утверждении  заключения по результатам</w:t>
      </w:r>
    </w:p>
    <w:p w:rsidR="00E5177D" w:rsidRPr="00C805EB" w:rsidRDefault="00E5177D" w:rsidP="00016ACB">
      <w:pPr>
        <w:jc w:val="both"/>
        <w:rPr>
          <w:b/>
          <w:sz w:val="20"/>
          <w:szCs w:val="20"/>
        </w:rPr>
      </w:pPr>
      <w:r w:rsidRPr="00016ACB">
        <w:rPr>
          <w:b/>
          <w:sz w:val="20"/>
          <w:szCs w:val="20"/>
        </w:rPr>
        <w:t xml:space="preserve">Публичного слушания </w:t>
      </w:r>
      <w:r>
        <w:rPr>
          <w:b/>
          <w:sz w:val="20"/>
          <w:szCs w:val="20"/>
        </w:rPr>
        <w:t>о</w:t>
      </w:r>
      <w:r w:rsidRPr="007E237F">
        <w:rPr>
          <w:b/>
          <w:sz w:val="20"/>
          <w:szCs w:val="20"/>
        </w:rPr>
        <w:t>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хозяйства»</w:t>
      </w:r>
    </w:p>
    <w:p w:rsidR="00E5177D" w:rsidRPr="00016ACB" w:rsidRDefault="00E5177D" w:rsidP="00016ACB">
      <w:pPr>
        <w:jc w:val="both"/>
        <w:rPr>
          <w:b/>
          <w:sz w:val="20"/>
          <w:szCs w:val="20"/>
        </w:rPr>
      </w:pPr>
    </w:p>
    <w:p w:rsidR="00E5177D" w:rsidRPr="00016ACB" w:rsidRDefault="00E5177D" w:rsidP="00016ACB">
      <w:pPr>
        <w:spacing w:line="360" w:lineRule="auto"/>
        <w:jc w:val="both"/>
        <w:rPr>
          <w:sz w:val="20"/>
          <w:szCs w:val="20"/>
        </w:rPr>
      </w:pPr>
      <w:r w:rsidRPr="00016ACB">
        <w:rPr>
          <w:b/>
          <w:sz w:val="20"/>
          <w:szCs w:val="20"/>
        </w:rPr>
        <w:t xml:space="preserve">         </w:t>
      </w:r>
      <w:r w:rsidRPr="00016ACB">
        <w:rPr>
          <w:sz w:val="20"/>
          <w:szCs w:val="20"/>
        </w:rPr>
        <w:t>В соответствии с Градостроительным кодексом РФ и Положением о Публичных слушаниях Зарубкинского сельского поселения администрация Зарубкинского сельского поселения ПОСТАНОВЛЯЕТ:</w:t>
      </w:r>
    </w:p>
    <w:p w:rsidR="00E5177D" w:rsidRPr="00016ACB" w:rsidRDefault="00E5177D" w:rsidP="00016ACB">
      <w:pPr>
        <w:spacing w:line="360" w:lineRule="auto"/>
        <w:jc w:val="both"/>
        <w:rPr>
          <w:b/>
          <w:sz w:val="20"/>
          <w:szCs w:val="20"/>
        </w:rPr>
      </w:pPr>
    </w:p>
    <w:p w:rsidR="00E5177D" w:rsidRPr="00016ACB" w:rsidRDefault="00E5177D" w:rsidP="00016ACB">
      <w:pPr>
        <w:numPr>
          <w:ilvl w:val="0"/>
          <w:numId w:val="3"/>
        </w:numPr>
        <w:spacing w:line="360" w:lineRule="auto"/>
        <w:ind w:left="0" w:firstLine="0"/>
        <w:jc w:val="both"/>
        <w:rPr>
          <w:sz w:val="20"/>
          <w:szCs w:val="20"/>
        </w:rPr>
      </w:pPr>
      <w:r w:rsidRPr="00016ACB">
        <w:rPr>
          <w:sz w:val="20"/>
          <w:szCs w:val="20"/>
        </w:rPr>
        <w:t xml:space="preserve">Утвердить заключение по результатам Публичного слушания </w:t>
      </w:r>
      <w:r>
        <w:rPr>
          <w:sz w:val="20"/>
          <w:szCs w:val="20"/>
        </w:rPr>
        <w:t>о</w:t>
      </w:r>
      <w:r w:rsidRPr="00BD1B1C">
        <w:rPr>
          <w:sz w:val="20"/>
          <w:szCs w:val="20"/>
        </w:rPr>
        <w:t>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хозяйства»</w:t>
      </w:r>
      <w:r w:rsidRPr="00016ACB">
        <w:rPr>
          <w:sz w:val="20"/>
          <w:szCs w:val="20"/>
        </w:rPr>
        <w:t>.</w:t>
      </w:r>
    </w:p>
    <w:p w:rsidR="00E5177D" w:rsidRPr="00016ACB" w:rsidRDefault="00E5177D" w:rsidP="00016ACB">
      <w:pPr>
        <w:numPr>
          <w:ilvl w:val="0"/>
          <w:numId w:val="3"/>
        </w:numPr>
        <w:spacing w:line="360" w:lineRule="auto"/>
        <w:ind w:left="0" w:firstLine="0"/>
        <w:jc w:val="both"/>
        <w:rPr>
          <w:sz w:val="20"/>
          <w:szCs w:val="20"/>
        </w:rPr>
      </w:pPr>
      <w:r w:rsidRPr="00016ACB">
        <w:rPr>
          <w:sz w:val="20"/>
          <w:szCs w:val="20"/>
        </w:rPr>
        <w:t>Настоящее постановление и приложение к нему опубликовать в газете  Зарубкинского сельского поселения «Вестник».</w:t>
      </w:r>
    </w:p>
    <w:p w:rsidR="00E5177D" w:rsidRPr="00016ACB" w:rsidRDefault="00E5177D" w:rsidP="00016ACB">
      <w:pPr>
        <w:numPr>
          <w:ilvl w:val="0"/>
          <w:numId w:val="3"/>
        </w:numPr>
        <w:spacing w:line="360" w:lineRule="auto"/>
        <w:ind w:left="0" w:firstLine="0"/>
        <w:jc w:val="both"/>
        <w:rPr>
          <w:sz w:val="20"/>
          <w:szCs w:val="20"/>
        </w:rPr>
      </w:pPr>
      <w:r w:rsidRPr="00016ACB">
        <w:rPr>
          <w:sz w:val="20"/>
          <w:szCs w:val="20"/>
        </w:rPr>
        <w:t>Постановление вступает в силу со дня его опубликования.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spacing w:line="360" w:lineRule="auto"/>
        <w:rPr>
          <w:sz w:val="20"/>
          <w:szCs w:val="20"/>
        </w:rPr>
      </w:pPr>
    </w:p>
    <w:p w:rsidR="00E5177D" w:rsidRPr="00016ACB" w:rsidRDefault="00E5177D" w:rsidP="00016ACB">
      <w:pPr>
        <w:shd w:val="clear" w:color="auto" w:fill="FFFFFF"/>
        <w:tabs>
          <w:tab w:val="left" w:pos="35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Врио Главы</w:t>
      </w:r>
      <w:r w:rsidRPr="00016ACB">
        <w:rPr>
          <w:sz w:val="20"/>
          <w:szCs w:val="20"/>
        </w:rPr>
        <w:t xml:space="preserve"> Зарубкинского сельского поселения                                                                           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spacing w:line="360" w:lineRule="auto"/>
        <w:rPr>
          <w:sz w:val="20"/>
          <w:szCs w:val="20"/>
        </w:rPr>
      </w:pPr>
      <w:r w:rsidRPr="00016ACB">
        <w:rPr>
          <w:sz w:val="20"/>
          <w:szCs w:val="20"/>
        </w:rPr>
        <w:t>Зубово-Полянского муниципального района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spacing w:line="360" w:lineRule="auto"/>
        <w:rPr>
          <w:sz w:val="20"/>
          <w:szCs w:val="20"/>
        </w:rPr>
      </w:pPr>
      <w:r w:rsidRPr="00016ACB">
        <w:rPr>
          <w:sz w:val="20"/>
          <w:szCs w:val="20"/>
        </w:rPr>
        <w:t xml:space="preserve">Республики Мордовия                                                                </w:t>
      </w:r>
      <w:r>
        <w:rPr>
          <w:sz w:val="20"/>
          <w:szCs w:val="20"/>
        </w:rPr>
        <w:t xml:space="preserve">                                  Л.В. Митрейкина</w:t>
      </w:r>
    </w:p>
    <w:p w:rsidR="00E5177D" w:rsidRDefault="00E5177D" w:rsidP="00016ACB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</w:p>
    <w:p w:rsidR="00E5177D" w:rsidRPr="00016ACB" w:rsidRDefault="00E5177D" w:rsidP="00016ACB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  <w:r w:rsidRPr="00016ACB">
        <w:rPr>
          <w:sz w:val="20"/>
          <w:szCs w:val="20"/>
        </w:rPr>
        <w:t>Приложение к постановлению администрации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  <w:r w:rsidRPr="00016ACB">
        <w:rPr>
          <w:sz w:val="20"/>
          <w:szCs w:val="20"/>
        </w:rPr>
        <w:t>Зарубкинского сельского поселения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  <w:r w:rsidRPr="0053474A">
        <w:rPr>
          <w:color w:val="000000"/>
          <w:sz w:val="20"/>
          <w:szCs w:val="20"/>
        </w:rPr>
        <w:t>от 06.</w:t>
      </w:r>
      <w:r>
        <w:rPr>
          <w:sz w:val="20"/>
          <w:szCs w:val="20"/>
        </w:rPr>
        <w:t>08.2019</w:t>
      </w:r>
      <w:r w:rsidRPr="00016ACB">
        <w:rPr>
          <w:sz w:val="20"/>
          <w:szCs w:val="20"/>
        </w:rPr>
        <w:t xml:space="preserve"> г. №</w:t>
      </w:r>
      <w:r w:rsidRPr="00C805EB">
        <w:rPr>
          <w:color w:val="FF0000"/>
          <w:sz w:val="20"/>
          <w:szCs w:val="20"/>
        </w:rPr>
        <w:t xml:space="preserve"> 24</w:t>
      </w:r>
      <w:r>
        <w:rPr>
          <w:color w:val="FF0000"/>
          <w:sz w:val="20"/>
          <w:szCs w:val="20"/>
        </w:rPr>
        <w:t>а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</w:p>
    <w:p w:rsidR="00E5177D" w:rsidRPr="00016ACB" w:rsidRDefault="00E5177D" w:rsidP="00016ACB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</w:p>
    <w:p w:rsidR="00E5177D" w:rsidRPr="00016ACB" w:rsidRDefault="00E5177D" w:rsidP="00016ACB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</w:p>
    <w:p w:rsidR="00E5177D" w:rsidRDefault="00E5177D" w:rsidP="00016ACB">
      <w:pPr>
        <w:jc w:val="center"/>
        <w:rPr>
          <w:b/>
          <w:sz w:val="20"/>
          <w:szCs w:val="20"/>
        </w:rPr>
      </w:pPr>
      <w:r w:rsidRPr="00016ACB">
        <w:rPr>
          <w:b/>
          <w:sz w:val="20"/>
          <w:szCs w:val="20"/>
        </w:rPr>
        <w:t xml:space="preserve">Заключение о результатах Публичного слушания </w:t>
      </w:r>
      <w:r>
        <w:rPr>
          <w:b/>
          <w:sz w:val="20"/>
          <w:szCs w:val="20"/>
        </w:rPr>
        <w:t>о</w:t>
      </w:r>
      <w:r w:rsidRPr="00BD1B1C">
        <w:rPr>
          <w:b/>
          <w:sz w:val="20"/>
          <w:szCs w:val="20"/>
        </w:rPr>
        <w:t>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хозяйства»</w:t>
      </w:r>
      <w:r w:rsidRPr="00C13A83">
        <w:rPr>
          <w:b/>
          <w:sz w:val="20"/>
          <w:szCs w:val="20"/>
        </w:rPr>
        <w:t>».</w:t>
      </w:r>
      <w:r>
        <w:rPr>
          <w:b/>
          <w:sz w:val="20"/>
          <w:szCs w:val="20"/>
        </w:rPr>
        <w:t xml:space="preserve">   </w:t>
      </w:r>
    </w:p>
    <w:p w:rsidR="00E5177D" w:rsidRPr="009C1A4B" w:rsidRDefault="00E5177D" w:rsidP="00016ACB">
      <w:pPr>
        <w:jc w:val="center"/>
        <w:rPr>
          <w:b/>
          <w:color w:val="FF0000"/>
          <w:sz w:val="20"/>
          <w:szCs w:val="20"/>
        </w:rPr>
      </w:pPr>
      <w:r>
        <w:rPr>
          <w:b/>
          <w:sz w:val="20"/>
          <w:szCs w:val="20"/>
        </w:rPr>
        <w:t xml:space="preserve"> 06</w:t>
      </w:r>
      <w:r w:rsidRPr="009C1A4B">
        <w:rPr>
          <w:b/>
          <w:color w:val="FF0000"/>
          <w:sz w:val="20"/>
          <w:szCs w:val="20"/>
        </w:rPr>
        <w:t>.07.2019 г.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spacing w:line="360" w:lineRule="auto"/>
        <w:rPr>
          <w:sz w:val="20"/>
          <w:szCs w:val="20"/>
        </w:rPr>
      </w:pPr>
    </w:p>
    <w:p w:rsidR="00E5177D" w:rsidRPr="00C805EB" w:rsidRDefault="00E5177D" w:rsidP="00016ACB">
      <w:pPr>
        <w:shd w:val="clear" w:color="auto" w:fill="FFFFFF"/>
        <w:tabs>
          <w:tab w:val="left" w:pos="350"/>
        </w:tabs>
        <w:jc w:val="both"/>
        <w:rPr>
          <w:sz w:val="20"/>
          <w:szCs w:val="20"/>
        </w:rPr>
      </w:pPr>
      <w:r w:rsidRPr="00016ACB">
        <w:rPr>
          <w:b/>
          <w:sz w:val="20"/>
          <w:szCs w:val="20"/>
        </w:rPr>
        <w:t>Объект обсуждения:</w:t>
      </w:r>
      <w:r w:rsidRPr="00016ACB">
        <w:rPr>
          <w:sz w:val="20"/>
          <w:szCs w:val="20"/>
        </w:rPr>
        <w:t xml:space="preserve"> </w:t>
      </w:r>
      <w:r w:rsidRPr="00671026">
        <w:rPr>
          <w:sz w:val="20"/>
          <w:szCs w:val="20"/>
        </w:rPr>
        <w:t>Об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</w:t>
      </w:r>
      <w:r w:rsidRPr="00C13A83">
        <w:rPr>
          <w:sz w:val="20"/>
          <w:szCs w:val="20"/>
        </w:rPr>
        <w:t>»</w:t>
      </w:r>
      <w:r w:rsidRPr="00016ACB">
        <w:rPr>
          <w:sz w:val="20"/>
          <w:szCs w:val="20"/>
        </w:rPr>
        <w:t>.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jc w:val="both"/>
        <w:rPr>
          <w:b/>
          <w:sz w:val="20"/>
          <w:szCs w:val="20"/>
        </w:rPr>
      </w:pPr>
      <w:r w:rsidRPr="00016ACB">
        <w:rPr>
          <w:b/>
          <w:sz w:val="20"/>
          <w:szCs w:val="20"/>
        </w:rPr>
        <w:t xml:space="preserve">Основание для проведения: 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jc w:val="both"/>
        <w:rPr>
          <w:sz w:val="20"/>
          <w:szCs w:val="20"/>
        </w:rPr>
      </w:pPr>
      <w:r w:rsidRPr="00016ACB">
        <w:rPr>
          <w:sz w:val="20"/>
          <w:szCs w:val="20"/>
        </w:rPr>
        <w:t xml:space="preserve">     1.Градостроительный кодекс РФ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jc w:val="both"/>
        <w:rPr>
          <w:sz w:val="20"/>
          <w:szCs w:val="20"/>
        </w:rPr>
      </w:pPr>
      <w:r w:rsidRPr="00016ACB">
        <w:rPr>
          <w:sz w:val="20"/>
          <w:szCs w:val="20"/>
        </w:rPr>
        <w:t xml:space="preserve">     2.Решение Совета депутатов    Зарубкинского  сельского Совета от 03 декабря 2005 года № 42 «Об утверждении  Положения о Публичных слушаниях» 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jc w:val="both"/>
        <w:rPr>
          <w:sz w:val="20"/>
          <w:szCs w:val="20"/>
        </w:rPr>
      </w:pPr>
      <w:r w:rsidRPr="00016ACB">
        <w:rPr>
          <w:sz w:val="20"/>
          <w:szCs w:val="20"/>
        </w:rPr>
        <w:t xml:space="preserve">     3. Распоряжение </w:t>
      </w:r>
      <w:r>
        <w:rPr>
          <w:sz w:val="20"/>
          <w:szCs w:val="20"/>
        </w:rPr>
        <w:t xml:space="preserve">Врио </w:t>
      </w:r>
      <w:r w:rsidRPr="00016ACB">
        <w:rPr>
          <w:sz w:val="20"/>
          <w:szCs w:val="20"/>
        </w:rPr>
        <w:t>главы  Зарубки</w:t>
      </w:r>
      <w:r>
        <w:rPr>
          <w:sz w:val="20"/>
          <w:szCs w:val="20"/>
        </w:rPr>
        <w:t xml:space="preserve">нского сельского поселения от </w:t>
      </w:r>
      <w:r>
        <w:rPr>
          <w:color w:val="FF0000"/>
          <w:sz w:val="20"/>
          <w:szCs w:val="20"/>
        </w:rPr>
        <w:t>23 июля</w:t>
      </w:r>
      <w:r w:rsidRPr="00C805EB">
        <w:rPr>
          <w:color w:val="FF0000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C805EB">
          <w:rPr>
            <w:color w:val="FF0000"/>
            <w:sz w:val="20"/>
            <w:szCs w:val="20"/>
          </w:rPr>
          <w:t>2019 г</w:t>
        </w:r>
      </w:smartTag>
      <w:r w:rsidRPr="00C805EB">
        <w:rPr>
          <w:color w:val="FF0000"/>
          <w:sz w:val="20"/>
          <w:szCs w:val="20"/>
        </w:rPr>
        <w:t>. № 15-р</w:t>
      </w:r>
      <w:r w:rsidRPr="00016ACB">
        <w:rPr>
          <w:sz w:val="20"/>
          <w:szCs w:val="20"/>
        </w:rPr>
        <w:t xml:space="preserve"> «О создании рабочей группы по организации и проведению Публичных слушаний».</w:t>
      </w:r>
    </w:p>
    <w:p w:rsidR="00E5177D" w:rsidRPr="00016ACB" w:rsidRDefault="00E5177D" w:rsidP="00016ACB">
      <w:pPr>
        <w:shd w:val="clear" w:color="auto" w:fill="FFFFFF"/>
        <w:tabs>
          <w:tab w:val="left" w:pos="0"/>
        </w:tabs>
        <w:jc w:val="both"/>
        <w:rPr>
          <w:sz w:val="20"/>
          <w:szCs w:val="20"/>
        </w:rPr>
      </w:pPr>
      <w:r w:rsidRPr="00016ACB">
        <w:rPr>
          <w:b/>
          <w:sz w:val="20"/>
          <w:szCs w:val="20"/>
        </w:rPr>
        <w:t xml:space="preserve">Организатор Публичных слушаний: </w:t>
      </w:r>
      <w:r w:rsidRPr="00016ACB">
        <w:rPr>
          <w:sz w:val="20"/>
          <w:szCs w:val="20"/>
        </w:rPr>
        <w:t>Администрация  Зарубкинского сельского поселения Зубово-Полянского муниципального района Республики Мордовия.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rPr>
          <w:sz w:val="20"/>
          <w:szCs w:val="20"/>
        </w:rPr>
      </w:pPr>
      <w:r w:rsidRPr="00016ACB">
        <w:rPr>
          <w:b/>
          <w:sz w:val="20"/>
          <w:szCs w:val="20"/>
        </w:rPr>
        <w:t>Сроки проведения</w:t>
      </w:r>
      <w:r>
        <w:rPr>
          <w:sz w:val="20"/>
          <w:szCs w:val="20"/>
        </w:rPr>
        <w:t xml:space="preserve">: </w:t>
      </w:r>
      <w:r w:rsidRPr="00C805EB">
        <w:rPr>
          <w:color w:val="FF0000"/>
          <w:sz w:val="20"/>
          <w:szCs w:val="20"/>
        </w:rPr>
        <w:t>31</w:t>
      </w:r>
      <w:r>
        <w:rPr>
          <w:sz w:val="20"/>
          <w:szCs w:val="20"/>
        </w:rPr>
        <w:t xml:space="preserve"> июл</w:t>
      </w:r>
      <w:r w:rsidRPr="00016ACB">
        <w:rPr>
          <w:sz w:val="20"/>
          <w:szCs w:val="20"/>
        </w:rPr>
        <w:t xml:space="preserve">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0"/>
            <w:szCs w:val="20"/>
          </w:rPr>
          <w:t>2019</w:t>
        </w:r>
        <w:r w:rsidRPr="00016ACB">
          <w:rPr>
            <w:sz w:val="20"/>
            <w:szCs w:val="20"/>
          </w:rPr>
          <w:t xml:space="preserve"> г</w:t>
        </w:r>
      </w:smartTag>
      <w:r w:rsidRPr="00016ACB">
        <w:rPr>
          <w:sz w:val="20"/>
          <w:szCs w:val="20"/>
        </w:rPr>
        <w:t>.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rPr>
          <w:b/>
          <w:sz w:val="20"/>
          <w:szCs w:val="20"/>
        </w:rPr>
      </w:pPr>
      <w:r w:rsidRPr="00016ACB">
        <w:rPr>
          <w:b/>
          <w:sz w:val="20"/>
          <w:szCs w:val="20"/>
        </w:rPr>
        <w:t>Официальная публикация: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jc w:val="both"/>
        <w:rPr>
          <w:sz w:val="20"/>
          <w:szCs w:val="20"/>
        </w:rPr>
      </w:pPr>
      <w:r w:rsidRPr="00016ACB">
        <w:rPr>
          <w:sz w:val="20"/>
          <w:szCs w:val="20"/>
        </w:rPr>
        <w:t>-  газета Зарубкинского сел</w:t>
      </w:r>
      <w:r>
        <w:rPr>
          <w:sz w:val="20"/>
          <w:szCs w:val="20"/>
        </w:rPr>
        <w:t xml:space="preserve">ьского поселения «Вестник» </w:t>
      </w:r>
      <w:r>
        <w:rPr>
          <w:color w:val="FF0000"/>
          <w:sz w:val="20"/>
          <w:szCs w:val="20"/>
        </w:rPr>
        <w:t>от 06 августа</w:t>
      </w:r>
      <w:r w:rsidRPr="00C805EB">
        <w:rPr>
          <w:color w:val="FF0000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C805EB">
          <w:rPr>
            <w:color w:val="FF0000"/>
            <w:sz w:val="20"/>
            <w:szCs w:val="20"/>
          </w:rPr>
          <w:t>2019 г</w:t>
        </w:r>
      </w:smartTag>
      <w:r w:rsidRPr="00C805EB">
        <w:rPr>
          <w:color w:val="FF0000"/>
          <w:sz w:val="20"/>
          <w:szCs w:val="20"/>
        </w:rPr>
        <w:t xml:space="preserve">. № </w:t>
      </w:r>
      <w:r>
        <w:rPr>
          <w:color w:val="FF0000"/>
          <w:sz w:val="20"/>
          <w:szCs w:val="20"/>
        </w:rPr>
        <w:t>9</w:t>
      </w:r>
    </w:p>
    <w:p w:rsidR="00E5177D" w:rsidRDefault="00E5177D" w:rsidP="00016ACB">
      <w:pPr>
        <w:shd w:val="clear" w:color="auto" w:fill="FFFFFF"/>
        <w:tabs>
          <w:tab w:val="left" w:pos="350"/>
        </w:tabs>
        <w:jc w:val="center"/>
        <w:rPr>
          <w:b/>
          <w:sz w:val="20"/>
          <w:szCs w:val="20"/>
        </w:rPr>
      </w:pPr>
    </w:p>
    <w:p w:rsidR="00E5177D" w:rsidRPr="00016ACB" w:rsidRDefault="00E5177D" w:rsidP="00016ACB">
      <w:pPr>
        <w:shd w:val="clear" w:color="auto" w:fill="FFFFFF"/>
        <w:tabs>
          <w:tab w:val="left" w:pos="350"/>
        </w:tabs>
        <w:jc w:val="center"/>
        <w:rPr>
          <w:b/>
          <w:sz w:val="20"/>
          <w:szCs w:val="20"/>
        </w:rPr>
      </w:pPr>
      <w:r w:rsidRPr="00016ACB">
        <w:rPr>
          <w:b/>
          <w:sz w:val="20"/>
          <w:szCs w:val="20"/>
        </w:rPr>
        <w:t>ЗАКЛЮЧЕНИЕ: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016ACB">
        <w:rPr>
          <w:sz w:val="20"/>
          <w:szCs w:val="20"/>
        </w:rPr>
        <w:t xml:space="preserve">       1.Публичные слушания </w:t>
      </w:r>
      <w:r w:rsidRPr="00671026">
        <w:rPr>
          <w:sz w:val="20"/>
          <w:szCs w:val="20"/>
        </w:rPr>
        <w:t>Об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хозяйства»</w:t>
      </w:r>
      <w:r w:rsidRPr="00016ACB">
        <w:rPr>
          <w:sz w:val="20"/>
          <w:szCs w:val="20"/>
        </w:rPr>
        <w:t xml:space="preserve"> проведены в соответствии с действующим законодательством и нормативно-правовыми актами, порядок проведения не противоречит Положению о Публичных слушаниях Зарубкинского сельского поселения, утвержденному решением Совета депутатов Зарубкинского сельского поселения от 03 декабря 2005 года № 42.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016ACB">
        <w:rPr>
          <w:sz w:val="20"/>
          <w:szCs w:val="20"/>
        </w:rPr>
        <w:t xml:space="preserve">       2.В целом вопрос </w:t>
      </w:r>
      <w:r w:rsidRPr="00671026">
        <w:rPr>
          <w:sz w:val="20"/>
          <w:szCs w:val="20"/>
        </w:rPr>
        <w:t>Об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хозяйства»</w:t>
      </w:r>
      <w:r>
        <w:rPr>
          <w:sz w:val="20"/>
          <w:szCs w:val="20"/>
        </w:rPr>
        <w:t xml:space="preserve">  </w:t>
      </w:r>
      <w:r w:rsidRPr="00016ACB">
        <w:rPr>
          <w:sz w:val="20"/>
          <w:szCs w:val="20"/>
        </w:rPr>
        <w:t>замечаний не имеет и рекомендуется к утверждению.</w:t>
      </w:r>
    </w:p>
    <w:p w:rsidR="00E5177D" w:rsidRPr="00016ACB" w:rsidRDefault="00E5177D" w:rsidP="00016ACB">
      <w:pPr>
        <w:shd w:val="clear" w:color="auto" w:fill="FFFFFF"/>
        <w:tabs>
          <w:tab w:val="left" w:pos="350"/>
        </w:tabs>
        <w:jc w:val="both"/>
        <w:rPr>
          <w:sz w:val="20"/>
          <w:szCs w:val="20"/>
        </w:rPr>
      </w:pPr>
    </w:p>
    <w:p w:rsidR="00E5177D" w:rsidRPr="00016ACB" w:rsidRDefault="00E5177D" w:rsidP="00016ACB">
      <w:pPr>
        <w:shd w:val="clear" w:color="auto" w:fill="FFFFFF"/>
        <w:tabs>
          <w:tab w:val="left" w:pos="350"/>
        </w:tabs>
        <w:spacing w:line="360" w:lineRule="auto"/>
        <w:ind w:firstLine="426"/>
        <w:jc w:val="both"/>
        <w:rPr>
          <w:sz w:val="20"/>
          <w:szCs w:val="20"/>
        </w:rPr>
      </w:pPr>
      <w:r w:rsidRPr="00016ACB">
        <w:rPr>
          <w:sz w:val="20"/>
          <w:szCs w:val="20"/>
        </w:rPr>
        <w:t xml:space="preserve">Заключение утверждено постановлением </w:t>
      </w:r>
      <w:r>
        <w:rPr>
          <w:sz w:val="20"/>
          <w:szCs w:val="20"/>
        </w:rPr>
        <w:t xml:space="preserve">Врио </w:t>
      </w:r>
      <w:r w:rsidRPr="00016ACB">
        <w:rPr>
          <w:sz w:val="20"/>
          <w:szCs w:val="20"/>
        </w:rPr>
        <w:t xml:space="preserve">главы Зарубкинского сельского поселения Зубово-Полянского муниципального района Республики Мордовия </w:t>
      </w:r>
      <w:r>
        <w:rPr>
          <w:color w:val="FF0000"/>
          <w:sz w:val="20"/>
          <w:szCs w:val="20"/>
        </w:rPr>
        <w:t xml:space="preserve">от 06 августа </w:t>
      </w:r>
      <w:r w:rsidRPr="00C13A83">
        <w:rPr>
          <w:color w:val="FF0000"/>
          <w:sz w:val="20"/>
          <w:szCs w:val="20"/>
        </w:rPr>
        <w:t>2019 года № 24</w:t>
      </w:r>
      <w:r>
        <w:rPr>
          <w:color w:val="FF0000"/>
          <w:sz w:val="20"/>
          <w:szCs w:val="20"/>
        </w:rPr>
        <w:t>а</w:t>
      </w:r>
      <w:r w:rsidRPr="00016ACB">
        <w:rPr>
          <w:sz w:val="20"/>
          <w:szCs w:val="20"/>
        </w:rPr>
        <w:t xml:space="preserve"> «Об утверждении  заключения по результатам Публичного слушания </w:t>
      </w:r>
      <w:r w:rsidRPr="00671026">
        <w:rPr>
          <w:sz w:val="20"/>
          <w:szCs w:val="20"/>
        </w:rPr>
        <w:t>Об изменении вида разрешенного использования земельного участка площадью 50 195 кв.м. с кадастровым № 13:08:0121007:275 «для сельскохозяйственного производства» на «для ведения личного подсобного хозяйства»</w:t>
      </w:r>
      <w:r w:rsidRPr="00016ACB">
        <w:rPr>
          <w:sz w:val="20"/>
          <w:szCs w:val="20"/>
        </w:rPr>
        <w:t>.</w:t>
      </w:r>
    </w:p>
    <w:p w:rsidR="00E5177D" w:rsidRDefault="00E5177D" w:rsidP="00016ACB">
      <w:pPr>
        <w:tabs>
          <w:tab w:val="left" w:pos="7240"/>
        </w:tabs>
        <w:jc w:val="both"/>
        <w:rPr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Default="00E5177D" w:rsidP="005F38D9">
      <w:pPr>
        <w:rPr>
          <w:b/>
          <w:sz w:val="24"/>
          <w:szCs w:val="24"/>
        </w:rPr>
      </w:pPr>
    </w:p>
    <w:p w:rsidR="00E5177D" w:rsidRPr="005F38D9" w:rsidRDefault="00E5177D" w:rsidP="005F38D9">
      <w:pPr>
        <w:rPr>
          <w:sz w:val="24"/>
          <w:szCs w:val="24"/>
        </w:rPr>
      </w:pPr>
      <w:r w:rsidRPr="005F38D9">
        <w:rPr>
          <w:b/>
          <w:sz w:val="24"/>
          <w:szCs w:val="24"/>
        </w:rPr>
        <w:t>Адрес  редакции:  431121, село Зарубкино, ул. Балашова, д. 6.</w:t>
      </w:r>
    </w:p>
    <w:p w:rsidR="00E5177D" w:rsidRPr="005F38D9" w:rsidRDefault="00E5177D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Телефон:  3 -53 -42.</w:t>
      </w:r>
    </w:p>
    <w:p w:rsidR="00E5177D" w:rsidRPr="005F38D9" w:rsidRDefault="00E5177D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Учредитель газеты:  Администрация  Зарубкинского  сельского</w:t>
      </w:r>
    </w:p>
    <w:p w:rsidR="00E5177D" w:rsidRPr="005F38D9" w:rsidRDefault="00E5177D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поселения  Зубово – Полянского  муниципального  района</w:t>
      </w:r>
    </w:p>
    <w:p w:rsidR="00E5177D" w:rsidRDefault="00E5177D" w:rsidP="00C972F0">
      <w:r w:rsidRPr="005F38D9">
        <w:rPr>
          <w:b/>
          <w:sz w:val="24"/>
          <w:szCs w:val="24"/>
        </w:rPr>
        <w:t xml:space="preserve">            Республики Мордовия.  Редактор  </w:t>
      </w:r>
      <w:r>
        <w:rPr>
          <w:b/>
          <w:sz w:val="24"/>
          <w:szCs w:val="24"/>
        </w:rPr>
        <w:t>Митрейкина Л.В.</w:t>
      </w:r>
      <w:r w:rsidRPr="005F38D9">
        <w:rPr>
          <w:b/>
          <w:sz w:val="24"/>
          <w:szCs w:val="24"/>
        </w:rPr>
        <w:t xml:space="preserve"> </w:t>
      </w:r>
    </w:p>
    <w:sectPr w:rsidR="00E5177D" w:rsidSect="00535A98">
      <w:footerReference w:type="even" r:id="rId7"/>
      <w:footerReference w:type="default" r:id="rId8"/>
      <w:pgSz w:w="11906" w:h="16838"/>
      <w:pgMar w:top="719" w:right="1106" w:bottom="107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77D" w:rsidRDefault="00E5177D">
      <w:r>
        <w:separator/>
      </w:r>
    </w:p>
  </w:endnote>
  <w:endnote w:type="continuationSeparator" w:id="0">
    <w:p w:rsidR="00E5177D" w:rsidRDefault="00E517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77D" w:rsidRDefault="00E5177D" w:rsidP="00BD56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177D" w:rsidRDefault="00E5177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77D" w:rsidRDefault="00E5177D" w:rsidP="00BD56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E5177D" w:rsidRDefault="00E5177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77D" w:rsidRDefault="00E5177D">
      <w:r>
        <w:separator/>
      </w:r>
    </w:p>
  </w:footnote>
  <w:footnote w:type="continuationSeparator" w:id="0">
    <w:p w:rsidR="00E5177D" w:rsidRDefault="00E517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96359"/>
    <w:multiLevelType w:val="hybridMultilevel"/>
    <w:tmpl w:val="26A2A1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1677E20"/>
    <w:multiLevelType w:val="hybridMultilevel"/>
    <w:tmpl w:val="478AC6CC"/>
    <w:lvl w:ilvl="0" w:tplc="89200DB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7EAC6B5E"/>
    <w:multiLevelType w:val="hybridMultilevel"/>
    <w:tmpl w:val="6570FE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8F5"/>
    <w:rsid w:val="000007CA"/>
    <w:rsid w:val="000030D8"/>
    <w:rsid w:val="000035DE"/>
    <w:rsid w:val="00004790"/>
    <w:rsid w:val="0000483E"/>
    <w:rsid w:val="00005376"/>
    <w:rsid w:val="00006E26"/>
    <w:rsid w:val="00006F24"/>
    <w:rsid w:val="00007249"/>
    <w:rsid w:val="000113DE"/>
    <w:rsid w:val="000113E2"/>
    <w:rsid w:val="00011BB3"/>
    <w:rsid w:val="000145B3"/>
    <w:rsid w:val="0001494F"/>
    <w:rsid w:val="00014A9E"/>
    <w:rsid w:val="00014CA4"/>
    <w:rsid w:val="00015B05"/>
    <w:rsid w:val="00016ACB"/>
    <w:rsid w:val="000171BC"/>
    <w:rsid w:val="00020452"/>
    <w:rsid w:val="00020985"/>
    <w:rsid w:val="00021B6D"/>
    <w:rsid w:val="000224EA"/>
    <w:rsid w:val="00022E5A"/>
    <w:rsid w:val="000230D7"/>
    <w:rsid w:val="00023260"/>
    <w:rsid w:val="000242C5"/>
    <w:rsid w:val="00024B44"/>
    <w:rsid w:val="00027588"/>
    <w:rsid w:val="00027973"/>
    <w:rsid w:val="0003082C"/>
    <w:rsid w:val="000319B3"/>
    <w:rsid w:val="00032B0C"/>
    <w:rsid w:val="0003515B"/>
    <w:rsid w:val="00035BF4"/>
    <w:rsid w:val="00035E3C"/>
    <w:rsid w:val="0003627B"/>
    <w:rsid w:val="000372A0"/>
    <w:rsid w:val="000404F6"/>
    <w:rsid w:val="00041CE9"/>
    <w:rsid w:val="00041D5A"/>
    <w:rsid w:val="00042315"/>
    <w:rsid w:val="0004267A"/>
    <w:rsid w:val="00044824"/>
    <w:rsid w:val="0004579B"/>
    <w:rsid w:val="000466FB"/>
    <w:rsid w:val="00046F2D"/>
    <w:rsid w:val="00047222"/>
    <w:rsid w:val="0004778E"/>
    <w:rsid w:val="00047A54"/>
    <w:rsid w:val="00050431"/>
    <w:rsid w:val="00050C1B"/>
    <w:rsid w:val="00051E50"/>
    <w:rsid w:val="00052187"/>
    <w:rsid w:val="000524FF"/>
    <w:rsid w:val="0005468B"/>
    <w:rsid w:val="000547FD"/>
    <w:rsid w:val="00055024"/>
    <w:rsid w:val="00055505"/>
    <w:rsid w:val="00056855"/>
    <w:rsid w:val="00057E89"/>
    <w:rsid w:val="00061C7A"/>
    <w:rsid w:val="00061E9B"/>
    <w:rsid w:val="00062289"/>
    <w:rsid w:val="000629D0"/>
    <w:rsid w:val="0006461E"/>
    <w:rsid w:val="0006490A"/>
    <w:rsid w:val="00064D0C"/>
    <w:rsid w:val="00065135"/>
    <w:rsid w:val="00066FDF"/>
    <w:rsid w:val="00070E53"/>
    <w:rsid w:val="000715C8"/>
    <w:rsid w:val="00072029"/>
    <w:rsid w:val="00072A80"/>
    <w:rsid w:val="00073076"/>
    <w:rsid w:val="00074F23"/>
    <w:rsid w:val="000773BF"/>
    <w:rsid w:val="00077E5B"/>
    <w:rsid w:val="00081D65"/>
    <w:rsid w:val="00082FAB"/>
    <w:rsid w:val="00083F5A"/>
    <w:rsid w:val="00084520"/>
    <w:rsid w:val="000845F7"/>
    <w:rsid w:val="000846F3"/>
    <w:rsid w:val="000851CC"/>
    <w:rsid w:val="0008561E"/>
    <w:rsid w:val="0008662F"/>
    <w:rsid w:val="00090229"/>
    <w:rsid w:val="000907C9"/>
    <w:rsid w:val="00091293"/>
    <w:rsid w:val="00092745"/>
    <w:rsid w:val="00092881"/>
    <w:rsid w:val="00095321"/>
    <w:rsid w:val="00097259"/>
    <w:rsid w:val="00097E27"/>
    <w:rsid w:val="000A0282"/>
    <w:rsid w:val="000A188D"/>
    <w:rsid w:val="000A23EA"/>
    <w:rsid w:val="000A277F"/>
    <w:rsid w:val="000A31A8"/>
    <w:rsid w:val="000A31EA"/>
    <w:rsid w:val="000A5F7F"/>
    <w:rsid w:val="000B06F7"/>
    <w:rsid w:val="000B20FC"/>
    <w:rsid w:val="000B2737"/>
    <w:rsid w:val="000B2E58"/>
    <w:rsid w:val="000B5DC6"/>
    <w:rsid w:val="000B73EA"/>
    <w:rsid w:val="000C0410"/>
    <w:rsid w:val="000C049D"/>
    <w:rsid w:val="000C0DF2"/>
    <w:rsid w:val="000C1822"/>
    <w:rsid w:val="000C1C17"/>
    <w:rsid w:val="000C245B"/>
    <w:rsid w:val="000C2DF7"/>
    <w:rsid w:val="000C328C"/>
    <w:rsid w:val="000C3375"/>
    <w:rsid w:val="000C39B1"/>
    <w:rsid w:val="000C3A81"/>
    <w:rsid w:val="000C46A9"/>
    <w:rsid w:val="000C7401"/>
    <w:rsid w:val="000C7416"/>
    <w:rsid w:val="000C74DD"/>
    <w:rsid w:val="000C797E"/>
    <w:rsid w:val="000C7A93"/>
    <w:rsid w:val="000C7C32"/>
    <w:rsid w:val="000D0031"/>
    <w:rsid w:val="000D02D4"/>
    <w:rsid w:val="000D04EA"/>
    <w:rsid w:val="000D0783"/>
    <w:rsid w:val="000D105E"/>
    <w:rsid w:val="000D28F1"/>
    <w:rsid w:val="000D3B12"/>
    <w:rsid w:val="000D4573"/>
    <w:rsid w:val="000D4F8B"/>
    <w:rsid w:val="000D59F3"/>
    <w:rsid w:val="000E20B0"/>
    <w:rsid w:val="000E2179"/>
    <w:rsid w:val="000E2B19"/>
    <w:rsid w:val="000E2DF9"/>
    <w:rsid w:val="000E369F"/>
    <w:rsid w:val="000E5EDD"/>
    <w:rsid w:val="000E60F5"/>
    <w:rsid w:val="000E621F"/>
    <w:rsid w:val="000F01FB"/>
    <w:rsid w:val="000F2268"/>
    <w:rsid w:val="000F268C"/>
    <w:rsid w:val="000F2805"/>
    <w:rsid w:val="000F4A7C"/>
    <w:rsid w:val="000F564D"/>
    <w:rsid w:val="000F5ACD"/>
    <w:rsid w:val="00100D13"/>
    <w:rsid w:val="00101553"/>
    <w:rsid w:val="00101AA8"/>
    <w:rsid w:val="001021EB"/>
    <w:rsid w:val="00104845"/>
    <w:rsid w:val="001122B5"/>
    <w:rsid w:val="001137FF"/>
    <w:rsid w:val="0011422A"/>
    <w:rsid w:val="00114266"/>
    <w:rsid w:val="00117507"/>
    <w:rsid w:val="001178AD"/>
    <w:rsid w:val="00117CE4"/>
    <w:rsid w:val="00117D56"/>
    <w:rsid w:val="00121EE2"/>
    <w:rsid w:val="001222B8"/>
    <w:rsid w:val="0012299F"/>
    <w:rsid w:val="0012312B"/>
    <w:rsid w:val="0012440F"/>
    <w:rsid w:val="00124E84"/>
    <w:rsid w:val="001267D1"/>
    <w:rsid w:val="00126AEB"/>
    <w:rsid w:val="0013095F"/>
    <w:rsid w:val="001314BC"/>
    <w:rsid w:val="00131B1E"/>
    <w:rsid w:val="00131BC9"/>
    <w:rsid w:val="00132AEC"/>
    <w:rsid w:val="00132CDF"/>
    <w:rsid w:val="00134626"/>
    <w:rsid w:val="001347F8"/>
    <w:rsid w:val="001348FD"/>
    <w:rsid w:val="00134EE8"/>
    <w:rsid w:val="00135454"/>
    <w:rsid w:val="00136AC2"/>
    <w:rsid w:val="0013764B"/>
    <w:rsid w:val="00137A69"/>
    <w:rsid w:val="001446CC"/>
    <w:rsid w:val="00145A37"/>
    <w:rsid w:val="0014771E"/>
    <w:rsid w:val="00147808"/>
    <w:rsid w:val="00147E7F"/>
    <w:rsid w:val="001500F8"/>
    <w:rsid w:val="00150687"/>
    <w:rsid w:val="00150C6A"/>
    <w:rsid w:val="001513B0"/>
    <w:rsid w:val="001514C9"/>
    <w:rsid w:val="00154CCB"/>
    <w:rsid w:val="001567EB"/>
    <w:rsid w:val="00156B92"/>
    <w:rsid w:val="0015711F"/>
    <w:rsid w:val="0015717A"/>
    <w:rsid w:val="00160B4D"/>
    <w:rsid w:val="00160DBD"/>
    <w:rsid w:val="00161231"/>
    <w:rsid w:val="0016126E"/>
    <w:rsid w:val="001617E6"/>
    <w:rsid w:val="00164A87"/>
    <w:rsid w:val="00165264"/>
    <w:rsid w:val="00165C24"/>
    <w:rsid w:val="0016631B"/>
    <w:rsid w:val="001677A8"/>
    <w:rsid w:val="00171407"/>
    <w:rsid w:val="0017178E"/>
    <w:rsid w:val="00171952"/>
    <w:rsid w:val="001719E7"/>
    <w:rsid w:val="00173B3E"/>
    <w:rsid w:val="00174157"/>
    <w:rsid w:val="001747C7"/>
    <w:rsid w:val="001749D9"/>
    <w:rsid w:val="0017551F"/>
    <w:rsid w:val="001759EA"/>
    <w:rsid w:val="00175A80"/>
    <w:rsid w:val="00176B82"/>
    <w:rsid w:val="001801F8"/>
    <w:rsid w:val="001803B8"/>
    <w:rsid w:val="00180D6A"/>
    <w:rsid w:val="00180F0F"/>
    <w:rsid w:val="0018203D"/>
    <w:rsid w:val="00184B66"/>
    <w:rsid w:val="001854F9"/>
    <w:rsid w:val="001857E7"/>
    <w:rsid w:val="00186465"/>
    <w:rsid w:val="00186506"/>
    <w:rsid w:val="0018753C"/>
    <w:rsid w:val="00187DA5"/>
    <w:rsid w:val="0019056C"/>
    <w:rsid w:val="001920DD"/>
    <w:rsid w:val="001926D6"/>
    <w:rsid w:val="00192A60"/>
    <w:rsid w:val="00193A79"/>
    <w:rsid w:val="00194D69"/>
    <w:rsid w:val="001951F6"/>
    <w:rsid w:val="0019639C"/>
    <w:rsid w:val="001966F6"/>
    <w:rsid w:val="00197794"/>
    <w:rsid w:val="001A0661"/>
    <w:rsid w:val="001A08DB"/>
    <w:rsid w:val="001A12E4"/>
    <w:rsid w:val="001A16F2"/>
    <w:rsid w:val="001A18C3"/>
    <w:rsid w:val="001A193A"/>
    <w:rsid w:val="001A2210"/>
    <w:rsid w:val="001A233C"/>
    <w:rsid w:val="001A32AD"/>
    <w:rsid w:val="001A37AF"/>
    <w:rsid w:val="001A3ABE"/>
    <w:rsid w:val="001A3D37"/>
    <w:rsid w:val="001A4701"/>
    <w:rsid w:val="001A50D7"/>
    <w:rsid w:val="001A5C6F"/>
    <w:rsid w:val="001A6CA0"/>
    <w:rsid w:val="001A7702"/>
    <w:rsid w:val="001A7E57"/>
    <w:rsid w:val="001B092F"/>
    <w:rsid w:val="001B0B67"/>
    <w:rsid w:val="001B15DC"/>
    <w:rsid w:val="001B17F4"/>
    <w:rsid w:val="001B3741"/>
    <w:rsid w:val="001B39BA"/>
    <w:rsid w:val="001B5A9C"/>
    <w:rsid w:val="001B6354"/>
    <w:rsid w:val="001B68F2"/>
    <w:rsid w:val="001C2009"/>
    <w:rsid w:val="001C2A9A"/>
    <w:rsid w:val="001C2D30"/>
    <w:rsid w:val="001C34EB"/>
    <w:rsid w:val="001C3E54"/>
    <w:rsid w:val="001C443D"/>
    <w:rsid w:val="001C467F"/>
    <w:rsid w:val="001C59AA"/>
    <w:rsid w:val="001C6527"/>
    <w:rsid w:val="001C70C6"/>
    <w:rsid w:val="001C72A1"/>
    <w:rsid w:val="001D0BE5"/>
    <w:rsid w:val="001D15AF"/>
    <w:rsid w:val="001D1DCC"/>
    <w:rsid w:val="001D2670"/>
    <w:rsid w:val="001D3850"/>
    <w:rsid w:val="001D45A6"/>
    <w:rsid w:val="001D61EA"/>
    <w:rsid w:val="001E151B"/>
    <w:rsid w:val="001E37EC"/>
    <w:rsid w:val="001E3B67"/>
    <w:rsid w:val="001E5044"/>
    <w:rsid w:val="001E5556"/>
    <w:rsid w:val="001E5616"/>
    <w:rsid w:val="001E5E44"/>
    <w:rsid w:val="001E6203"/>
    <w:rsid w:val="001E6B27"/>
    <w:rsid w:val="001E6CA5"/>
    <w:rsid w:val="001E7CB0"/>
    <w:rsid w:val="001F26D8"/>
    <w:rsid w:val="001F29C9"/>
    <w:rsid w:val="001F2E81"/>
    <w:rsid w:val="001F4D83"/>
    <w:rsid w:val="001F5DE2"/>
    <w:rsid w:val="00200F29"/>
    <w:rsid w:val="00200F5B"/>
    <w:rsid w:val="002024BD"/>
    <w:rsid w:val="00202B83"/>
    <w:rsid w:val="00202E25"/>
    <w:rsid w:val="00203C91"/>
    <w:rsid w:val="002045DF"/>
    <w:rsid w:val="00206687"/>
    <w:rsid w:val="0021277D"/>
    <w:rsid w:val="002144B6"/>
    <w:rsid w:val="00214E75"/>
    <w:rsid w:val="00215009"/>
    <w:rsid w:val="002173AB"/>
    <w:rsid w:val="0021752C"/>
    <w:rsid w:val="00220110"/>
    <w:rsid w:val="0022022A"/>
    <w:rsid w:val="00221859"/>
    <w:rsid w:val="00221D00"/>
    <w:rsid w:val="00221E96"/>
    <w:rsid w:val="00223111"/>
    <w:rsid w:val="00224471"/>
    <w:rsid w:val="002246B3"/>
    <w:rsid w:val="002247CB"/>
    <w:rsid w:val="00224A37"/>
    <w:rsid w:val="00224C3B"/>
    <w:rsid w:val="00224CEA"/>
    <w:rsid w:val="00225EA8"/>
    <w:rsid w:val="00226E90"/>
    <w:rsid w:val="00227AB4"/>
    <w:rsid w:val="00227C9D"/>
    <w:rsid w:val="0023386B"/>
    <w:rsid w:val="00233AF8"/>
    <w:rsid w:val="002342AF"/>
    <w:rsid w:val="00234971"/>
    <w:rsid w:val="00234BC9"/>
    <w:rsid w:val="0023527F"/>
    <w:rsid w:val="00235F0A"/>
    <w:rsid w:val="00236EF4"/>
    <w:rsid w:val="00237862"/>
    <w:rsid w:val="00240BE1"/>
    <w:rsid w:val="00240C5B"/>
    <w:rsid w:val="002413E4"/>
    <w:rsid w:val="00241C67"/>
    <w:rsid w:val="002429AC"/>
    <w:rsid w:val="00242A1D"/>
    <w:rsid w:val="00242AA7"/>
    <w:rsid w:val="002438F5"/>
    <w:rsid w:val="00244656"/>
    <w:rsid w:val="00244B06"/>
    <w:rsid w:val="00245C9D"/>
    <w:rsid w:val="00246AE6"/>
    <w:rsid w:val="002471DC"/>
    <w:rsid w:val="00247638"/>
    <w:rsid w:val="002476BF"/>
    <w:rsid w:val="00250109"/>
    <w:rsid w:val="00251709"/>
    <w:rsid w:val="00251D68"/>
    <w:rsid w:val="002522F7"/>
    <w:rsid w:val="002525FF"/>
    <w:rsid w:val="00252B9C"/>
    <w:rsid w:val="00252DBB"/>
    <w:rsid w:val="002534F8"/>
    <w:rsid w:val="00253831"/>
    <w:rsid w:val="00254043"/>
    <w:rsid w:val="002541C0"/>
    <w:rsid w:val="002542CD"/>
    <w:rsid w:val="00254D24"/>
    <w:rsid w:val="00255C76"/>
    <w:rsid w:val="0025735A"/>
    <w:rsid w:val="00257C4C"/>
    <w:rsid w:val="0026013A"/>
    <w:rsid w:val="0026026C"/>
    <w:rsid w:val="00261648"/>
    <w:rsid w:val="00263DD1"/>
    <w:rsid w:val="00263F6D"/>
    <w:rsid w:val="002656AF"/>
    <w:rsid w:val="002659BF"/>
    <w:rsid w:val="0026657C"/>
    <w:rsid w:val="00270767"/>
    <w:rsid w:val="00270CC4"/>
    <w:rsid w:val="00270FB5"/>
    <w:rsid w:val="0027190A"/>
    <w:rsid w:val="00272443"/>
    <w:rsid w:val="00272607"/>
    <w:rsid w:val="00272A99"/>
    <w:rsid w:val="0027342E"/>
    <w:rsid w:val="002742CC"/>
    <w:rsid w:val="00275107"/>
    <w:rsid w:val="002766AB"/>
    <w:rsid w:val="00276913"/>
    <w:rsid w:val="0027773A"/>
    <w:rsid w:val="002800EC"/>
    <w:rsid w:val="00281032"/>
    <w:rsid w:val="00281440"/>
    <w:rsid w:val="00281AC3"/>
    <w:rsid w:val="0028292D"/>
    <w:rsid w:val="0028339D"/>
    <w:rsid w:val="00283FCE"/>
    <w:rsid w:val="00284457"/>
    <w:rsid w:val="00285D35"/>
    <w:rsid w:val="0028680A"/>
    <w:rsid w:val="00286A2F"/>
    <w:rsid w:val="00290233"/>
    <w:rsid w:val="0029100C"/>
    <w:rsid w:val="002914DA"/>
    <w:rsid w:val="00291AD5"/>
    <w:rsid w:val="002922B9"/>
    <w:rsid w:val="00295C43"/>
    <w:rsid w:val="00297A2F"/>
    <w:rsid w:val="002A04D2"/>
    <w:rsid w:val="002A32AE"/>
    <w:rsid w:val="002A3449"/>
    <w:rsid w:val="002A43FA"/>
    <w:rsid w:val="002A5E2F"/>
    <w:rsid w:val="002A761E"/>
    <w:rsid w:val="002B0809"/>
    <w:rsid w:val="002B0C5C"/>
    <w:rsid w:val="002B1B41"/>
    <w:rsid w:val="002B209F"/>
    <w:rsid w:val="002B30BA"/>
    <w:rsid w:val="002B32B5"/>
    <w:rsid w:val="002B3968"/>
    <w:rsid w:val="002B3A58"/>
    <w:rsid w:val="002B462A"/>
    <w:rsid w:val="002B49FC"/>
    <w:rsid w:val="002B5EE2"/>
    <w:rsid w:val="002C1B5D"/>
    <w:rsid w:val="002C223E"/>
    <w:rsid w:val="002C32A0"/>
    <w:rsid w:val="002C3400"/>
    <w:rsid w:val="002C4C15"/>
    <w:rsid w:val="002C5A6E"/>
    <w:rsid w:val="002C5CEE"/>
    <w:rsid w:val="002C7524"/>
    <w:rsid w:val="002D0078"/>
    <w:rsid w:val="002D1C65"/>
    <w:rsid w:val="002D2CBA"/>
    <w:rsid w:val="002D2DFA"/>
    <w:rsid w:val="002D3ACA"/>
    <w:rsid w:val="002D4331"/>
    <w:rsid w:val="002D4757"/>
    <w:rsid w:val="002D6798"/>
    <w:rsid w:val="002D6BFC"/>
    <w:rsid w:val="002D6C5D"/>
    <w:rsid w:val="002D7D15"/>
    <w:rsid w:val="002E1186"/>
    <w:rsid w:val="002E12C8"/>
    <w:rsid w:val="002E1564"/>
    <w:rsid w:val="002E1A69"/>
    <w:rsid w:val="002E1AB8"/>
    <w:rsid w:val="002E4F70"/>
    <w:rsid w:val="002E5522"/>
    <w:rsid w:val="002E6DE3"/>
    <w:rsid w:val="002F0181"/>
    <w:rsid w:val="002F4DA0"/>
    <w:rsid w:val="002F52C1"/>
    <w:rsid w:val="002F5EE2"/>
    <w:rsid w:val="002F6932"/>
    <w:rsid w:val="002F72FC"/>
    <w:rsid w:val="002F7767"/>
    <w:rsid w:val="00300E50"/>
    <w:rsid w:val="00301962"/>
    <w:rsid w:val="003032ED"/>
    <w:rsid w:val="00303CE5"/>
    <w:rsid w:val="00303E4C"/>
    <w:rsid w:val="00303FE5"/>
    <w:rsid w:val="003047A3"/>
    <w:rsid w:val="00304DC8"/>
    <w:rsid w:val="0030579F"/>
    <w:rsid w:val="00305B78"/>
    <w:rsid w:val="00305CAD"/>
    <w:rsid w:val="0030696B"/>
    <w:rsid w:val="003076FD"/>
    <w:rsid w:val="0031001F"/>
    <w:rsid w:val="00310DD4"/>
    <w:rsid w:val="003125A9"/>
    <w:rsid w:val="003131F5"/>
    <w:rsid w:val="00314012"/>
    <w:rsid w:val="00314294"/>
    <w:rsid w:val="0031492A"/>
    <w:rsid w:val="003157F4"/>
    <w:rsid w:val="00316722"/>
    <w:rsid w:val="00316A2A"/>
    <w:rsid w:val="00316E5E"/>
    <w:rsid w:val="00317C13"/>
    <w:rsid w:val="00321A4A"/>
    <w:rsid w:val="00321B50"/>
    <w:rsid w:val="003229D3"/>
    <w:rsid w:val="00323FE0"/>
    <w:rsid w:val="003265BC"/>
    <w:rsid w:val="00330326"/>
    <w:rsid w:val="00330F5D"/>
    <w:rsid w:val="00333672"/>
    <w:rsid w:val="00333C03"/>
    <w:rsid w:val="0033436F"/>
    <w:rsid w:val="003363B2"/>
    <w:rsid w:val="00337A3E"/>
    <w:rsid w:val="0034060B"/>
    <w:rsid w:val="00340C33"/>
    <w:rsid w:val="003418FC"/>
    <w:rsid w:val="003427B6"/>
    <w:rsid w:val="00343623"/>
    <w:rsid w:val="0034524E"/>
    <w:rsid w:val="003462DE"/>
    <w:rsid w:val="00347D72"/>
    <w:rsid w:val="0035125A"/>
    <w:rsid w:val="00351C9D"/>
    <w:rsid w:val="00353DB6"/>
    <w:rsid w:val="00354C08"/>
    <w:rsid w:val="0035535D"/>
    <w:rsid w:val="003568E8"/>
    <w:rsid w:val="00357EC5"/>
    <w:rsid w:val="00361EE0"/>
    <w:rsid w:val="00365B69"/>
    <w:rsid w:val="0036622D"/>
    <w:rsid w:val="0037026A"/>
    <w:rsid w:val="003707A0"/>
    <w:rsid w:val="00370A9D"/>
    <w:rsid w:val="003714EB"/>
    <w:rsid w:val="00371C2A"/>
    <w:rsid w:val="0037225D"/>
    <w:rsid w:val="0037365B"/>
    <w:rsid w:val="00373E5B"/>
    <w:rsid w:val="00375448"/>
    <w:rsid w:val="003758BE"/>
    <w:rsid w:val="00376108"/>
    <w:rsid w:val="00377D9F"/>
    <w:rsid w:val="00381CD6"/>
    <w:rsid w:val="00381E87"/>
    <w:rsid w:val="00382A93"/>
    <w:rsid w:val="00383B92"/>
    <w:rsid w:val="00384200"/>
    <w:rsid w:val="003851D5"/>
    <w:rsid w:val="00386890"/>
    <w:rsid w:val="0039231A"/>
    <w:rsid w:val="00392A7D"/>
    <w:rsid w:val="00394371"/>
    <w:rsid w:val="00394552"/>
    <w:rsid w:val="00396335"/>
    <w:rsid w:val="00396753"/>
    <w:rsid w:val="003A02CE"/>
    <w:rsid w:val="003A0D30"/>
    <w:rsid w:val="003A2A7F"/>
    <w:rsid w:val="003A3815"/>
    <w:rsid w:val="003A4A4A"/>
    <w:rsid w:val="003A5271"/>
    <w:rsid w:val="003A5962"/>
    <w:rsid w:val="003A6D04"/>
    <w:rsid w:val="003A71B4"/>
    <w:rsid w:val="003A7348"/>
    <w:rsid w:val="003A7F9B"/>
    <w:rsid w:val="003B08E9"/>
    <w:rsid w:val="003B146E"/>
    <w:rsid w:val="003B19C5"/>
    <w:rsid w:val="003B1B5F"/>
    <w:rsid w:val="003B2F50"/>
    <w:rsid w:val="003B371E"/>
    <w:rsid w:val="003B419F"/>
    <w:rsid w:val="003B4489"/>
    <w:rsid w:val="003B6F34"/>
    <w:rsid w:val="003B77F5"/>
    <w:rsid w:val="003B7DA5"/>
    <w:rsid w:val="003C0538"/>
    <w:rsid w:val="003C0964"/>
    <w:rsid w:val="003C0E05"/>
    <w:rsid w:val="003C2B56"/>
    <w:rsid w:val="003C363E"/>
    <w:rsid w:val="003C474C"/>
    <w:rsid w:val="003C49F9"/>
    <w:rsid w:val="003C4B69"/>
    <w:rsid w:val="003C5018"/>
    <w:rsid w:val="003C6266"/>
    <w:rsid w:val="003C678E"/>
    <w:rsid w:val="003C7962"/>
    <w:rsid w:val="003C7FDC"/>
    <w:rsid w:val="003D0585"/>
    <w:rsid w:val="003D0D1F"/>
    <w:rsid w:val="003D15ED"/>
    <w:rsid w:val="003D24E7"/>
    <w:rsid w:val="003D2661"/>
    <w:rsid w:val="003D3231"/>
    <w:rsid w:val="003D39D8"/>
    <w:rsid w:val="003D3DD2"/>
    <w:rsid w:val="003D475F"/>
    <w:rsid w:val="003D709B"/>
    <w:rsid w:val="003E13EB"/>
    <w:rsid w:val="003E1529"/>
    <w:rsid w:val="003E17CD"/>
    <w:rsid w:val="003E2802"/>
    <w:rsid w:val="003E5FAF"/>
    <w:rsid w:val="003E6D71"/>
    <w:rsid w:val="003E6DEF"/>
    <w:rsid w:val="003F07AD"/>
    <w:rsid w:val="003F096E"/>
    <w:rsid w:val="003F0F20"/>
    <w:rsid w:val="003F1019"/>
    <w:rsid w:val="003F1731"/>
    <w:rsid w:val="003F1F13"/>
    <w:rsid w:val="003F39EA"/>
    <w:rsid w:val="003F4A0B"/>
    <w:rsid w:val="003F4B9C"/>
    <w:rsid w:val="003F4D0C"/>
    <w:rsid w:val="003F4FD9"/>
    <w:rsid w:val="003F5F46"/>
    <w:rsid w:val="003F6920"/>
    <w:rsid w:val="003F7E6A"/>
    <w:rsid w:val="00400EEE"/>
    <w:rsid w:val="004016FC"/>
    <w:rsid w:val="00403A1A"/>
    <w:rsid w:val="00403C07"/>
    <w:rsid w:val="00403CC4"/>
    <w:rsid w:val="004047C6"/>
    <w:rsid w:val="004051BC"/>
    <w:rsid w:val="004060FE"/>
    <w:rsid w:val="004061BB"/>
    <w:rsid w:val="00407422"/>
    <w:rsid w:val="0040769B"/>
    <w:rsid w:val="00407C07"/>
    <w:rsid w:val="00407D65"/>
    <w:rsid w:val="004118F7"/>
    <w:rsid w:val="00412EA3"/>
    <w:rsid w:val="00413B6C"/>
    <w:rsid w:val="0041466C"/>
    <w:rsid w:val="00414C17"/>
    <w:rsid w:val="00414EF7"/>
    <w:rsid w:val="004155D7"/>
    <w:rsid w:val="0041562D"/>
    <w:rsid w:val="00416359"/>
    <w:rsid w:val="0041736B"/>
    <w:rsid w:val="00417EF5"/>
    <w:rsid w:val="004205E8"/>
    <w:rsid w:val="0042078C"/>
    <w:rsid w:val="0042215D"/>
    <w:rsid w:val="004229CE"/>
    <w:rsid w:val="00424C6A"/>
    <w:rsid w:val="0042759F"/>
    <w:rsid w:val="00431A16"/>
    <w:rsid w:val="004324E0"/>
    <w:rsid w:val="00432C59"/>
    <w:rsid w:val="00433DED"/>
    <w:rsid w:val="00434337"/>
    <w:rsid w:val="004346CA"/>
    <w:rsid w:val="00434ADB"/>
    <w:rsid w:val="00441599"/>
    <w:rsid w:val="00443434"/>
    <w:rsid w:val="00443EEA"/>
    <w:rsid w:val="0044460C"/>
    <w:rsid w:val="00444E86"/>
    <w:rsid w:val="00446051"/>
    <w:rsid w:val="00447356"/>
    <w:rsid w:val="00451D47"/>
    <w:rsid w:val="004534CA"/>
    <w:rsid w:val="004536FE"/>
    <w:rsid w:val="00455216"/>
    <w:rsid w:val="0045535A"/>
    <w:rsid w:val="00455F21"/>
    <w:rsid w:val="00456FCD"/>
    <w:rsid w:val="004577EA"/>
    <w:rsid w:val="00460A68"/>
    <w:rsid w:val="0046186B"/>
    <w:rsid w:val="0046260E"/>
    <w:rsid w:val="004629D6"/>
    <w:rsid w:val="00464FD8"/>
    <w:rsid w:val="0046516D"/>
    <w:rsid w:val="00465A7C"/>
    <w:rsid w:val="00465B10"/>
    <w:rsid w:val="004668C3"/>
    <w:rsid w:val="00466D6C"/>
    <w:rsid w:val="00467AE2"/>
    <w:rsid w:val="00472181"/>
    <w:rsid w:val="004721EB"/>
    <w:rsid w:val="00474DC5"/>
    <w:rsid w:val="0047505D"/>
    <w:rsid w:val="004766D2"/>
    <w:rsid w:val="004767B7"/>
    <w:rsid w:val="00476B36"/>
    <w:rsid w:val="0047728C"/>
    <w:rsid w:val="00480BDB"/>
    <w:rsid w:val="00480DD7"/>
    <w:rsid w:val="00481BC0"/>
    <w:rsid w:val="004833AF"/>
    <w:rsid w:val="00483C8E"/>
    <w:rsid w:val="00484BE6"/>
    <w:rsid w:val="0048728A"/>
    <w:rsid w:val="004876E9"/>
    <w:rsid w:val="00487DB4"/>
    <w:rsid w:val="00490B71"/>
    <w:rsid w:val="00490EDE"/>
    <w:rsid w:val="00491244"/>
    <w:rsid w:val="00492070"/>
    <w:rsid w:val="004926EB"/>
    <w:rsid w:val="00492898"/>
    <w:rsid w:val="004929C3"/>
    <w:rsid w:val="00492D90"/>
    <w:rsid w:val="004934A7"/>
    <w:rsid w:val="004941F8"/>
    <w:rsid w:val="004961AC"/>
    <w:rsid w:val="0049678A"/>
    <w:rsid w:val="004A0245"/>
    <w:rsid w:val="004A04A9"/>
    <w:rsid w:val="004A057B"/>
    <w:rsid w:val="004A06CC"/>
    <w:rsid w:val="004A0B28"/>
    <w:rsid w:val="004A1BB0"/>
    <w:rsid w:val="004A2EDF"/>
    <w:rsid w:val="004A679D"/>
    <w:rsid w:val="004A7712"/>
    <w:rsid w:val="004A784E"/>
    <w:rsid w:val="004B0DB5"/>
    <w:rsid w:val="004B2CC6"/>
    <w:rsid w:val="004B309F"/>
    <w:rsid w:val="004B3AB3"/>
    <w:rsid w:val="004B4561"/>
    <w:rsid w:val="004B5040"/>
    <w:rsid w:val="004B50A5"/>
    <w:rsid w:val="004B53D4"/>
    <w:rsid w:val="004B5C4D"/>
    <w:rsid w:val="004B7859"/>
    <w:rsid w:val="004B7900"/>
    <w:rsid w:val="004B7C39"/>
    <w:rsid w:val="004C309A"/>
    <w:rsid w:val="004C46F1"/>
    <w:rsid w:val="004C551A"/>
    <w:rsid w:val="004C5811"/>
    <w:rsid w:val="004C59CD"/>
    <w:rsid w:val="004C5E95"/>
    <w:rsid w:val="004D0965"/>
    <w:rsid w:val="004D23D8"/>
    <w:rsid w:val="004D3064"/>
    <w:rsid w:val="004D3ADB"/>
    <w:rsid w:val="004D3E6E"/>
    <w:rsid w:val="004D4865"/>
    <w:rsid w:val="004D7016"/>
    <w:rsid w:val="004D7F83"/>
    <w:rsid w:val="004E09E0"/>
    <w:rsid w:val="004E18C8"/>
    <w:rsid w:val="004E1AC5"/>
    <w:rsid w:val="004E1AFD"/>
    <w:rsid w:val="004E2523"/>
    <w:rsid w:val="004E2E99"/>
    <w:rsid w:val="004E37AB"/>
    <w:rsid w:val="004E4A41"/>
    <w:rsid w:val="004E5ADA"/>
    <w:rsid w:val="004E6FB6"/>
    <w:rsid w:val="004E7410"/>
    <w:rsid w:val="004F06B2"/>
    <w:rsid w:val="004F0992"/>
    <w:rsid w:val="004F336C"/>
    <w:rsid w:val="004F3CC7"/>
    <w:rsid w:val="004F4765"/>
    <w:rsid w:val="004F6236"/>
    <w:rsid w:val="00502879"/>
    <w:rsid w:val="00503829"/>
    <w:rsid w:val="005042CA"/>
    <w:rsid w:val="005044F4"/>
    <w:rsid w:val="0050514E"/>
    <w:rsid w:val="00505182"/>
    <w:rsid w:val="00506063"/>
    <w:rsid w:val="00507848"/>
    <w:rsid w:val="00507865"/>
    <w:rsid w:val="00511683"/>
    <w:rsid w:val="00512DEE"/>
    <w:rsid w:val="00513275"/>
    <w:rsid w:val="005132D3"/>
    <w:rsid w:val="00513340"/>
    <w:rsid w:val="00513AE8"/>
    <w:rsid w:val="00514059"/>
    <w:rsid w:val="00514113"/>
    <w:rsid w:val="00515C4E"/>
    <w:rsid w:val="00515D40"/>
    <w:rsid w:val="00517632"/>
    <w:rsid w:val="0051768F"/>
    <w:rsid w:val="005200E4"/>
    <w:rsid w:val="005209F6"/>
    <w:rsid w:val="00521582"/>
    <w:rsid w:val="00521E6F"/>
    <w:rsid w:val="0052363F"/>
    <w:rsid w:val="00523AC1"/>
    <w:rsid w:val="005248E3"/>
    <w:rsid w:val="00524B97"/>
    <w:rsid w:val="00525993"/>
    <w:rsid w:val="005262BD"/>
    <w:rsid w:val="005262F9"/>
    <w:rsid w:val="00526FB6"/>
    <w:rsid w:val="00527FF3"/>
    <w:rsid w:val="005301FF"/>
    <w:rsid w:val="00530DD4"/>
    <w:rsid w:val="0053206D"/>
    <w:rsid w:val="0053231F"/>
    <w:rsid w:val="00534077"/>
    <w:rsid w:val="0053474A"/>
    <w:rsid w:val="005356C6"/>
    <w:rsid w:val="00535A98"/>
    <w:rsid w:val="005361E5"/>
    <w:rsid w:val="00537FA0"/>
    <w:rsid w:val="00543B43"/>
    <w:rsid w:val="00544CF3"/>
    <w:rsid w:val="0054620C"/>
    <w:rsid w:val="005468D7"/>
    <w:rsid w:val="005470E6"/>
    <w:rsid w:val="0054753D"/>
    <w:rsid w:val="00547ED0"/>
    <w:rsid w:val="00550CC4"/>
    <w:rsid w:val="0055109D"/>
    <w:rsid w:val="005511E1"/>
    <w:rsid w:val="005514AE"/>
    <w:rsid w:val="005518B6"/>
    <w:rsid w:val="00551FEA"/>
    <w:rsid w:val="0055404A"/>
    <w:rsid w:val="005547D1"/>
    <w:rsid w:val="0055510E"/>
    <w:rsid w:val="00555A9D"/>
    <w:rsid w:val="00556151"/>
    <w:rsid w:val="005613FC"/>
    <w:rsid w:val="00561C56"/>
    <w:rsid w:val="00562548"/>
    <w:rsid w:val="00562820"/>
    <w:rsid w:val="00562ECE"/>
    <w:rsid w:val="005636A9"/>
    <w:rsid w:val="0056690E"/>
    <w:rsid w:val="00566F10"/>
    <w:rsid w:val="00567942"/>
    <w:rsid w:val="0057202D"/>
    <w:rsid w:val="005729DD"/>
    <w:rsid w:val="005732D9"/>
    <w:rsid w:val="005734BD"/>
    <w:rsid w:val="005753EB"/>
    <w:rsid w:val="00575EDC"/>
    <w:rsid w:val="00576299"/>
    <w:rsid w:val="00576BDE"/>
    <w:rsid w:val="00576E46"/>
    <w:rsid w:val="00581353"/>
    <w:rsid w:val="00581507"/>
    <w:rsid w:val="0058223A"/>
    <w:rsid w:val="0058354A"/>
    <w:rsid w:val="005850A1"/>
    <w:rsid w:val="00585E7F"/>
    <w:rsid w:val="005867FA"/>
    <w:rsid w:val="00586AAD"/>
    <w:rsid w:val="00586C66"/>
    <w:rsid w:val="0058707C"/>
    <w:rsid w:val="005936AE"/>
    <w:rsid w:val="00593742"/>
    <w:rsid w:val="00593B66"/>
    <w:rsid w:val="00593F30"/>
    <w:rsid w:val="00594039"/>
    <w:rsid w:val="0059440D"/>
    <w:rsid w:val="005946E7"/>
    <w:rsid w:val="00594EDC"/>
    <w:rsid w:val="005957D2"/>
    <w:rsid w:val="00596109"/>
    <w:rsid w:val="00596629"/>
    <w:rsid w:val="00596ADB"/>
    <w:rsid w:val="00597BB3"/>
    <w:rsid w:val="005A14F9"/>
    <w:rsid w:val="005A2941"/>
    <w:rsid w:val="005A5B36"/>
    <w:rsid w:val="005A6DEE"/>
    <w:rsid w:val="005B33FD"/>
    <w:rsid w:val="005B43D5"/>
    <w:rsid w:val="005B4F44"/>
    <w:rsid w:val="005B506D"/>
    <w:rsid w:val="005B547F"/>
    <w:rsid w:val="005B5569"/>
    <w:rsid w:val="005B5860"/>
    <w:rsid w:val="005B609D"/>
    <w:rsid w:val="005B6996"/>
    <w:rsid w:val="005B7445"/>
    <w:rsid w:val="005B7D61"/>
    <w:rsid w:val="005C0252"/>
    <w:rsid w:val="005C05DE"/>
    <w:rsid w:val="005C060B"/>
    <w:rsid w:val="005C2255"/>
    <w:rsid w:val="005C35D1"/>
    <w:rsid w:val="005C3906"/>
    <w:rsid w:val="005C3BDE"/>
    <w:rsid w:val="005C4434"/>
    <w:rsid w:val="005C479A"/>
    <w:rsid w:val="005C5452"/>
    <w:rsid w:val="005C54AE"/>
    <w:rsid w:val="005C65B7"/>
    <w:rsid w:val="005C7B40"/>
    <w:rsid w:val="005D01D1"/>
    <w:rsid w:val="005D0406"/>
    <w:rsid w:val="005D3FBE"/>
    <w:rsid w:val="005D48B9"/>
    <w:rsid w:val="005D56F7"/>
    <w:rsid w:val="005D67C4"/>
    <w:rsid w:val="005D72D8"/>
    <w:rsid w:val="005D79AA"/>
    <w:rsid w:val="005E0FD3"/>
    <w:rsid w:val="005E16D9"/>
    <w:rsid w:val="005E2F70"/>
    <w:rsid w:val="005E3314"/>
    <w:rsid w:val="005E3391"/>
    <w:rsid w:val="005E5103"/>
    <w:rsid w:val="005E6EF4"/>
    <w:rsid w:val="005F147D"/>
    <w:rsid w:val="005F19A0"/>
    <w:rsid w:val="005F38D9"/>
    <w:rsid w:val="005F3AB9"/>
    <w:rsid w:val="005F5FFF"/>
    <w:rsid w:val="005F645E"/>
    <w:rsid w:val="005F7319"/>
    <w:rsid w:val="005F7825"/>
    <w:rsid w:val="0060032F"/>
    <w:rsid w:val="006007FD"/>
    <w:rsid w:val="006052B5"/>
    <w:rsid w:val="0060629D"/>
    <w:rsid w:val="0061337A"/>
    <w:rsid w:val="00613A72"/>
    <w:rsid w:val="006154A4"/>
    <w:rsid w:val="00615E27"/>
    <w:rsid w:val="00616BAB"/>
    <w:rsid w:val="00617333"/>
    <w:rsid w:val="00617675"/>
    <w:rsid w:val="00621244"/>
    <w:rsid w:val="0062243A"/>
    <w:rsid w:val="00622C7F"/>
    <w:rsid w:val="0062317A"/>
    <w:rsid w:val="00623ED8"/>
    <w:rsid w:val="006241FA"/>
    <w:rsid w:val="00624A6B"/>
    <w:rsid w:val="006250A0"/>
    <w:rsid w:val="0062667A"/>
    <w:rsid w:val="006301FB"/>
    <w:rsid w:val="00630DCB"/>
    <w:rsid w:val="00630E95"/>
    <w:rsid w:val="006316AB"/>
    <w:rsid w:val="00631C97"/>
    <w:rsid w:val="00631E71"/>
    <w:rsid w:val="0063276E"/>
    <w:rsid w:val="00632A89"/>
    <w:rsid w:val="00633A82"/>
    <w:rsid w:val="0063615E"/>
    <w:rsid w:val="00636CF6"/>
    <w:rsid w:val="00637679"/>
    <w:rsid w:val="00637844"/>
    <w:rsid w:val="00640390"/>
    <w:rsid w:val="00641885"/>
    <w:rsid w:val="00641B03"/>
    <w:rsid w:val="0064206B"/>
    <w:rsid w:val="006426E0"/>
    <w:rsid w:val="00643C52"/>
    <w:rsid w:val="00643E99"/>
    <w:rsid w:val="00644483"/>
    <w:rsid w:val="0064451A"/>
    <w:rsid w:val="00644663"/>
    <w:rsid w:val="00645705"/>
    <w:rsid w:val="00645945"/>
    <w:rsid w:val="00645C5A"/>
    <w:rsid w:val="00651794"/>
    <w:rsid w:val="00651BEA"/>
    <w:rsid w:val="006529BD"/>
    <w:rsid w:val="00652AEA"/>
    <w:rsid w:val="006535FB"/>
    <w:rsid w:val="006542A3"/>
    <w:rsid w:val="00654E9B"/>
    <w:rsid w:val="0065780D"/>
    <w:rsid w:val="00660709"/>
    <w:rsid w:val="0066184A"/>
    <w:rsid w:val="00661FDD"/>
    <w:rsid w:val="006642E1"/>
    <w:rsid w:val="0066440C"/>
    <w:rsid w:val="006644F6"/>
    <w:rsid w:val="00664B1D"/>
    <w:rsid w:val="00665CEB"/>
    <w:rsid w:val="00666A1F"/>
    <w:rsid w:val="00666C94"/>
    <w:rsid w:val="006672C6"/>
    <w:rsid w:val="00667327"/>
    <w:rsid w:val="00667B29"/>
    <w:rsid w:val="00670D5E"/>
    <w:rsid w:val="00671026"/>
    <w:rsid w:val="006714D7"/>
    <w:rsid w:val="00672E38"/>
    <w:rsid w:val="006731E7"/>
    <w:rsid w:val="00675447"/>
    <w:rsid w:val="006768FE"/>
    <w:rsid w:val="00676F85"/>
    <w:rsid w:val="006770C0"/>
    <w:rsid w:val="00680229"/>
    <w:rsid w:val="00681074"/>
    <w:rsid w:val="0068164E"/>
    <w:rsid w:val="006826A4"/>
    <w:rsid w:val="00682BFE"/>
    <w:rsid w:val="00683A0A"/>
    <w:rsid w:val="00683F6E"/>
    <w:rsid w:val="00684161"/>
    <w:rsid w:val="00684AFA"/>
    <w:rsid w:val="00684E95"/>
    <w:rsid w:val="00684EC8"/>
    <w:rsid w:val="00684FA4"/>
    <w:rsid w:val="00685F91"/>
    <w:rsid w:val="006861FF"/>
    <w:rsid w:val="006870DC"/>
    <w:rsid w:val="006928B4"/>
    <w:rsid w:val="00694CBC"/>
    <w:rsid w:val="00695B92"/>
    <w:rsid w:val="00695F0D"/>
    <w:rsid w:val="00695F16"/>
    <w:rsid w:val="00697202"/>
    <w:rsid w:val="00697715"/>
    <w:rsid w:val="006A01F3"/>
    <w:rsid w:val="006A1902"/>
    <w:rsid w:val="006A1E35"/>
    <w:rsid w:val="006A5A0F"/>
    <w:rsid w:val="006A694A"/>
    <w:rsid w:val="006A71BD"/>
    <w:rsid w:val="006B053D"/>
    <w:rsid w:val="006B10C3"/>
    <w:rsid w:val="006B17E1"/>
    <w:rsid w:val="006B220D"/>
    <w:rsid w:val="006B30B3"/>
    <w:rsid w:val="006B3113"/>
    <w:rsid w:val="006B43F1"/>
    <w:rsid w:val="006B49D4"/>
    <w:rsid w:val="006B4B6C"/>
    <w:rsid w:val="006B6AF1"/>
    <w:rsid w:val="006B721F"/>
    <w:rsid w:val="006C0060"/>
    <w:rsid w:val="006C11BF"/>
    <w:rsid w:val="006C4186"/>
    <w:rsid w:val="006C48E5"/>
    <w:rsid w:val="006C530C"/>
    <w:rsid w:val="006C7D07"/>
    <w:rsid w:val="006D087A"/>
    <w:rsid w:val="006D0BD7"/>
    <w:rsid w:val="006D1357"/>
    <w:rsid w:val="006D18E5"/>
    <w:rsid w:val="006D3BBF"/>
    <w:rsid w:val="006D4044"/>
    <w:rsid w:val="006D459E"/>
    <w:rsid w:val="006D45FE"/>
    <w:rsid w:val="006D4645"/>
    <w:rsid w:val="006D5069"/>
    <w:rsid w:val="006D7500"/>
    <w:rsid w:val="006E038B"/>
    <w:rsid w:val="006E0611"/>
    <w:rsid w:val="006E0AD2"/>
    <w:rsid w:val="006E12B7"/>
    <w:rsid w:val="006E183D"/>
    <w:rsid w:val="006E2DB2"/>
    <w:rsid w:val="006E37BB"/>
    <w:rsid w:val="006E4157"/>
    <w:rsid w:val="006E45FE"/>
    <w:rsid w:val="006E7167"/>
    <w:rsid w:val="006E7C9F"/>
    <w:rsid w:val="006F0F73"/>
    <w:rsid w:val="006F1555"/>
    <w:rsid w:val="006F2492"/>
    <w:rsid w:val="006F2788"/>
    <w:rsid w:val="006F2D35"/>
    <w:rsid w:val="006F3979"/>
    <w:rsid w:val="006F4582"/>
    <w:rsid w:val="006F4598"/>
    <w:rsid w:val="006F5891"/>
    <w:rsid w:val="006F5ABE"/>
    <w:rsid w:val="006F6726"/>
    <w:rsid w:val="006F6EC0"/>
    <w:rsid w:val="00702D38"/>
    <w:rsid w:val="00702FCD"/>
    <w:rsid w:val="00703704"/>
    <w:rsid w:val="00703BD7"/>
    <w:rsid w:val="00704134"/>
    <w:rsid w:val="00704E08"/>
    <w:rsid w:val="00707215"/>
    <w:rsid w:val="007103A4"/>
    <w:rsid w:val="00710522"/>
    <w:rsid w:val="007109D7"/>
    <w:rsid w:val="007153D8"/>
    <w:rsid w:val="00716485"/>
    <w:rsid w:val="0071771F"/>
    <w:rsid w:val="00717ED6"/>
    <w:rsid w:val="0072017E"/>
    <w:rsid w:val="00720A4A"/>
    <w:rsid w:val="00720DB2"/>
    <w:rsid w:val="0072163E"/>
    <w:rsid w:val="00722341"/>
    <w:rsid w:val="007227E0"/>
    <w:rsid w:val="00722EFA"/>
    <w:rsid w:val="00724339"/>
    <w:rsid w:val="0072533A"/>
    <w:rsid w:val="007253C4"/>
    <w:rsid w:val="00725C3F"/>
    <w:rsid w:val="00725DC7"/>
    <w:rsid w:val="00726301"/>
    <w:rsid w:val="00730233"/>
    <w:rsid w:val="00730903"/>
    <w:rsid w:val="007313E0"/>
    <w:rsid w:val="00731755"/>
    <w:rsid w:val="00731E56"/>
    <w:rsid w:val="00731EED"/>
    <w:rsid w:val="00732133"/>
    <w:rsid w:val="007324D0"/>
    <w:rsid w:val="00732BF5"/>
    <w:rsid w:val="00733125"/>
    <w:rsid w:val="00733AEF"/>
    <w:rsid w:val="007349CA"/>
    <w:rsid w:val="00734CEE"/>
    <w:rsid w:val="00735038"/>
    <w:rsid w:val="0073509D"/>
    <w:rsid w:val="0073671E"/>
    <w:rsid w:val="00740202"/>
    <w:rsid w:val="007411C5"/>
    <w:rsid w:val="0074158C"/>
    <w:rsid w:val="00741B71"/>
    <w:rsid w:val="00741BE6"/>
    <w:rsid w:val="00741E84"/>
    <w:rsid w:val="007446A5"/>
    <w:rsid w:val="00745008"/>
    <w:rsid w:val="007473E3"/>
    <w:rsid w:val="0074779B"/>
    <w:rsid w:val="007503CD"/>
    <w:rsid w:val="00751488"/>
    <w:rsid w:val="00752DDC"/>
    <w:rsid w:val="0075611A"/>
    <w:rsid w:val="00756AFE"/>
    <w:rsid w:val="00757285"/>
    <w:rsid w:val="007624C1"/>
    <w:rsid w:val="00763E5F"/>
    <w:rsid w:val="007642DB"/>
    <w:rsid w:val="007649D2"/>
    <w:rsid w:val="00766CEF"/>
    <w:rsid w:val="00770305"/>
    <w:rsid w:val="0077044E"/>
    <w:rsid w:val="007712CA"/>
    <w:rsid w:val="007730D8"/>
    <w:rsid w:val="007733D4"/>
    <w:rsid w:val="0077357B"/>
    <w:rsid w:val="00775680"/>
    <w:rsid w:val="007766A0"/>
    <w:rsid w:val="00780D42"/>
    <w:rsid w:val="00781352"/>
    <w:rsid w:val="0078446B"/>
    <w:rsid w:val="00784DBF"/>
    <w:rsid w:val="007850FA"/>
    <w:rsid w:val="0078515F"/>
    <w:rsid w:val="007867DD"/>
    <w:rsid w:val="007870DB"/>
    <w:rsid w:val="00790887"/>
    <w:rsid w:val="00791183"/>
    <w:rsid w:val="007930B9"/>
    <w:rsid w:val="0079335B"/>
    <w:rsid w:val="0079469E"/>
    <w:rsid w:val="0079505E"/>
    <w:rsid w:val="00795160"/>
    <w:rsid w:val="00795AC2"/>
    <w:rsid w:val="00796815"/>
    <w:rsid w:val="007968D1"/>
    <w:rsid w:val="00797769"/>
    <w:rsid w:val="007A0F73"/>
    <w:rsid w:val="007A263E"/>
    <w:rsid w:val="007A43AE"/>
    <w:rsid w:val="007A4EDC"/>
    <w:rsid w:val="007A51E2"/>
    <w:rsid w:val="007A6B15"/>
    <w:rsid w:val="007A6FBB"/>
    <w:rsid w:val="007B0D0C"/>
    <w:rsid w:val="007B1A7D"/>
    <w:rsid w:val="007B1FDB"/>
    <w:rsid w:val="007B208D"/>
    <w:rsid w:val="007B436D"/>
    <w:rsid w:val="007B47A0"/>
    <w:rsid w:val="007B51A5"/>
    <w:rsid w:val="007B51DB"/>
    <w:rsid w:val="007B5446"/>
    <w:rsid w:val="007B6234"/>
    <w:rsid w:val="007B693A"/>
    <w:rsid w:val="007B7D1F"/>
    <w:rsid w:val="007C1611"/>
    <w:rsid w:val="007C1C89"/>
    <w:rsid w:val="007C25CB"/>
    <w:rsid w:val="007C36ED"/>
    <w:rsid w:val="007C3F80"/>
    <w:rsid w:val="007C4B3C"/>
    <w:rsid w:val="007C58E9"/>
    <w:rsid w:val="007C60C3"/>
    <w:rsid w:val="007C711B"/>
    <w:rsid w:val="007C7F2D"/>
    <w:rsid w:val="007D0362"/>
    <w:rsid w:val="007D0B7F"/>
    <w:rsid w:val="007D225B"/>
    <w:rsid w:val="007D4CE2"/>
    <w:rsid w:val="007D53CD"/>
    <w:rsid w:val="007D568A"/>
    <w:rsid w:val="007D6398"/>
    <w:rsid w:val="007D67BF"/>
    <w:rsid w:val="007D7187"/>
    <w:rsid w:val="007D760E"/>
    <w:rsid w:val="007D7A44"/>
    <w:rsid w:val="007E237F"/>
    <w:rsid w:val="007E390C"/>
    <w:rsid w:val="007E3A3A"/>
    <w:rsid w:val="007E3AFC"/>
    <w:rsid w:val="007E4D34"/>
    <w:rsid w:val="007E5A2D"/>
    <w:rsid w:val="007E7BC4"/>
    <w:rsid w:val="007E7DC0"/>
    <w:rsid w:val="007F0617"/>
    <w:rsid w:val="007F1582"/>
    <w:rsid w:val="007F202E"/>
    <w:rsid w:val="007F3FEA"/>
    <w:rsid w:val="007F5698"/>
    <w:rsid w:val="007F5A77"/>
    <w:rsid w:val="007F5D83"/>
    <w:rsid w:val="007F639E"/>
    <w:rsid w:val="007F6EDB"/>
    <w:rsid w:val="007F7585"/>
    <w:rsid w:val="007F75A1"/>
    <w:rsid w:val="0080040C"/>
    <w:rsid w:val="0080065B"/>
    <w:rsid w:val="00800BBA"/>
    <w:rsid w:val="008011C1"/>
    <w:rsid w:val="00801C4D"/>
    <w:rsid w:val="00802C67"/>
    <w:rsid w:val="00802E1E"/>
    <w:rsid w:val="00802FA6"/>
    <w:rsid w:val="00803641"/>
    <w:rsid w:val="00803B04"/>
    <w:rsid w:val="00803B33"/>
    <w:rsid w:val="00803C1A"/>
    <w:rsid w:val="00804D69"/>
    <w:rsid w:val="0080572F"/>
    <w:rsid w:val="008060C4"/>
    <w:rsid w:val="00806135"/>
    <w:rsid w:val="00806B57"/>
    <w:rsid w:val="0081069C"/>
    <w:rsid w:val="008110A2"/>
    <w:rsid w:val="00811226"/>
    <w:rsid w:val="00811492"/>
    <w:rsid w:val="008121B3"/>
    <w:rsid w:val="00812DAC"/>
    <w:rsid w:val="00812E51"/>
    <w:rsid w:val="0081535E"/>
    <w:rsid w:val="00815A9F"/>
    <w:rsid w:val="008165F5"/>
    <w:rsid w:val="00816777"/>
    <w:rsid w:val="00816AD1"/>
    <w:rsid w:val="00816D7E"/>
    <w:rsid w:val="008171F9"/>
    <w:rsid w:val="00821416"/>
    <w:rsid w:val="0082212D"/>
    <w:rsid w:val="008226C6"/>
    <w:rsid w:val="008229E5"/>
    <w:rsid w:val="00824677"/>
    <w:rsid w:val="00824C81"/>
    <w:rsid w:val="0082624E"/>
    <w:rsid w:val="008269B0"/>
    <w:rsid w:val="00826B8F"/>
    <w:rsid w:val="0082751A"/>
    <w:rsid w:val="00830208"/>
    <w:rsid w:val="00830BAD"/>
    <w:rsid w:val="0083173F"/>
    <w:rsid w:val="008319AA"/>
    <w:rsid w:val="00831D1C"/>
    <w:rsid w:val="0083230D"/>
    <w:rsid w:val="0083290F"/>
    <w:rsid w:val="00833621"/>
    <w:rsid w:val="008348EF"/>
    <w:rsid w:val="0083549A"/>
    <w:rsid w:val="00835B9B"/>
    <w:rsid w:val="0083621C"/>
    <w:rsid w:val="0084105B"/>
    <w:rsid w:val="008412D1"/>
    <w:rsid w:val="00841EA6"/>
    <w:rsid w:val="008424A0"/>
    <w:rsid w:val="00842E72"/>
    <w:rsid w:val="00843681"/>
    <w:rsid w:val="00843F0B"/>
    <w:rsid w:val="008442AF"/>
    <w:rsid w:val="00844D30"/>
    <w:rsid w:val="00845203"/>
    <w:rsid w:val="00847C2C"/>
    <w:rsid w:val="00850F6D"/>
    <w:rsid w:val="00852DD9"/>
    <w:rsid w:val="0085651D"/>
    <w:rsid w:val="008570B8"/>
    <w:rsid w:val="008573C0"/>
    <w:rsid w:val="00860AFD"/>
    <w:rsid w:val="008615FC"/>
    <w:rsid w:val="008618C9"/>
    <w:rsid w:val="00862A02"/>
    <w:rsid w:val="00864737"/>
    <w:rsid w:val="00865E0B"/>
    <w:rsid w:val="008664F9"/>
    <w:rsid w:val="008679DE"/>
    <w:rsid w:val="00870F6D"/>
    <w:rsid w:val="0087209B"/>
    <w:rsid w:val="00872EFE"/>
    <w:rsid w:val="00876E91"/>
    <w:rsid w:val="00880EEA"/>
    <w:rsid w:val="00881727"/>
    <w:rsid w:val="008827D3"/>
    <w:rsid w:val="008839F7"/>
    <w:rsid w:val="00884458"/>
    <w:rsid w:val="008853FF"/>
    <w:rsid w:val="00885F35"/>
    <w:rsid w:val="00887084"/>
    <w:rsid w:val="008874B8"/>
    <w:rsid w:val="0089044F"/>
    <w:rsid w:val="00890A32"/>
    <w:rsid w:val="00891267"/>
    <w:rsid w:val="00891752"/>
    <w:rsid w:val="00892A75"/>
    <w:rsid w:val="00892F7D"/>
    <w:rsid w:val="00893370"/>
    <w:rsid w:val="00894705"/>
    <w:rsid w:val="00894DA2"/>
    <w:rsid w:val="00897C15"/>
    <w:rsid w:val="008A020A"/>
    <w:rsid w:val="008A069B"/>
    <w:rsid w:val="008A1278"/>
    <w:rsid w:val="008A1F7C"/>
    <w:rsid w:val="008A20EB"/>
    <w:rsid w:val="008A2C5F"/>
    <w:rsid w:val="008A3BBF"/>
    <w:rsid w:val="008A5BFF"/>
    <w:rsid w:val="008A6B35"/>
    <w:rsid w:val="008A77B6"/>
    <w:rsid w:val="008B10C8"/>
    <w:rsid w:val="008B12CD"/>
    <w:rsid w:val="008B27BA"/>
    <w:rsid w:val="008B3459"/>
    <w:rsid w:val="008B36EA"/>
    <w:rsid w:val="008B39AA"/>
    <w:rsid w:val="008B52CC"/>
    <w:rsid w:val="008B550C"/>
    <w:rsid w:val="008B6B00"/>
    <w:rsid w:val="008B75FB"/>
    <w:rsid w:val="008C0CEB"/>
    <w:rsid w:val="008C1055"/>
    <w:rsid w:val="008C2BB3"/>
    <w:rsid w:val="008C3323"/>
    <w:rsid w:val="008C3B30"/>
    <w:rsid w:val="008C4371"/>
    <w:rsid w:val="008C484B"/>
    <w:rsid w:val="008C6354"/>
    <w:rsid w:val="008C6DD1"/>
    <w:rsid w:val="008D00C0"/>
    <w:rsid w:val="008D0107"/>
    <w:rsid w:val="008D0D12"/>
    <w:rsid w:val="008D2ECF"/>
    <w:rsid w:val="008D3B05"/>
    <w:rsid w:val="008D3EFD"/>
    <w:rsid w:val="008D4BB5"/>
    <w:rsid w:val="008D590B"/>
    <w:rsid w:val="008D61D0"/>
    <w:rsid w:val="008D7491"/>
    <w:rsid w:val="008D74E2"/>
    <w:rsid w:val="008D7DE7"/>
    <w:rsid w:val="008E017E"/>
    <w:rsid w:val="008E03EB"/>
    <w:rsid w:val="008E0C19"/>
    <w:rsid w:val="008E0DF3"/>
    <w:rsid w:val="008E13F7"/>
    <w:rsid w:val="008E1A47"/>
    <w:rsid w:val="008E2871"/>
    <w:rsid w:val="008E3544"/>
    <w:rsid w:val="008E363A"/>
    <w:rsid w:val="008E56E5"/>
    <w:rsid w:val="008E67E7"/>
    <w:rsid w:val="008E698C"/>
    <w:rsid w:val="008E7351"/>
    <w:rsid w:val="008E7637"/>
    <w:rsid w:val="008F0274"/>
    <w:rsid w:val="008F04DB"/>
    <w:rsid w:val="008F1D81"/>
    <w:rsid w:val="008F2C1E"/>
    <w:rsid w:val="008F3490"/>
    <w:rsid w:val="008F3649"/>
    <w:rsid w:val="008F46D4"/>
    <w:rsid w:val="008F4D66"/>
    <w:rsid w:val="008F5257"/>
    <w:rsid w:val="008F5BA9"/>
    <w:rsid w:val="008F5E0E"/>
    <w:rsid w:val="008F5E41"/>
    <w:rsid w:val="008F6209"/>
    <w:rsid w:val="00900A81"/>
    <w:rsid w:val="00900C6A"/>
    <w:rsid w:val="0090226A"/>
    <w:rsid w:val="00902B3B"/>
    <w:rsid w:val="00904BCF"/>
    <w:rsid w:val="00905839"/>
    <w:rsid w:val="00905D10"/>
    <w:rsid w:val="00906054"/>
    <w:rsid w:val="009065E5"/>
    <w:rsid w:val="009067A9"/>
    <w:rsid w:val="00906F50"/>
    <w:rsid w:val="0090715C"/>
    <w:rsid w:val="0091133A"/>
    <w:rsid w:val="00911FD2"/>
    <w:rsid w:val="00913A14"/>
    <w:rsid w:val="0091458B"/>
    <w:rsid w:val="00915FD0"/>
    <w:rsid w:val="00916794"/>
    <w:rsid w:val="009202A0"/>
    <w:rsid w:val="00921531"/>
    <w:rsid w:val="009225F5"/>
    <w:rsid w:val="009256BD"/>
    <w:rsid w:val="00925B40"/>
    <w:rsid w:val="00925BF0"/>
    <w:rsid w:val="00926404"/>
    <w:rsid w:val="00926543"/>
    <w:rsid w:val="00926648"/>
    <w:rsid w:val="00926D6F"/>
    <w:rsid w:val="00927B6D"/>
    <w:rsid w:val="00927D21"/>
    <w:rsid w:val="009306BA"/>
    <w:rsid w:val="00931708"/>
    <w:rsid w:val="00932809"/>
    <w:rsid w:val="00933012"/>
    <w:rsid w:val="0093459C"/>
    <w:rsid w:val="00934751"/>
    <w:rsid w:val="00935CEC"/>
    <w:rsid w:val="00935E09"/>
    <w:rsid w:val="00935EA4"/>
    <w:rsid w:val="00936B04"/>
    <w:rsid w:val="00937F8A"/>
    <w:rsid w:val="00937FB1"/>
    <w:rsid w:val="00940C08"/>
    <w:rsid w:val="00942175"/>
    <w:rsid w:val="009433AC"/>
    <w:rsid w:val="009446BC"/>
    <w:rsid w:val="00945D76"/>
    <w:rsid w:val="00946933"/>
    <w:rsid w:val="00947D8B"/>
    <w:rsid w:val="00950E2C"/>
    <w:rsid w:val="009510A2"/>
    <w:rsid w:val="009514B2"/>
    <w:rsid w:val="00951861"/>
    <w:rsid w:val="0095288D"/>
    <w:rsid w:val="00952D7D"/>
    <w:rsid w:val="009547E0"/>
    <w:rsid w:val="009548A5"/>
    <w:rsid w:val="009548DF"/>
    <w:rsid w:val="00954981"/>
    <w:rsid w:val="00954ED1"/>
    <w:rsid w:val="009559AE"/>
    <w:rsid w:val="00956F6F"/>
    <w:rsid w:val="00957A63"/>
    <w:rsid w:val="00960B7A"/>
    <w:rsid w:val="00962270"/>
    <w:rsid w:val="00962B1F"/>
    <w:rsid w:val="0096552E"/>
    <w:rsid w:val="00965EF1"/>
    <w:rsid w:val="00965F65"/>
    <w:rsid w:val="00966576"/>
    <w:rsid w:val="00967230"/>
    <w:rsid w:val="009673DE"/>
    <w:rsid w:val="00967A9B"/>
    <w:rsid w:val="00967BF0"/>
    <w:rsid w:val="00972154"/>
    <w:rsid w:val="009732C3"/>
    <w:rsid w:val="00975353"/>
    <w:rsid w:val="00975E5A"/>
    <w:rsid w:val="009760E5"/>
    <w:rsid w:val="00977CB7"/>
    <w:rsid w:val="00980BF2"/>
    <w:rsid w:val="0098143D"/>
    <w:rsid w:val="00982FAE"/>
    <w:rsid w:val="0098498B"/>
    <w:rsid w:val="00985736"/>
    <w:rsid w:val="009857D8"/>
    <w:rsid w:val="00985F54"/>
    <w:rsid w:val="00990874"/>
    <w:rsid w:val="009915A1"/>
    <w:rsid w:val="00991DE4"/>
    <w:rsid w:val="00991EF8"/>
    <w:rsid w:val="00993AEB"/>
    <w:rsid w:val="00997AEA"/>
    <w:rsid w:val="009A0904"/>
    <w:rsid w:val="009A093C"/>
    <w:rsid w:val="009A123B"/>
    <w:rsid w:val="009A1491"/>
    <w:rsid w:val="009A18A2"/>
    <w:rsid w:val="009A1DCB"/>
    <w:rsid w:val="009A22C5"/>
    <w:rsid w:val="009A22D4"/>
    <w:rsid w:val="009A39C2"/>
    <w:rsid w:val="009A5421"/>
    <w:rsid w:val="009A57A3"/>
    <w:rsid w:val="009A63A4"/>
    <w:rsid w:val="009A6EC5"/>
    <w:rsid w:val="009A78DA"/>
    <w:rsid w:val="009A7E95"/>
    <w:rsid w:val="009B085E"/>
    <w:rsid w:val="009B144E"/>
    <w:rsid w:val="009B19EB"/>
    <w:rsid w:val="009B315B"/>
    <w:rsid w:val="009B4279"/>
    <w:rsid w:val="009B4BF6"/>
    <w:rsid w:val="009B56DB"/>
    <w:rsid w:val="009B6DF8"/>
    <w:rsid w:val="009C0BC7"/>
    <w:rsid w:val="009C0C92"/>
    <w:rsid w:val="009C0D0E"/>
    <w:rsid w:val="009C1A4B"/>
    <w:rsid w:val="009C1CF3"/>
    <w:rsid w:val="009C3BC5"/>
    <w:rsid w:val="009C4ED3"/>
    <w:rsid w:val="009C5F19"/>
    <w:rsid w:val="009C6067"/>
    <w:rsid w:val="009C6C1A"/>
    <w:rsid w:val="009C70D5"/>
    <w:rsid w:val="009D00F3"/>
    <w:rsid w:val="009D0A97"/>
    <w:rsid w:val="009D165D"/>
    <w:rsid w:val="009D185C"/>
    <w:rsid w:val="009D1958"/>
    <w:rsid w:val="009D21C2"/>
    <w:rsid w:val="009D2D45"/>
    <w:rsid w:val="009D46CC"/>
    <w:rsid w:val="009D479E"/>
    <w:rsid w:val="009D4F73"/>
    <w:rsid w:val="009D5407"/>
    <w:rsid w:val="009D675D"/>
    <w:rsid w:val="009D6B71"/>
    <w:rsid w:val="009D70C9"/>
    <w:rsid w:val="009D7ED7"/>
    <w:rsid w:val="009E035A"/>
    <w:rsid w:val="009E0CC0"/>
    <w:rsid w:val="009E47C8"/>
    <w:rsid w:val="009E56EE"/>
    <w:rsid w:val="009E5F2A"/>
    <w:rsid w:val="009E788B"/>
    <w:rsid w:val="009F01AC"/>
    <w:rsid w:val="009F05BE"/>
    <w:rsid w:val="009F0709"/>
    <w:rsid w:val="009F2BBF"/>
    <w:rsid w:val="009F361B"/>
    <w:rsid w:val="009F4095"/>
    <w:rsid w:val="009F4D1C"/>
    <w:rsid w:val="009F4FEC"/>
    <w:rsid w:val="009F5F07"/>
    <w:rsid w:val="009F6FF8"/>
    <w:rsid w:val="009F7294"/>
    <w:rsid w:val="009F763D"/>
    <w:rsid w:val="009F7926"/>
    <w:rsid w:val="00A00110"/>
    <w:rsid w:val="00A004C4"/>
    <w:rsid w:val="00A020CC"/>
    <w:rsid w:val="00A02587"/>
    <w:rsid w:val="00A02636"/>
    <w:rsid w:val="00A02A67"/>
    <w:rsid w:val="00A02C1C"/>
    <w:rsid w:val="00A03178"/>
    <w:rsid w:val="00A039C5"/>
    <w:rsid w:val="00A03D7D"/>
    <w:rsid w:val="00A04346"/>
    <w:rsid w:val="00A05B48"/>
    <w:rsid w:val="00A06343"/>
    <w:rsid w:val="00A103B7"/>
    <w:rsid w:val="00A10E18"/>
    <w:rsid w:val="00A1119E"/>
    <w:rsid w:val="00A121B0"/>
    <w:rsid w:val="00A123C1"/>
    <w:rsid w:val="00A12682"/>
    <w:rsid w:val="00A1350E"/>
    <w:rsid w:val="00A13831"/>
    <w:rsid w:val="00A159EE"/>
    <w:rsid w:val="00A169A0"/>
    <w:rsid w:val="00A17052"/>
    <w:rsid w:val="00A1725E"/>
    <w:rsid w:val="00A177D1"/>
    <w:rsid w:val="00A2203F"/>
    <w:rsid w:val="00A2337E"/>
    <w:rsid w:val="00A24660"/>
    <w:rsid w:val="00A24928"/>
    <w:rsid w:val="00A26775"/>
    <w:rsid w:val="00A302C4"/>
    <w:rsid w:val="00A30CBD"/>
    <w:rsid w:val="00A31BB9"/>
    <w:rsid w:val="00A31F12"/>
    <w:rsid w:val="00A34812"/>
    <w:rsid w:val="00A34BD1"/>
    <w:rsid w:val="00A35A8C"/>
    <w:rsid w:val="00A3645E"/>
    <w:rsid w:val="00A36973"/>
    <w:rsid w:val="00A36DD6"/>
    <w:rsid w:val="00A37634"/>
    <w:rsid w:val="00A40263"/>
    <w:rsid w:val="00A40E88"/>
    <w:rsid w:val="00A41130"/>
    <w:rsid w:val="00A42279"/>
    <w:rsid w:val="00A4234D"/>
    <w:rsid w:val="00A42706"/>
    <w:rsid w:val="00A4284E"/>
    <w:rsid w:val="00A4325E"/>
    <w:rsid w:val="00A43F34"/>
    <w:rsid w:val="00A4467A"/>
    <w:rsid w:val="00A51427"/>
    <w:rsid w:val="00A514D1"/>
    <w:rsid w:val="00A51531"/>
    <w:rsid w:val="00A51664"/>
    <w:rsid w:val="00A52CF7"/>
    <w:rsid w:val="00A56506"/>
    <w:rsid w:val="00A57299"/>
    <w:rsid w:val="00A61429"/>
    <w:rsid w:val="00A624C8"/>
    <w:rsid w:val="00A62A0D"/>
    <w:rsid w:val="00A63691"/>
    <w:rsid w:val="00A641EA"/>
    <w:rsid w:val="00A65365"/>
    <w:rsid w:val="00A66723"/>
    <w:rsid w:val="00A668E9"/>
    <w:rsid w:val="00A669DD"/>
    <w:rsid w:val="00A70138"/>
    <w:rsid w:val="00A71A3F"/>
    <w:rsid w:val="00A7222A"/>
    <w:rsid w:val="00A724EB"/>
    <w:rsid w:val="00A72925"/>
    <w:rsid w:val="00A74201"/>
    <w:rsid w:val="00A7504B"/>
    <w:rsid w:val="00A757D3"/>
    <w:rsid w:val="00A76615"/>
    <w:rsid w:val="00A80B0F"/>
    <w:rsid w:val="00A816CC"/>
    <w:rsid w:val="00A818F4"/>
    <w:rsid w:val="00A82C1B"/>
    <w:rsid w:val="00A83D0D"/>
    <w:rsid w:val="00A83E90"/>
    <w:rsid w:val="00A85369"/>
    <w:rsid w:val="00A86B6C"/>
    <w:rsid w:val="00A86D87"/>
    <w:rsid w:val="00A87234"/>
    <w:rsid w:val="00A874E8"/>
    <w:rsid w:val="00A905CA"/>
    <w:rsid w:val="00A91E27"/>
    <w:rsid w:val="00A92617"/>
    <w:rsid w:val="00A92CB7"/>
    <w:rsid w:val="00A92FAD"/>
    <w:rsid w:val="00A9480B"/>
    <w:rsid w:val="00A9689A"/>
    <w:rsid w:val="00A968C1"/>
    <w:rsid w:val="00A97EB6"/>
    <w:rsid w:val="00AA0B5F"/>
    <w:rsid w:val="00AA0B8C"/>
    <w:rsid w:val="00AA0CB8"/>
    <w:rsid w:val="00AA124D"/>
    <w:rsid w:val="00AA129D"/>
    <w:rsid w:val="00AA183E"/>
    <w:rsid w:val="00AA2ADF"/>
    <w:rsid w:val="00AA3C32"/>
    <w:rsid w:val="00AA6728"/>
    <w:rsid w:val="00AB0B20"/>
    <w:rsid w:val="00AB10FC"/>
    <w:rsid w:val="00AB11DB"/>
    <w:rsid w:val="00AB15D4"/>
    <w:rsid w:val="00AB1965"/>
    <w:rsid w:val="00AB3094"/>
    <w:rsid w:val="00AB48B1"/>
    <w:rsid w:val="00AB4FF0"/>
    <w:rsid w:val="00AB52C4"/>
    <w:rsid w:val="00AB57A3"/>
    <w:rsid w:val="00AB6AD5"/>
    <w:rsid w:val="00AB6CC2"/>
    <w:rsid w:val="00AB6DEB"/>
    <w:rsid w:val="00AB74B8"/>
    <w:rsid w:val="00AC054B"/>
    <w:rsid w:val="00AC200E"/>
    <w:rsid w:val="00AC39C6"/>
    <w:rsid w:val="00AC43DA"/>
    <w:rsid w:val="00AD193D"/>
    <w:rsid w:val="00AD1E10"/>
    <w:rsid w:val="00AD26C6"/>
    <w:rsid w:val="00AD2A40"/>
    <w:rsid w:val="00AD44A8"/>
    <w:rsid w:val="00AD4C0D"/>
    <w:rsid w:val="00AD5445"/>
    <w:rsid w:val="00AD6075"/>
    <w:rsid w:val="00AD62F4"/>
    <w:rsid w:val="00AD6D68"/>
    <w:rsid w:val="00AD7731"/>
    <w:rsid w:val="00AE0646"/>
    <w:rsid w:val="00AE07BF"/>
    <w:rsid w:val="00AE0AE6"/>
    <w:rsid w:val="00AE0BF6"/>
    <w:rsid w:val="00AE1433"/>
    <w:rsid w:val="00AE1DA9"/>
    <w:rsid w:val="00AE221C"/>
    <w:rsid w:val="00AE23A2"/>
    <w:rsid w:val="00AE2425"/>
    <w:rsid w:val="00AE2F68"/>
    <w:rsid w:val="00AE305E"/>
    <w:rsid w:val="00AE33AC"/>
    <w:rsid w:val="00AE384C"/>
    <w:rsid w:val="00AE396E"/>
    <w:rsid w:val="00AE4C78"/>
    <w:rsid w:val="00AE53EB"/>
    <w:rsid w:val="00AE5FEE"/>
    <w:rsid w:val="00AE60E5"/>
    <w:rsid w:val="00AE62D6"/>
    <w:rsid w:val="00AE6D57"/>
    <w:rsid w:val="00AE7A7B"/>
    <w:rsid w:val="00AF0234"/>
    <w:rsid w:val="00AF150B"/>
    <w:rsid w:val="00AF422B"/>
    <w:rsid w:val="00AF4959"/>
    <w:rsid w:val="00AF49B0"/>
    <w:rsid w:val="00AF6659"/>
    <w:rsid w:val="00AF7231"/>
    <w:rsid w:val="00AF7632"/>
    <w:rsid w:val="00B01D89"/>
    <w:rsid w:val="00B026B6"/>
    <w:rsid w:val="00B036E7"/>
    <w:rsid w:val="00B03C41"/>
    <w:rsid w:val="00B0460A"/>
    <w:rsid w:val="00B050CD"/>
    <w:rsid w:val="00B06850"/>
    <w:rsid w:val="00B070AC"/>
    <w:rsid w:val="00B0735E"/>
    <w:rsid w:val="00B078DE"/>
    <w:rsid w:val="00B11616"/>
    <w:rsid w:val="00B11A84"/>
    <w:rsid w:val="00B121B5"/>
    <w:rsid w:val="00B13A13"/>
    <w:rsid w:val="00B16447"/>
    <w:rsid w:val="00B164B1"/>
    <w:rsid w:val="00B20300"/>
    <w:rsid w:val="00B20402"/>
    <w:rsid w:val="00B208FB"/>
    <w:rsid w:val="00B21463"/>
    <w:rsid w:val="00B219A6"/>
    <w:rsid w:val="00B2278F"/>
    <w:rsid w:val="00B22A61"/>
    <w:rsid w:val="00B22E75"/>
    <w:rsid w:val="00B23EA5"/>
    <w:rsid w:val="00B240BD"/>
    <w:rsid w:val="00B242C6"/>
    <w:rsid w:val="00B244ED"/>
    <w:rsid w:val="00B25CB8"/>
    <w:rsid w:val="00B26DA7"/>
    <w:rsid w:val="00B275B3"/>
    <w:rsid w:val="00B27C77"/>
    <w:rsid w:val="00B27FFD"/>
    <w:rsid w:val="00B30DC2"/>
    <w:rsid w:val="00B3196C"/>
    <w:rsid w:val="00B327CF"/>
    <w:rsid w:val="00B335E0"/>
    <w:rsid w:val="00B34084"/>
    <w:rsid w:val="00B34355"/>
    <w:rsid w:val="00B34F97"/>
    <w:rsid w:val="00B358B9"/>
    <w:rsid w:val="00B358CC"/>
    <w:rsid w:val="00B365E1"/>
    <w:rsid w:val="00B36B9B"/>
    <w:rsid w:val="00B403DB"/>
    <w:rsid w:val="00B41C18"/>
    <w:rsid w:val="00B41F12"/>
    <w:rsid w:val="00B43040"/>
    <w:rsid w:val="00B44EC9"/>
    <w:rsid w:val="00B45BB1"/>
    <w:rsid w:val="00B4618D"/>
    <w:rsid w:val="00B466E9"/>
    <w:rsid w:val="00B51C0E"/>
    <w:rsid w:val="00B53642"/>
    <w:rsid w:val="00B55A65"/>
    <w:rsid w:val="00B573E5"/>
    <w:rsid w:val="00B578C9"/>
    <w:rsid w:val="00B57BEC"/>
    <w:rsid w:val="00B60158"/>
    <w:rsid w:val="00B62050"/>
    <w:rsid w:val="00B62CF2"/>
    <w:rsid w:val="00B64768"/>
    <w:rsid w:val="00B64B90"/>
    <w:rsid w:val="00B65983"/>
    <w:rsid w:val="00B67A29"/>
    <w:rsid w:val="00B70876"/>
    <w:rsid w:val="00B70E11"/>
    <w:rsid w:val="00B7157B"/>
    <w:rsid w:val="00B71ECB"/>
    <w:rsid w:val="00B72195"/>
    <w:rsid w:val="00B721FA"/>
    <w:rsid w:val="00B723E5"/>
    <w:rsid w:val="00B72B78"/>
    <w:rsid w:val="00B72DDE"/>
    <w:rsid w:val="00B73047"/>
    <w:rsid w:val="00B734AE"/>
    <w:rsid w:val="00B73543"/>
    <w:rsid w:val="00B74D7A"/>
    <w:rsid w:val="00B75A22"/>
    <w:rsid w:val="00B763AA"/>
    <w:rsid w:val="00B76C70"/>
    <w:rsid w:val="00B775D9"/>
    <w:rsid w:val="00B77B34"/>
    <w:rsid w:val="00B8046A"/>
    <w:rsid w:val="00B81974"/>
    <w:rsid w:val="00B83604"/>
    <w:rsid w:val="00B84C79"/>
    <w:rsid w:val="00B8503C"/>
    <w:rsid w:val="00B854D8"/>
    <w:rsid w:val="00B85903"/>
    <w:rsid w:val="00B85CA3"/>
    <w:rsid w:val="00B87842"/>
    <w:rsid w:val="00B87E6B"/>
    <w:rsid w:val="00B90713"/>
    <w:rsid w:val="00B93490"/>
    <w:rsid w:val="00B94BB7"/>
    <w:rsid w:val="00B95377"/>
    <w:rsid w:val="00B9715B"/>
    <w:rsid w:val="00B979C4"/>
    <w:rsid w:val="00BA137B"/>
    <w:rsid w:val="00BA30ED"/>
    <w:rsid w:val="00BA5517"/>
    <w:rsid w:val="00BA58EE"/>
    <w:rsid w:val="00BA5F70"/>
    <w:rsid w:val="00BB0293"/>
    <w:rsid w:val="00BB0C5F"/>
    <w:rsid w:val="00BB2141"/>
    <w:rsid w:val="00BB2578"/>
    <w:rsid w:val="00BB343A"/>
    <w:rsid w:val="00BB34B2"/>
    <w:rsid w:val="00BB3919"/>
    <w:rsid w:val="00BB41EB"/>
    <w:rsid w:val="00BB4233"/>
    <w:rsid w:val="00BB6A3A"/>
    <w:rsid w:val="00BB7921"/>
    <w:rsid w:val="00BC0166"/>
    <w:rsid w:val="00BC0205"/>
    <w:rsid w:val="00BC0EE7"/>
    <w:rsid w:val="00BC1A3F"/>
    <w:rsid w:val="00BC43B4"/>
    <w:rsid w:val="00BC43C9"/>
    <w:rsid w:val="00BC4550"/>
    <w:rsid w:val="00BC4D44"/>
    <w:rsid w:val="00BC5536"/>
    <w:rsid w:val="00BC57D1"/>
    <w:rsid w:val="00BC6228"/>
    <w:rsid w:val="00BC776E"/>
    <w:rsid w:val="00BD129E"/>
    <w:rsid w:val="00BD1B1C"/>
    <w:rsid w:val="00BD2236"/>
    <w:rsid w:val="00BD278B"/>
    <w:rsid w:val="00BD2C7C"/>
    <w:rsid w:val="00BD32B7"/>
    <w:rsid w:val="00BD3C85"/>
    <w:rsid w:val="00BD3E95"/>
    <w:rsid w:val="00BD431F"/>
    <w:rsid w:val="00BD4887"/>
    <w:rsid w:val="00BD56DC"/>
    <w:rsid w:val="00BD56E4"/>
    <w:rsid w:val="00BD5BDC"/>
    <w:rsid w:val="00BD6362"/>
    <w:rsid w:val="00BD6588"/>
    <w:rsid w:val="00BD6BDA"/>
    <w:rsid w:val="00BE0157"/>
    <w:rsid w:val="00BE1112"/>
    <w:rsid w:val="00BE1D29"/>
    <w:rsid w:val="00BE691A"/>
    <w:rsid w:val="00BE6B1F"/>
    <w:rsid w:val="00BE7535"/>
    <w:rsid w:val="00BF1FA3"/>
    <w:rsid w:val="00BF2C3D"/>
    <w:rsid w:val="00BF4778"/>
    <w:rsid w:val="00BF6952"/>
    <w:rsid w:val="00BF6DEB"/>
    <w:rsid w:val="00BF6E52"/>
    <w:rsid w:val="00C0114F"/>
    <w:rsid w:val="00C0155A"/>
    <w:rsid w:val="00C020CC"/>
    <w:rsid w:val="00C0234C"/>
    <w:rsid w:val="00C031E5"/>
    <w:rsid w:val="00C03269"/>
    <w:rsid w:val="00C03B04"/>
    <w:rsid w:val="00C05571"/>
    <w:rsid w:val="00C06354"/>
    <w:rsid w:val="00C0783E"/>
    <w:rsid w:val="00C10AF1"/>
    <w:rsid w:val="00C115AB"/>
    <w:rsid w:val="00C117B8"/>
    <w:rsid w:val="00C13A83"/>
    <w:rsid w:val="00C13B49"/>
    <w:rsid w:val="00C13C95"/>
    <w:rsid w:val="00C13FE0"/>
    <w:rsid w:val="00C141BC"/>
    <w:rsid w:val="00C143DD"/>
    <w:rsid w:val="00C14E35"/>
    <w:rsid w:val="00C14E94"/>
    <w:rsid w:val="00C151A4"/>
    <w:rsid w:val="00C15F4D"/>
    <w:rsid w:val="00C16780"/>
    <w:rsid w:val="00C17055"/>
    <w:rsid w:val="00C17D04"/>
    <w:rsid w:val="00C17D9F"/>
    <w:rsid w:val="00C20566"/>
    <w:rsid w:val="00C20E43"/>
    <w:rsid w:val="00C20EEB"/>
    <w:rsid w:val="00C2190D"/>
    <w:rsid w:val="00C21AD5"/>
    <w:rsid w:val="00C2499F"/>
    <w:rsid w:val="00C24E65"/>
    <w:rsid w:val="00C270FD"/>
    <w:rsid w:val="00C27391"/>
    <w:rsid w:val="00C2745E"/>
    <w:rsid w:val="00C27E93"/>
    <w:rsid w:val="00C308B9"/>
    <w:rsid w:val="00C329D9"/>
    <w:rsid w:val="00C33528"/>
    <w:rsid w:val="00C34DE7"/>
    <w:rsid w:val="00C35C1C"/>
    <w:rsid w:val="00C35F0B"/>
    <w:rsid w:val="00C369AB"/>
    <w:rsid w:val="00C371CD"/>
    <w:rsid w:val="00C411A3"/>
    <w:rsid w:val="00C41259"/>
    <w:rsid w:val="00C41CDC"/>
    <w:rsid w:val="00C4267F"/>
    <w:rsid w:val="00C429A1"/>
    <w:rsid w:val="00C42ED4"/>
    <w:rsid w:val="00C4356B"/>
    <w:rsid w:val="00C45445"/>
    <w:rsid w:val="00C456B8"/>
    <w:rsid w:val="00C46B39"/>
    <w:rsid w:val="00C50AD9"/>
    <w:rsid w:val="00C513AC"/>
    <w:rsid w:val="00C51589"/>
    <w:rsid w:val="00C52791"/>
    <w:rsid w:val="00C533A9"/>
    <w:rsid w:val="00C53EF2"/>
    <w:rsid w:val="00C53F58"/>
    <w:rsid w:val="00C559BF"/>
    <w:rsid w:val="00C55A61"/>
    <w:rsid w:val="00C56546"/>
    <w:rsid w:val="00C56E03"/>
    <w:rsid w:val="00C60572"/>
    <w:rsid w:val="00C6159E"/>
    <w:rsid w:val="00C61ACB"/>
    <w:rsid w:val="00C6247D"/>
    <w:rsid w:val="00C63463"/>
    <w:rsid w:val="00C649B4"/>
    <w:rsid w:val="00C65761"/>
    <w:rsid w:val="00C65C6D"/>
    <w:rsid w:val="00C66131"/>
    <w:rsid w:val="00C663EA"/>
    <w:rsid w:val="00C66981"/>
    <w:rsid w:val="00C66F5F"/>
    <w:rsid w:val="00C677F7"/>
    <w:rsid w:val="00C72D0B"/>
    <w:rsid w:val="00C73FE8"/>
    <w:rsid w:val="00C74C29"/>
    <w:rsid w:val="00C76195"/>
    <w:rsid w:val="00C764FA"/>
    <w:rsid w:val="00C77305"/>
    <w:rsid w:val="00C7774C"/>
    <w:rsid w:val="00C805EB"/>
    <w:rsid w:val="00C815AC"/>
    <w:rsid w:val="00C81D04"/>
    <w:rsid w:val="00C8256A"/>
    <w:rsid w:val="00C8263E"/>
    <w:rsid w:val="00C82D7F"/>
    <w:rsid w:val="00C83070"/>
    <w:rsid w:val="00C83AD5"/>
    <w:rsid w:val="00C83EF8"/>
    <w:rsid w:val="00C83FD2"/>
    <w:rsid w:val="00C840D8"/>
    <w:rsid w:val="00C85F5D"/>
    <w:rsid w:val="00C86601"/>
    <w:rsid w:val="00C8662C"/>
    <w:rsid w:val="00C87723"/>
    <w:rsid w:val="00C91043"/>
    <w:rsid w:val="00C916D4"/>
    <w:rsid w:val="00C92174"/>
    <w:rsid w:val="00C92691"/>
    <w:rsid w:val="00C92938"/>
    <w:rsid w:val="00C92A4E"/>
    <w:rsid w:val="00C934F6"/>
    <w:rsid w:val="00C953FB"/>
    <w:rsid w:val="00C95A7F"/>
    <w:rsid w:val="00C96BFD"/>
    <w:rsid w:val="00C972F0"/>
    <w:rsid w:val="00C97404"/>
    <w:rsid w:val="00CA0944"/>
    <w:rsid w:val="00CA0AD0"/>
    <w:rsid w:val="00CA2A78"/>
    <w:rsid w:val="00CA3436"/>
    <w:rsid w:val="00CA5D3F"/>
    <w:rsid w:val="00CB131E"/>
    <w:rsid w:val="00CB1FAD"/>
    <w:rsid w:val="00CB25D9"/>
    <w:rsid w:val="00CB3662"/>
    <w:rsid w:val="00CB505A"/>
    <w:rsid w:val="00CB5424"/>
    <w:rsid w:val="00CB5775"/>
    <w:rsid w:val="00CB5C05"/>
    <w:rsid w:val="00CB61BA"/>
    <w:rsid w:val="00CC06EC"/>
    <w:rsid w:val="00CC2809"/>
    <w:rsid w:val="00CC288D"/>
    <w:rsid w:val="00CC2946"/>
    <w:rsid w:val="00CC33AC"/>
    <w:rsid w:val="00CC3AD9"/>
    <w:rsid w:val="00CC42E9"/>
    <w:rsid w:val="00CC43CD"/>
    <w:rsid w:val="00CC51F0"/>
    <w:rsid w:val="00CC7EDE"/>
    <w:rsid w:val="00CD0C69"/>
    <w:rsid w:val="00CD13E1"/>
    <w:rsid w:val="00CD18FF"/>
    <w:rsid w:val="00CD2A77"/>
    <w:rsid w:val="00CD2EA8"/>
    <w:rsid w:val="00CD385E"/>
    <w:rsid w:val="00CD3CD4"/>
    <w:rsid w:val="00CD4036"/>
    <w:rsid w:val="00CD4125"/>
    <w:rsid w:val="00CD4506"/>
    <w:rsid w:val="00CD5080"/>
    <w:rsid w:val="00CD511B"/>
    <w:rsid w:val="00CD59B1"/>
    <w:rsid w:val="00CD5D2D"/>
    <w:rsid w:val="00CD6072"/>
    <w:rsid w:val="00CD789E"/>
    <w:rsid w:val="00CE2032"/>
    <w:rsid w:val="00CE2196"/>
    <w:rsid w:val="00CE3D11"/>
    <w:rsid w:val="00CE4B0B"/>
    <w:rsid w:val="00CE525F"/>
    <w:rsid w:val="00CE55FA"/>
    <w:rsid w:val="00CF170A"/>
    <w:rsid w:val="00CF17C4"/>
    <w:rsid w:val="00CF18ED"/>
    <w:rsid w:val="00CF22A8"/>
    <w:rsid w:val="00CF3DC1"/>
    <w:rsid w:val="00CF4050"/>
    <w:rsid w:val="00CF41E0"/>
    <w:rsid w:val="00CF42CD"/>
    <w:rsid w:val="00CF4C1F"/>
    <w:rsid w:val="00CF55D6"/>
    <w:rsid w:val="00CF570B"/>
    <w:rsid w:val="00CF57A9"/>
    <w:rsid w:val="00D0103A"/>
    <w:rsid w:val="00D02CCE"/>
    <w:rsid w:val="00D0357B"/>
    <w:rsid w:val="00D0387B"/>
    <w:rsid w:val="00D03E13"/>
    <w:rsid w:val="00D04230"/>
    <w:rsid w:val="00D04960"/>
    <w:rsid w:val="00D05735"/>
    <w:rsid w:val="00D06094"/>
    <w:rsid w:val="00D07E66"/>
    <w:rsid w:val="00D07F83"/>
    <w:rsid w:val="00D10798"/>
    <w:rsid w:val="00D11A55"/>
    <w:rsid w:val="00D1397F"/>
    <w:rsid w:val="00D14433"/>
    <w:rsid w:val="00D1462A"/>
    <w:rsid w:val="00D164F6"/>
    <w:rsid w:val="00D1662A"/>
    <w:rsid w:val="00D16C37"/>
    <w:rsid w:val="00D17979"/>
    <w:rsid w:val="00D2065D"/>
    <w:rsid w:val="00D21C9E"/>
    <w:rsid w:val="00D23E6A"/>
    <w:rsid w:val="00D24434"/>
    <w:rsid w:val="00D24A7E"/>
    <w:rsid w:val="00D24DC5"/>
    <w:rsid w:val="00D259A4"/>
    <w:rsid w:val="00D2698A"/>
    <w:rsid w:val="00D26D0B"/>
    <w:rsid w:val="00D27449"/>
    <w:rsid w:val="00D304B2"/>
    <w:rsid w:val="00D31F50"/>
    <w:rsid w:val="00D32D9F"/>
    <w:rsid w:val="00D33116"/>
    <w:rsid w:val="00D333F6"/>
    <w:rsid w:val="00D33EA1"/>
    <w:rsid w:val="00D343BF"/>
    <w:rsid w:val="00D34E1D"/>
    <w:rsid w:val="00D34E5B"/>
    <w:rsid w:val="00D35D11"/>
    <w:rsid w:val="00D35DBA"/>
    <w:rsid w:val="00D35F75"/>
    <w:rsid w:val="00D36512"/>
    <w:rsid w:val="00D41836"/>
    <w:rsid w:val="00D43B04"/>
    <w:rsid w:val="00D43DCD"/>
    <w:rsid w:val="00D444AD"/>
    <w:rsid w:val="00D44742"/>
    <w:rsid w:val="00D448F8"/>
    <w:rsid w:val="00D465CA"/>
    <w:rsid w:val="00D470CD"/>
    <w:rsid w:val="00D47150"/>
    <w:rsid w:val="00D47FC0"/>
    <w:rsid w:val="00D50011"/>
    <w:rsid w:val="00D5058A"/>
    <w:rsid w:val="00D520F0"/>
    <w:rsid w:val="00D52162"/>
    <w:rsid w:val="00D529CC"/>
    <w:rsid w:val="00D532ED"/>
    <w:rsid w:val="00D5695E"/>
    <w:rsid w:val="00D60CFE"/>
    <w:rsid w:val="00D61590"/>
    <w:rsid w:val="00D61977"/>
    <w:rsid w:val="00D62259"/>
    <w:rsid w:val="00D63569"/>
    <w:rsid w:val="00D63682"/>
    <w:rsid w:val="00D63EBA"/>
    <w:rsid w:val="00D651E7"/>
    <w:rsid w:val="00D6714B"/>
    <w:rsid w:val="00D671A0"/>
    <w:rsid w:val="00D7002A"/>
    <w:rsid w:val="00D700C3"/>
    <w:rsid w:val="00D7104B"/>
    <w:rsid w:val="00D72405"/>
    <w:rsid w:val="00D7302F"/>
    <w:rsid w:val="00D733DF"/>
    <w:rsid w:val="00D74772"/>
    <w:rsid w:val="00D747A0"/>
    <w:rsid w:val="00D75418"/>
    <w:rsid w:val="00D757CE"/>
    <w:rsid w:val="00D759EB"/>
    <w:rsid w:val="00D769EA"/>
    <w:rsid w:val="00D76A26"/>
    <w:rsid w:val="00D76B3D"/>
    <w:rsid w:val="00D77853"/>
    <w:rsid w:val="00D77A56"/>
    <w:rsid w:val="00D81987"/>
    <w:rsid w:val="00D821FF"/>
    <w:rsid w:val="00D82C09"/>
    <w:rsid w:val="00D83B76"/>
    <w:rsid w:val="00D85D24"/>
    <w:rsid w:val="00D86D88"/>
    <w:rsid w:val="00D87677"/>
    <w:rsid w:val="00D876BA"/>
    <w:rsid w:val="00D877B3"/>
    <w:rsid w:val="00D87836"/>
    <w:rsid w:val="00D9067D"/>
    <w:rsid w:val="00D90838"/>
    <w:rsid w:val="00D912CF"/>
    <w:rsid w:val="00D92240"/>
    <w:rsid w:val="00D9231D"/>
    <w:rsid w:val="00D9306C"/>
    <w:rsid w:val="00D938C8"/>
    <w:rsid w:val="00D93B8F"/>
    <w:rsid w:val="00D949C3"/>
    <w:rsid w:val="00D956D8"/>
    <w:rsid w:val="00D978B9"/>
    <w:rsid w:val="00D97B08"/>
    <w:rsid w:val="00DA0286"/>
    <w:rsid w:val="00DA04DB"/>
    <w:rsid w:val="00DA15E0"/>
    <w:rsid w:val="00DA2016"/>
    <w:rsid w:val="00DA4080"/>
    <w:rsid w:val="00DA43C0"/>
    <w:rsid w:val="00DA5DFB"/>
    <w:rsid w:val="00DA5F86"/>
    <w:rsid w:val="00DA681C"/>
    <w:rsid w:val="00DA7DEC"/>
    <w:rsid w:val="00DB02E7"/>
    <w:rsid w:val="00DB04ED"/>
    <w:rsid w:val="00DB2756"/>
    <w:rsid w:val="00DB36C1"/>
    <w:rsid w:val="00DB447B"/>
    <w:rsid w:val="00DB5DED"/>
    <w:rsid w:val="00DB6322"/>
    <w:rsid w:val="00DB6C76"/>
    <w:rsid w:val="00DC00A5"/>
    <w:rsid w:val="00DC2AE8"/>
    <w:rsid w:val="00DC441C"/>
    <w:rsid w:val="00DC47D4"/>
    <w:rsid w:val="00DC5601"/>
    <w:rsid w:val="00DC5E1D"/>
    <w:rsid w:val="00DC6D1F"/>
    <w:rsid w:val="00DC6E38"/>
    <w:rsid w:val="00DD0296"/>
    <w:rsid w:val="00DD139F"/>
    <w:rsid w:val="00DD213B"/>
    <w:rsid w:val="00DD21EC"/>
    <w:rsid w:val="00DD368B"/>
    <w:rsid w:val="00DD37EF"/>
    <w:rsid w:val="00DD38BD"/>
    <w:rsid w:val="00DD5673"/>
    <w:rsid w:val="00DD66A0"/>
    <w:rsid w:val="00DD6B20"/>
    <w:rsid w:val="00DD6B80"/>
    <w:rsid w:val="00DD6F07"/>
    <w:rsid w:val="00DD75A5"/>
    <w:rsid w:val="00DE0B07"/>
    <w:rsid w:val="00DE160C"/>
    <w:rsid w:val="00DE160D"/>
    <w:rsid w:val="00DE28F1"/>
    <w:rsid w:val="00DE4C3A"/>
    <w:rsid w:val="00DE6459"/>
    <w:rsid w:val="00DE654E"/>
    <w:rsid w:val="00DE690B"/>
    <w:rsid w:val="00DE76C0"/>
    <w:rsid w:val="00DF1060"/>
    <w:rsid w:val="00DF22F5"/>
    <w:rsid w:val="00DF2ACB"/>
    <w:rsid w:val="00DF33D5"/>
    <w:rsid w:val="00DF3B79"/>
    <w:rsid w:val="00DF3C1E"/>
    <w:rsid w:val="00DF5C08"/>
    <w:rsid w:val="00DF6BCC"/>
    <w:rsid w:val="00E00D75"/>
    <w:rsid w:val="00E01812"/>
    <w:rsid w:val="00E01DBD"/>
    <w:rsid w:val="00E02902"/>
    <w:rsid w:val="00E03ACF"/>
    <w:rsid w:val="00E03C6A"/>
    <w:rsid w:val="00E04402"/>
    <w:rsid w:val="00E0487D"/>
    <w:rsid w:val="00E053B2"/>
    <w:rsid w:val="00E05E5E"/>
    <w:rsid w:val="00E067E6"/>
    <w:rsid w:val="00E06A8A"/>
    <w:rsid w:val="00E07AFE"/>
    <w:rsid w:val="00E10B3C"/>
    <w:rsid w:val="00E1383D"/>
    <w:rsid w:val="00E138BA"/>
    <w:rsid w:val="00E15B08"/>
    <w:rsid w:val="00E15D1B"/>
    <w:rsid w:val="00E16F0E"/>
    <w:rsid w:val="00E17A5A"/>
    <w:rsid w:val="00E212D9"/>
    <w:rsid w:val="00E21589"/>
    <w:rsid w:val="00E21FFA"/>
    <w:rsid w:val="00E2220B"/>
    <w:rsid w:val="00E228A6"/>
    <w:rsid w:val="00E23918"/>
    <w:rsid w:val="00E243AD"/>
    <w:rsid w:val="00E25556"/>
    <w:rsid w:val="00E264D2"/>
    <w:rsid w:val="00E2652D"/>
    <w:rsid w:val="00E26B42"/>
    <w:rsid w:val="00E2719A"/>
    <w:rsid w:val="00E3088B"/>
    <w:rsid w:val="00E31194"/>
    <w:rsid w:val="00E31C51"/>
    <w:rsid w:val="00E31DAD"/>
    <w:rsid w:val="00E32300"/>
    <w:rsid w:val="00E3255C"/>
    <w:rsid w:val="00E3301B"/>
    <w:rsid w:val="00E331A2"/>
    <w:rsid w:val="00E33283"/>
    <w:rsid w:val="00E33772"/>
    <w:rsid w:val="00E34F8C"/>
    <w:rsid w:val="00E35C6A"/>
    <w:rsid w:val="00E36288"/>
    <w:rsid w:val="00E416C5"/>
    <w:rsid w:val="00E4237B"/>
    <w:rsid w:val="00E42567"/>
    <w:rsid w:val="00E43087"/>
    <w:rsid w:val="00E43991"/>
    <w:rsid w:val="00E44632"/>
    <w:rsid w:val="00E452D0"/>
    <w:rsid w:val="00E45E00"/>
    <w:rsid w:val="00E46329"/>
    <w:rsid w:val="00E469E3"/>
    <w:rsid w:val="00E47CE7"/>
    <w:rsid w:val="00E50555"/>
    <w:rsid w:val="00E508DE"/>
    <w:rsid w:val="00E51679"/>
    <w:rsid w:val="00E5177D"/>
    <w:rsid w:val="00E523E0"/>
    <w:rsid w:val="00E52A4A"/>
    <w:rsid w:val="00E5324F"/>
    <w:rsid w:val="00E5338E"/>
    <w:rsid w:val="00E56885"/>
    <w:rsid w:val="00E56A82"/>
    <w:rsid w:val="00E57F1F"/>
    <w:rsid w:val="00E6024A"/>
    <w:rsid w:val="00E60C4E"/>
    <w:rsid w:val="00E60F7C"/>
    <w:rsid w:val="00E61CE9"/>
    <w:rsid w:val="00E65033"/>
    <w:rsid w:val="00E66364"/>
    <w:rsid w:val="00E67CFF"/>
    <w:rsid w:val="00E720AB"/>
    <w:rsid w:val="00E74366"/>
    <w:rsid w:val="00E7485C"/>
    <w:rsid w:val="00E750E2"/>
    <w:rsid w:val="00E75400"/>
    <w:rsid w:val="00E75CF2"/>
    <w:rsid w:val="00E76002"/>
    <w:rsid w:val="00E76E13"/>
    <w:rsid w:val="00E80D46"/>
    <w:rsid w:val="00E81898"/>
    <w:rsid w:val="00E826BE"/>
    <w:rsid w:val="00E84770"/>
    <w:rsid w:val="00E86FEC"/>
    <w:rsid w:val="00E870C3"/>
    <w:rsid w:val="00E877D2"/>
    <w:rsid w:val="00E878D0"/>
    <w:rsid w:val="00E87CDD"/>
    <w:rsid w:val="00E90293"/>
    <w:rsid w:val="00E91210"/>
    <w:rsid w:val="00E912D4"/>
    <w:rsid w:val="00E91479"/>
    <w:rsid w:val="00E92686"/>
    <w:rsid w:val="00E93929"/>
    <w:rsid w:val="00E9484C"/>
    <w:rsid w:val="00E94C76"/>
    <w:rsid w:val="00E9632F"/>
    <w:rsid w:val="00E974D0"/>
    <w:rsid w:val="00EA03CB"/>
    <w:rsid w:val="00EA1416"/>
    <w:rsid w:val="00EA23F6"/>
    <w:rsid w:val="00EA2A5A"/>
    <w:rsid w:val="00EA326A"/>
    <w:rsid w:val="00EA45D2"/>
    <w:rsid w:val="00EA4AB2"/>
    <w:rsid w:val="00EA4CA4"/>
    <w:rsid w:val="00EA4E89"/>
    <w:rsid w:val="00EA6330"/>
    <w:rsid w:val="00EB7251"/>
    <w:rsid w:val="00EB72BB"/>
    <w:rsid w:val="00EB764F"/>
    <w:rsid w:val="00EC011E"/>
    <w:rsid w:val="00EC195F"/>
    <w:rsid w:val="00EC2446"/>
    <w:rsid w:val="00EC2D18"/>
    <w:rsid w:val="00EC3B36"/>
    <w:rsid w:val="00EC4DF8"/>
    <w:rsid w:val="00EC57E1"/>
    <w:rsid w:val="00EC5EB3"/>
    <w:rsid w:val="00EC611D"/>
    <w:rsid w:val="00EC7066"/>
    <w:rsid w:val="00EC7211"/>
    <w:rsid w:val="00EC7C1C"/>
    <w:rsid w:val="00ED1FE6"/>
    <w:rsid w:val="00ED2A37"/>
    <w:rsid w:val="00ED2B1A"/>
    <w:rsid w:val="00ED54A3"/>
    <w:rsid w:val="00ED7585"/>
    <w:rsid w:val="00ED75D6"/>
    <w:rsid w:val="00ED7942"/>
    <w:rsid w:val="00EE02B6"/>
    <w:rsid w:val="00EE2173"/>
    <w:rsid w:val="00EE3169"/>
    <w:rsid w:val="00EE3275"/>
    <w:rsid w:val="00EE372C"/>
    <w:rsid w:val="00EE4A6A"/>
    <w:rsid w:val="00EE4B17"/>
    <w:rsid w:val="00EE561F"/>
    <w:rsid w:val="00EE75E3"/>
    <w:rsid w:val="00EF08CE"/>
    <w:rsid w:val="00EF2F54"/>
    <w:rsid w:val="00EF325C"/>
    <w:rsid w:val="00EF3583"/>
    <w:rsid w:val="00EF489F"/>
    <w:rsid w:val="00EF4ED1"/>
    <w:rsid w:val="00EF5783"/>
    <w:rsid w:val="00EF59D7"/>
    <w:rsid w:val="00EF59FB"/>
    <w:rsid w:val="00EF63DD"/>
    <w:rsid w:val="00EF7E41"/>
    <w:rsid w:val="00F0013B"/>
    <w:rsid w:val="00F00AE1"/>
    <w:rsid w:val="00F01480"/>
    <w:rsid w:val="00F02B5F"/>
    <w:rsid w:val="00F03C10"/>
    <w:rsid w:val="00F03CCA"/>
    <w:rsid w:val="00F0413E"/>
    <w:rsid w:val="00F04333"/>
    <w:rsid w:val="00F0541D"/>
    <w:rsid w:val="00F05DE7"/>
    <w:rsid w:val="00F0615F"/>
    <w:rsid w:val="00F06A4D"/>
    <w:rsid w:val="00F0716C"/>
    <w:rsid w:val="00F07DCA"/>
    <w:rsid w:val="00F1060F"/>
    <w:rsid w:val="00F11882"/>
    <w:rsid w:val="00F12034"/>
    <w:rsid w:val="00F1224B"/>
    <w:rsid w:val="00F12857"/>
    <w:rsid w:val="00F12BE5"/>
    <w:rsid w:val="00F12F8A"/>
    <w:rsid w:val="00F13585"/>
    <w:rsid w:val="00F13697"/>
    <w:rsid w:val="00F14FA0"/>
    <w:rsid w:val="00F15235"/>
    <w:rsid w:val="00F21408"/>
    <w:rsid w:val="00F21833"/>
    <w:rsid w:val="00F22388"/>
    <w:rsid w:val="00F2475B"/>
    <w:rsid w:val="00F25900"/>
    <w:rsid w:val="00F27518"/>
    <w:rsid w:val="00F27ED4"/>
    <w:rsid w:val="00F27EE2"/>
    <w:rsid w:val="00F30664"/>
    <w:rsid w:val="00F31C1C"/>
    <w:rsid w:val="00F31F32"/>
    <w:rsid w:val="00F330E5"/>
    <w:rsid w:val="00F336A1"/>
    <w:rsid w:val="00F337D7"/>
    <w:rsid w:val="00F35592"/>
    <w:rsid w:val="00F425A3"/>
    <w:rsid w:val="00F426FC"/>
    <w:rsid w:val="00F42C4E"/>
    <w:rsid w:val="00F446F5"/>
    <w:rsid w:val="00F44C9D"/>
    <w:rsid w:val="00F45555"/>
    <w:rsid w:val="00F45D18"/>
    <w:rsid w:val="00F45D62"/>
    <w:rsid w:val="00F45F6E"/>
    <w:rsid w:val="00F478E5"/>
    <w:rsid w:val="00F5029F"/>
    <w:rsid w:val="00F50A83"/>
    <w:rsid w:val="00F512D2"/>
    <w:rsid w:val="00F51B31"/>
    <w:rsid w:val="00F51F0B"/>
    <w:rsid w:val="00F53173"/>
    <w:rsid w:val="00F53503"/>
    <w:rsid w:val="00F60BF9"/>
    <w:rsid w:val="00F642D2"/>
    <w:rsid w:val="00F64903"/>
    <w:rsid w:val="00F666EF"/>
    <w:rsid w:val="00F66D13"/>
    <w:rsid w:val="00F672D6"/>
    <w:rsid w:val="00F6741C"/>
    <w:rsid w:val="00F67B4B"/>
    <w:rsid w:val="00F67CAB"/>
    <w:rsid w:val="00F72940"/>
    <w:rsid w:val="00F72FFA"/>
    <w:rsid w:val="00F730DC"/>
    <w:rsid w:val="00F7364F"/>
    <w:rsid w:val="00F736E1"/>
    <w:rsid w:val="00F7397A"/>
    <w:rsid w:val="00F73AE0"/>
    <w:rsid w:val="00F74244"/>
    <w:rsid w:val="00F74CC8"/>
    <w:rsid w:val="00F74E7C"/>
    <w:rsid w:val="00F754DE"/>
    <w:rsid w:val="00F75BA7"/>
    <w:rsid w:val="00F769B8"/>
    <w:rsid w:val="00F76F99"/>
    <w:rsid w:val="00F81224"/>
    <w:rsid w:val="00F81F3C"/>
    <w:rsid w:val="00F8247F"/>
    <w:rsid w:val="00F825D1"/>
    <w:rsid w:val="00F82B65"/>
    <w:rsid w:val="00F83693"/>
    <w:rsid w:val="00F83CDE"/>
    <w:rsid w:val="00F85037"/>
    <w:rsid w:val="00F851FC"/>
    <w:rsid w:val="00F901A4"/>
    <w:rsid w:val="00F902C3"/>
    <w:rsid w:val="00F9456E"/>
    <w:rsid w:val="00F9501F"/>
    <w:rsid w:val="00F95585"/>
    <w:rsid w:val="00F95655"/>
    <w:rsid w:val="00F95E5D"/>
    <w:rsid w:val="00F965A8"/>
    <w:rsid w:val="00F9688F"/>
    <w:rsid w:val="00F97239"/>
    <w:rsid w:val="00FA0400"/>
    <w:rsid w:val="00FA15EC"/>
    <w:rsid w:val="00FA1A8A"/>
    <w:rsid w:val="00FA206F"/>
    <w:rsid w:val="00FA235D"/>
    <w:rsid w:val="00FA300C"/>
    <w:rsid w:val="00FA38D9"/>
    <w:rsid w:val="00FA3E9F"/>
    <w:rsid w:val="00FA3EF6"/>
    <w:rsid w:val="00FA4E4A"/>
    <w:rsid w:val="00FA5A09"/>
    <w:rsid w:val="00FA5F97"/>
    <w:rsid w:val="00FA6669"/>
    <w:rsid w:val="00FA6933"/>
    <w:rsid w:val="00FA6B25"/>
    <w:rsid w:val="00FA6CF4"/>
    <w:rsid w:val="00FA72D8"/>
    <w:rsid w:val="00FA74AA"/>
    <w:rsid w:val="00FA7574"/>
    <w:rsid w:val="00FA780F"/>
    <w:rsid w:val="00FB00A4"/>
    <w:rsid w:val="00FB0333"/>
    <w:rsid w:val="00FB0CDA"/>
    <w:rsid w:val="00FB16C2"/>
    <w:rsid w:val="00FB1CBD"/>
    <w:rsid w:val="00FB27C4"/>
    <w:rsid w:val="00FB2907"/>
    <w:rsid w:val="00FB3074"/>
    <w:rsid w:val="00FB3B53"/>
    <w:rsid w:val="00FB3DAD"/>
    <w:rsid w:val="00FB3DE6"/>
    <w:rsid w:val="00FB43CC"/>
    <w:rsid w:val="00FB50B2"/>
    <w:rsid w:val="00FB5358"/>
    <w:rsid w:val="00FB595C"/>
    <w:rsid w:val="00FB5AD7"/>
    <w:rsid w:val="00FB78A5"/>
    <w:rsid w:val="00FC1142"/>
    <w:rsid w:val="00FC1B10"/>
    <w:rsid w:val="00FC1C79"/>
    <w:rsid w:val="00FC1CEA"/>
    <w:rsid w:val="00FC29B6"/>
    <w:rsid w:val="00FC4219"/>
    <w:rsid w:val="00FC563F"/>
    <w:rsid w:val="00FC649D"/>
    <w:rsid w:val="00FC6531"/>
    <w:rsid w:val="00FD0975"/>
    <w:rsid w:val="00FD0D3E"/>
    <w:rsid w:val="00FD266A"/>
    <w:rsid w:val="00FD2AB1"/>
    <w:rsid w:val="00FD2E9E"/>
    <w:rsid w:val="00FD3278"/>
    <w:rsid w:val="00FD3764"/>
    <w:rsid w:val="00FD6430"/>
    <w:rsid w:val="00FD6F65"/>
    <w:rsid w:val="00FE0693"/>
    <w:rsid w:val="00FE0F8B"/>
    <w:rsid w:val="00FE19B8"/>
    <w:rsid w:val="00FE201C"/>
    <w:rsid w:val="00FE355F"/>
    <w:rsid w:val="00FE3E15"/>
    <w:rsid w:val="00FE43A6"/>
    <w:rsid w:val="00FE4F73"/>
    <w:rsid w:val="00FE50C4"/>
    <w:rsid w:val="00FE5416"/>
    <w:rsid w:val="00FE6196"/>
    <w:rsid w:val="00FE63FC"/>
    <w:rsid w:val="00FE72E5"/>
    <w:rsid w:val="00FE7585"/>
    <w:rsid w:val="00FE7E8A"/>
    <w:rsid w:val="00FF1907"/>
    <w:rsid w:val="00FF22AE"/>
    <w:rsid w:val="00FF26A2"/>
    <w:rsid w:val="00FF2AB3"/>
    <w:rsid w:val="00FF3576"/>
    <w:rsid w:val="00FF3C29"/>
    <w:rsid w:val="00FF4A1B"/>
    <w:rsid w:val="00FF4FD5"/>
    <w:rsid w:val="00FF5B97"/>
    <w:rsid w:val="00FF5F07"/>
    <w:rsid w:val="00FF6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8F5"/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438F5"/>
    <w:pPr>
      <w:keepNext/>
      <w:jc w:val="both"/>
      <w:outlineLvl w:val="1"/>
    </w:pPr>
    <w:rPr>
      <w:b/>
      <w:bCs/>
      <w:sz w:val="32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438F5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ConsNonformat">
    <w:name w:val="ConsNonformat Знак"/>
    <w:basedOn w:val="DefaultParagraphFont"/>
    <w:link w:val="ConsNonformat0"/>
    <w:uiPriority w:val="99"/>
    <w:locked/>
    <w:rsid w:val="002438F5"/>
    <w:rPr>
      <w:rFonts w:ascii="Courier New" w:hAnsi="Courier New" w:cs="Courier New"/>
      <w:sz w:val="22"/>
      <w:szCs w:val="22"/>
      <w:lang w:val="ru-RU" w:eastAsia="en-US" w:bidi="ar-SA"/>
    </w:rPr>
  </w:style>
  <w:style w:type="paragraph" w:customStyle="1" w:styleId="ConsNonformat0">
    <w:name w:val="ConsNonformat"/>
    <w:link w:val="ConsNonformat"/>
    <w:uiPriority w:val="99"/>
    <w:rsid w:val="002438F5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NormalWeb">
    <w:name w:val="Normal (Web)"/>
    <w:basedOn w:val="Normal"/>
    <w:uiPriority w:val="99"/>
    <w:rsid w:val="005F38D9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">
    <w:name w:val="Знак Знак Знак Знак Знак Знак Знак"/>
    <w:basedOn w:val="Normal"/>
    <w:uiPriority w:val="99"/>
    <w:rsid w:val="006E12B7"/>
    <w:pPr>
      <w:spacing w:after="160" w:line="240" w:lineRule="exact"/>
    </w:pPr>
    <w:rPr>
      <w:rFonts w:ascii="Verdana" w:eastAsia="Calibri" w:hAnsi="Verdana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535A9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07F83"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535A98"/>
    <w:rPr>
      <w:rFonts w:cs="Times New Roman"/>
    </w:rPr>
  </w:style>
  <w:style w:type="paragraph" w:styleId="NoSpacing">
    <w:name w:val="No Spacing"/>
    <w:uiPriority w:val="99"/>
    <w:qFormat/>
    <w:rsid w:val="00535A98"/>
    <w:pPr>
      <w:ind w:firstLine="709"/>
    </w:pPr>
    <w:rPr>
      <w:lang w:eastAsia="en-US"/>
    </w:rPr>
  </w:style>
  <w:style w:type="table" w:styleId="TableGrid">
    <w:name w:val="Table Grid"/>
    <w:basedOn w:val="TableNormal"/>
    <w:uiPriority w:val="99"/>
    <w:locked/>
    <w:rsid w:val="00024B44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24B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83362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5C545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706C8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15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5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347</TotalTime>
  <Pages>4</Pages>
  <Words>1319</Words>
  <Characters>7520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Газета  Зарубкинского  сельского поселения Зубово – Полянского муниципального района  Республики Мордовия</dc:title>
  <dc:subject/>
  <dc:creator> </dc:creator>
  <cp:keywords/>
  <dc:description/>
  <cp:lastModifiedBy>1</cp:lastModifiedBy>
  <cp:revision>27</cp:revision>
  <cp:lastPrinted>2019-08-15T09:24:00Z</cp:lastPrinted>
  <dcterms:created xsi:type="dcterms:W3CDTF">2018-12-24T08:48:00Z</dcterms:created>
  <dcterms:modified xsi:type="dcterms:W3CDTF">2019-08-15T09:27:00Z</dcterms:modified>
</cp:coreProperties>
</file>