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EBF" w:rsidRDefault="00711EBF" w:rsidP="00931DC3">
      <w:pPr>
        <w:rPr>
          <w:b/>
          <w:sz w:val="72"/>
          <w:szCs w:val="72"/>
        </w:rPr>
      </w:pPr>
    </w:p>
    <w:p w:rsidR="00711EBF" w:rsidRDefault="00711EBF" w:rsidP="00931DC3">
      <w:pPr>
        <w:jc w:val="center"/>
        <w:rPr>
          <w:b/>
          <w:sz w:val="36"/>
          <w:szCs w:val="36"/>
        </w:rPr>
      </w:pPr>
      <w:r w:rsidRPr="005F38D9">
        <w:rPr>
          <w:b/>
          <w:sz w:val="36"/>
          <w:szCs w:val="36"/>
        </w:rPr>
        <w:t>Газета  Зарубкинского  сельского поселения</w:t>
      </w:r>
    </w:p>
    <w:p w:rsidR="00711EBF" w:rsidRPr="005F38D9" w:rsidRDefault="00711EBF" w:rsidP="00931DC3">
      <w:pPr>
        <w:jc w:val="center"/>
        <w:rPr>
          <w:b/>
          <w:sz w:val="36"/>
          <w:szCs w:val="36"/>
        </w:rPr>
      </w:pPr>
      <w:r w:rsidRPr="005F38D9">
        <w:rPr>
          <w:b/>
          <w:sz w:val="36"/>
          <w:szCs w:val="36"/>
        </w:rPr>
        <w:t xml:space="preserve"> Зубово – Полянского муниципального района  Республики Мордовия</w:t>
      </w:r>
    </w:p>
    <w:p w:rsidR="00711EBF" w:rsidRPr="005F38D9" w:rsidRDefault="00711EBF" w:rsidP="00931DC3">
      <w:pPr>
        <w:rPr>
          <w:b/>
          <w:sz w:val="36"/>
          <w:szCs w:val="36"/>
        </w:rPr>
      </w:pPr>
    </w:p>
    <w:p w:rsidR="00711EBF" w:rsidRDefault="00711EBF" w:rsidP="00931DC3">
      <w:pPr>
        <w:rPr>
          <w:b/>
          <w:sz w:val="32"/>
          <w:szCs w:val="32"/>
        </w:rPr>
      </w:pPr>
    </w:p>
    <w:p w:rsidR="00711EBF" w:rsidRDefault="00711EBF" w:rsidP="00931DC3">
      <w:pPr>
        <w:rPr>
          <w:b/>
          <w:sz w:val="32"/>
          <w:szCs w:val="32"/>
        </w:rPr>
      </w:pPr>
    </w:p>
    <w:p w:rsidR="00711EBF" w:rsidRDefault="00711EBF" w:rsidP="00931DC3">
      <w:pPr>
        <w:rPr>
          <w:b/>
          <w:sz w:val="32"/>
          <w:szCs w:val="32"/>
        </w:rPr>
      </w:pPr>
    </w:p>
    <w:p w:rsidR="00711EBF" w:rsidRDefault="00711EBF" w:rsidP="00931DC3">
      <w:pPr>
        <w:rPr>
          <w:b/>
          <w:sz w:val="32"/>
          <w:szCs w:val="32"/>
        </w:rPr>
      </w:pPr>
    </w:p>
    <w:p w:rsidR="00711EBF" w:rsidRDefault="00711EBF" w:rsidP="00931DC3">
      <w:pPr>
        <w:rPr>
          <w:b/>
          <w:sz w:val="32"/>
          <w:szCs w:val="32"/>
        </w:rPr>
      </w:pPr>
    </w:p>
    <w:p w:rsidR="00711EBF" w:rsidRDefault="00711EBF" w:rsidP="00931DC3">
      <w:pPr>
        <w:rPr>
          <w:b/>
          <w:sz w:val="32"/>
          <w:szCs w:val="32"/>
        </w:rPr>
      </w:pPr>
    </w:p>
    <w:p w:rsidR="00711EBF" w:rsidRDefault="00711EBF" w:rsidP="00931DC3">
      <w:pPr>
        <w:rPr>
          <w:b/>
          <w:sz w:val="32"/>
          <w:szCs w:val="32"/>
        </w:rPr>
      </w:pPr>
    </w:p>
    <w:p w:rsidR="00711EBF" w:rsidRPr="005F38D9" w:rsidRDefault="00711EBF" w:rsidP="003067C1">
      <w:pPr>
        <w:jc w:val="center"/>
        <w:rPr>
          <w:b/>
          <w:sz w:val="160"/>
          <w:szCs w:val="160"/>
        </w:rPr>
      </w:pPr>
      <w:r w:rsidRPr="005F38D9">
        <w:rPr>
          <w:b/>
          <w:sz w:val="160"/>
          <w:szCs w:val="160"/>
        </w:rPr>
        <w:t>ВЕСТНИК</w:t>
      </w:r>
    </w:p>
    <w:p w:rsidR="00711EBF" w:rsidRDefault="00711EBF" w:rsidP="00931DC3">
      <w:pPr>
        <w:jc w:val="center"/>
        <w:rPr>
          <w:b/>
        </w:rPr>
      </w:pPr>
    </w:p>
    <w:p w:rsidR="00711EBF" w:rsidRDefault="00711EBF" w:rsidP="00931DC3">
      <w:pPr>
        <w:jc w:val="both"/>
      </w:pPr>
    </w:p>
    <w:p w:rsidR="00711EBF" w:rsidRPr="005F38D9" w:rsidRDefault="00711EBF" w:rsidP="00931DC3">
      <w:pPr>
        <w:rPr>
          <w:sz w:val="48"/>
          <w:szCs w:val="48"/>
        </w:rPr>
      </w:pPr>
    </w:p>
    <w:p w:rsidR="00711EBF" w:rsidRDefault="00711EBF" w:rsidP="00931DC3">
      <w:pPr>
        <w:rPr>
          <w:sz w:val="48"/>
          <w:szCs w:val="48"/>
        </w:rPr>
      </w:pPr>
    </w:p>
    <w:p w:rsidR="00711EBF" w:rsidRDefault="00711EBF" w:rsidP="00931DC3">
      <w:pPr>
        <w:rPr>
          <w:sz w:val="48"/>
          <w:szCs w:val="48"/>
        </w:rPr>
      </w:pPr>
    </w:p>
    <w:p w:rsidR="00711EBF" w:rsidRDefault="00711EBF" w:rsidP="001C42B8">
      <w:pPr>
        <w:jc w:val="center"/>
        <w:rPr>
          <w:sz w:val="48"/>
          <w:szCs w:val="48"/>
        </w:rPr>
      </w:pPr>
    </w:p>
    <w:p w:rsidR="00711EBF" w:rsidRDefault="00711EBF" w:rsidP="001C42B8">
      <w:pPr>
        <w:jc w:val="center"/>
        <w:rPr>
          <w:sz w:val="48"/>
          <w:szCs w:val="48"/>
        </w:rPr>
      </w:pPr>
    </w:p>
    <w:p w:rsidR="00711EBF" w:rsidRDefault="00711EBF" w:rsidP="001C42B8">
      <w:pPr>
        <w:jc w:val="center"/>
        <w:rPr>
          <w:sz w:val="48"/>
          <w:szCs w:val="48"/>
        </w:rPr>
      </w:pPr>
    </w:p>
    <w:p w:rsidR="00711EBF" w:rsidRDefault="00711EBF" w:rsidP="001C42B8">
      <w:pPr>
        <w:jc w:val="center"/>
        <w:rPr>
          <w:sz w:val="48"/>
          <w:szCs w:val="48"/>
        </w:rPr>
      </w:pPr>
    </w:p>
    <w:p w:rsidR="00711EBF" w:rsidRDefault="00711EBF" w:rsidP="001C42B8">
      <w:pPr>
        <w:jc w:val="center"/>
        <w:rPr>
          <w:b/>
          <w:sz w:val="72"/>
          <w:szCs w:val="72"/>
        </w:rPr>
      </w:pPr>
    </w:p>
    <w:p w:rsidR="00711EBF" w:rsidRDefault="00711EBF" w:rsidP="001C42B8">
      <w:pPr>
        <w:jc w:val="center"/>
        <w:rPr>
          <w:b/>
          <w:sz w:val="72"/>
          <w:szCs w:val="72"/>
        </w:rPr>
      </w:pPr>
    </w:p>
    <w:p w:rsidR="00711EBF" w:rsidRDefault="00711EBF" w:rsidP="00B518CE">
      <w:pPr>
        <w:rPr>
          <w:b/>
          <w:sz w:val="28"/>
          <w:szCs w:val="28"/>
        </w:rPr>
      </w:pPr>
    </w:p>
    <w:tbl>
      <w:tblPr>
        <w:tblpPr w:leftFromText="180" w:rightFromText="180" w:vertAnchor="text" w:horzAnchor="margin" w:tblpY="453"/>
        <w:tblW w:w="10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2"/>
        <w:gridCol w:w="5102"/>
        <w:gridCol w:w="1535"/>
      </w:tblGrid>
      <w:tr w:rsidR="00711EBF" w:rsidRPr="00B4023B" w:rsidTr="003067C1">
        <w:trPr>
          <w:trHeight w:val="900"/>
        </w:trPr>
        <w:tc>
          <w:tcPr>
            <w:tcW w:w="3632" w:type="dxa"/>
          </w:tcPr>
          <w:p w:rsidR="00711EBF" w:rsidRPr="003067C1" w:rsidRDefault="00711EBF" w:rsidP="003067C1">
            <w:pPr>
              <w:ind w:left="771"/>
              <w:rPr>
                <w:b/>
              </w:rPr>
            </w:pPr>
            <w:r>
              <w:rPr>
                <w:b/>
                <w:sz w:val="28"/>
                <w:szCs w:val="28"/>
              </w:rPr>
              <w:t>04.06</w:t>
            </w:r>
            <w:r w:rsidRPr="003067C1">
              <w:rPr>
                <w:b/>
                <w:sz w:val="28"/>
                <w:szCs w:val="28"/>
              </w:rPr>
              <w:t>.2019 года</w:t>
            </w:r>
          </w:p>
        </w:tc>
        <w:tc>
          <w:tcPr>
            <w:tcW w:w="5102" w:type="dxa"/>
          </w:tcPr>
          <w:p w:rsidR="00711EBF" w:rsidRPr="003067C1" w:rsidRDefault="00711EBF" w:rsidP="003067C1">
            <w:pPr>
              <w:ind w:left="771"/>
              <w:rPr>
                <w:b/>
                <w:color w:val="000000"/>
              </w:rPr>
            </w:pPr>
            <w:r w:rsidRPr="003067C1">
              <w:rPr>
                <w:b/>
                <w:color w:val="000000"/>
                <w:sz w:val="28"/>
                <w:szCs w:val="28"/>
              </w:rPr>
              <w:t>Издается с 03.12.2005 г.</w:t>
            </w:r>
          </w:p>
        </w:tc>
        <w:tc>
          <w:tcPr>
            <w:tcW w:w="1535" w:type="dxa"/>
          </w:tcPr>
          <w:p w:rsidR="00711EBF" w:rsidRPr="003067C1" w:rsidRDefault="00711EBF" w:rsidP="003067C1">
            <w:pPr>
              <w:jc w:val="center"/>
              <w:rPr>
                <w:b/>
              </w:rPr>
            </w:pPr>
            <w:r w:rsidRPr="003067C1">
              <w:rPr>
                <w:b/>
                <w:sz w:val="28"/>
                <w:szCs w:val="28"/>
              </w:rPr>
              <w:t>№ 5а</w:t>
            </w:r>
            <w:r>
              <w:rPr>
                <w:b/>
                <w:sz w:val="28"/>
                <w:szCs w:val="28"/>
              </w:rPr>
              <w:t>/1</w:t>
            </w:r>
          </w:p>
        </w:tc>
      </w:tr>
    </w:tbl>
    <w:p w:rsidR="00711EBF" w:rsidRDefault="00711EBF" w:rsidP="003067C1">
      <w:pPr>
        <w:tabs>
          <w:tab w:val="right" w:pos="10063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711EBF" w:rsidRDefault="00711EBF" w:rsidP="00732326">
      <w:pPr>
        <w:contextualSpacing/>
        <w:outlineLvl w:val="0"/>
        <w:rPr>
          <w:b/>
        </w:rPr>
      </w:pPr>
    </w:p>
    <w:p w:rsidR="00711EBF" w:rsidRPr="00CC390C" w:rsidRDefault="00711EBF" w:rsidP="00607C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 </w:t>
      </w:r>
      <w:r w:rsidRPr="00CC390C">
        <w:rPr>
          <w:b/>
          <w:sz w:val="28"/>
          <w:szCs w:val="28"/>
        </w:rPr>
        <w:t>А С П О Р Я Ж Е Н И Е</w:t>
      </w:r>
    </w:p>
    <w:p w:rsidR="00711EBF" w:rsidRPr="00CC390C" w:rsidRDefault="00711EBF" w:rsidP="00607C2B">
      <w:pPr>
        <w:jc w:val="center"/>
        <w:rPr>
          <w:b/>
          <w:sz w:val="28"/>
          <w:szCs w:val="28"/>
        </w:rPr>
      </w:pPr>
      <w:r w:rsidRPr="00CC390C">
        <w:rPr>
          <w:b/>
          <w:sz w:val="28"/>
          <w:szCs w:val="28"/>
        </w:rPr>
        <w:t xml:space="preserve">Главы </w:t>
      </w:r>
      <w:r>
        <w:rPr>
          <w:b/>
          <w:sz w:val="28"/>
          <w:szCs w:val="28"/>
        </w:rPr>
        <w:t xml:space="preserve">Зарубкинского сельского </w:t>
      </w:r>
      <w:r w:rsidRPr="00CC390C">
        <w:rPr>
          <w:b/>
          <w:sz w:val="28"/>
          <w:szCs w:val="28"/>
        </w:rPr>
        <w:t xml:space="preserve"> поселения Зубово-Полянского муниципального района Республики Мордовия</w:t>
      </w:r>
    </w:p>
    <w:p w:rsidR="00711EBF" w:rsidRPr="00CC390C" w:rsidRDefault="00711EBF" w:rsidP="00607C2B">
      <w:pPr>
        <w:jc w:val="center"/>
        <w:rPr>
          <w:b/>
          <w:sz w:val="28"/>
          <w:szCs w:val="28"/>
        </w:rPr>
      </w:pPr>
    </w:p>
    <w:p w:rsidR="00711EBF" w:rsidRPr="00CC390C" w:rsidRDefault="00711EBF" w:rsidP="00607C2B">
      <w:pPr>
        <w:tabs>
          <w:tab w:val="left" w:pos="6795"/>
        </w:tabs>
        <w:rPr>
          <w:sz w:val="28"/>
          <w:szCs w:val="28"/>
        </w:rPr>
      </w:pPr>
    </w:p>
    <w:p w:rsidR="00711EBF" w:rsidRPr="00CC390C" w:rsidRDefault="00711EBF" w:rsidP="00607C2B">
      <w:pPr>
        <w:tabs>
          <w:tab w:val="left" w:pos="6795"/>
        </w:tabs>
        <w:rPr>
          <w:sz w:val="28"/>
          <w:szCs w:val="28"/>
        </w:rPr>
      </w:pPr>
    </w:p>
    <w:p w:rsidR="00711EBF" w:rsidRPr="00CC390C" w:rsidRDefault="00711EBF" w:rsidP="00607C2B">
      <w:pPr>
        <w:rPr>
          <w:b/>
          <w:sz w:val="28"/>
          <w:szCs w:val="28"/>
        </w:rPr>
      </w:pPr>
      <w:r w:rsidRPr="00CC390C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 04</w:t>
      </w:r>
      <w:r w:rsidRPr="00CC390C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 июня</w:t>
      </w:r>
      <w:r w:rsidRPr="00CC390C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>
          <w:rPr>
            <w:b/>
            <w:sz w:val="28"/>
            <w:szCs w:val="28"/>
          </w:rPr>
          <w:t>2019</w:t>
        </w:r>
        <w:r w:rsidRPr="00CC390C">
          <w:rPr>
            <w:b/>
            <w:sz w:val="28"/>
            <w:szCs w:val="28"/>
          </w:rPr>
          <w:t xml:space="preserve"> г</w:t>
        </w:r>
      </w:smartTag>
      <w:r w:rsidRPr="00CC390C">
        <w:rPr>
          <w:b/>
          <w:sz w:val="28"/>
          <w:szCs w:val="28"/>
        </w:rPr>
        <w:t xml:space="preserve">.                                                              </w:t>
      </w:r>
      <w:r>
        <w:rPr>
          <w:b/>
          <w:sz w:val="28"/>
          <w:szCs w:val="28"/>
        </w:rPr>
        <w:t xml:space="preserve">               </w:t>
      </w:r>
      <w:r w:rsidRPr="00CC390C">
        <w:rPr>
          <w:b/>
          <w:sz w:val="28"/>
          <w:szCs w:val="28"/>
        </w:rPr>
        <w:t xml:space="preserve">   №</w:t>
      </w:r>
      <w:r>
        <w:rPr>
          <w:b/>
          <w:sz w:val="28"/>
          <w:szCs w:val="28"/>
        </w:rPr>
        <w:t xml:space="preserve"> 16</w:t>
      </w:r>
    </w:p>
    <w:p w:rsidR="00711EBF" w:rsidRPr="006C74DE" w:rsidRDefault="00711EBF" w:rsidP="00607C2B">
      <w:pPr>
        <w:jc w:val="center"/>
        <w:rPr>
          <w:b/>
          <w:sz w:val="28"/>
          <w:szCs w:val="28"/>
        </w:rPr>
      </w:pPr>
    </w:p>
    <w:p w:rsidR="00711EBF" w:rsidRDefault="00711EBF" w:rsidP="00607C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с.Зарубкино</w:t>
      </w:r>
    </w:p>
    <w:p w:rsidR="00711EBF" w:rsidRPr="006C74DE" w:rsidRDefault="00711EBF" w:rsidP="00607C2B">
      <w:pPr>
        <w:jc w:val="center"/>
        <w:rPr>
          <w:b/>
          <w:sz w:val="28"/>
          <w:szCs w:val="28"/>
        </w:rPr>
      </w:pPr>
    </w:p>
    <w:p w:rsidR="00711EBF" w:rsidRPr="00F20214" w:rsidRDefault="00711EBF" w:rsidP="00607C2B">
      <w:pPr>
        <w:jc w:val="center"/>
        <w:rPr>
          <w:b/>
          <w:sz w:val="28"/>
          <w:szCs w:val="28"/>
        </w:rPr>
      </w:pPr>
      <w:r w:rsidRPr="00F20214">
        <w:rPr>
          <w:b/>
          <w:sz w:val="28"/>
          <w:szCs w:val="28"/>
        </w:rPr>
        <w:t>О внесении изменений в Правила землепользования и застройки Зарубкинского сельского поселения Зубово-Полянского муниципального района Республики Мордовия</w:t>
      </w:r>
    </w:p>
    <w:p w:rsidR="00711EBF" w:rsidRDefault="00711EBF" w:rsidP="00607C2B">
      <w:pPr>
        <w:spacing w:after="97"/>
        <w:ind w:left="24" w:right="10" w:hanging="5"/>
        <w:rPr>
          <w:sz w:val="28"/>
          <w:szCs w:val="28"/>
        </w:rPr>
      </w:pPr>
      <w:r w:rsidRPr="00A71C9C">
        <w:rPr>
          <w:sz w:val="28"/>
          <w:szCs w:val="28"/>
        </w:rPr>
        <w:tab/>
      </w:r>
      <w:r w:rsidRPr="00A71C9C">
        <w:rPr>
          <w:sz w:val="28"/>
          <w:szCs w:val="28"/>
        </w:rPr>
        <w:tab/>
      </w:r>
    </w:p>
    <w:p w:rsidR="00711EBF" w:rsidRPr="004162EE" w:rsidRDefault="00711EBF" w:rsidP="00607C2B">
      <w:pPr>
        <w:spacing w:after="97"/>
        <w:ind w:left="24" w:right="10" w:firstLine="543"/>
        <w:rPr>
          <w:b/>
          <w:sz w:val="28"/>
          <w:szCs w:val="28"/>
        </w:rPr>
      </w:pPr>
      <w:r w:rsidRPr="004162EE">
        <w:rPr>
          <w:sz w:val="28"/>
          <w:szCs w:val="28"/>
        </w:rPr>
        <w:t>В соответствии с </w:t>
      </w:r>
      <w:hyperlink r:id="rId5" w:history="1">
        <w:r w:rsidRPr="004162EE">
          <w:rPr>
            <w:rStyle w:val="Hyperlink"/>
            <w:sz w:val="28"/>
            <w:szCs w:val="28"/>
          </w:rPr>
          <w:t>Федеральным законом от 6 октября 2003 года N 131-ФЗ "Об общих принципах организации местного самоуправления в Российской Федерации"</w:t>
        </w:r>
      </w:hyperlink>
      <w:r w:rsidRPr="004162EE">
        <w:rPr>
          <w:sz w:val="28"/>
          <w:szCs w:val="28"/>
        </w:rPr>
        <w:t> (с изменениями), статьями 31, 32, 33 </w:t>
      </w:r>
      <w:hyperlink r:id="rId6" w:history="1">
        <w:r w:rsidRPr="004162EE">
          <w:rPr>
            <w:rStyle w:val="Hyperlink"/>
            <w:sz w:val="28"/>
            <w:szCs w:val="28"/>
          </w:rPr>
          <w:t>Градостроительного кодекса Российской Федерации</w:t>
        </w:r>
      </w:hyperlink>
      <w:r w:rsidRPr="004162EE">
        <w:rPr>
          <w:sz w:val="28"/>
          <w:szCs w:val="28"/>
        </w:rPr>
        <w:t xml:space="preserve">, Уставом </w:t>
      </w:r>
      <w:r>
        <w:rPr>
          <w:sz w:val="28"/>
          <w:szCs w:val="28"/>
        </w:rPr>
        <w:t xml:space="preserve">Зарубкинского сельского </w:t>
      </w:r>
      <w:r w:rsidRPr="004162EE">
        <w:rPr>
          <w:sz w:val="28"/>
          <w:szCs w:val="28"/>
        </w:rPr>
        <w:t xml:space="preserve"> поселения Зубово-Полянского муниципального района Республики Мордовия</w:t>
      </w:r>
      <w:r>
        <w:rPr>
          <w:sz w:val="28"/>
          <w:szCs w:val="28"/>
        </w:rPr>
        <w:t>, в целях более рационального использования территории</w:t>
      </w:r>
      <w:r w:rsidRPr="004162EE">
        <w:rPr>
          <w:b/>
          <w:sz w:val="28"/>
          <w:szCs w:val="28"/>
        </w:rPr>
        <w:t>:-</w:t>
      </w:r>
    </w:p>
    <w:p w:rsidR="00711EBF" w:rsidRDefault="00711EBF" w:rsidP="00607C2B">
      <w:pPr>
        <w:numPr>
          <w:ilvl w:val="0"/>
          <w:numId w:val="4"/>
        </w:numPr>
        <w:spacing w:after="97"/>
        <w:ind w:left="0" w:right="1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Назначить </w:t>
      </w:r>
      <w:r w:rsidRPr="00471CFB">
        <w:rPr>
          <w:sz w:val="28"/>
          <w:szCs w:val="28"/>
        </w:rPr>
        <w:t xml:space="preserve"> публичные слушания </w:t>
      </w:r>
      <w:r>
        <w:rPr>
          <w:sz w:val="28"/>
          <w:szCs w:val="28"/>
        </w:rPr>
        <w:t xml:space="preserve">по внесению в правила землепользования и застройки Зарубкинского сельского поселения Зубово-Полянского муниципального района  Республики Мордовия, утвержденные решением Совета депутатов Зарубкинского сельского поселения Зубово-Полянского муниципального района  Республики Мордовия </w:t>
      </w:r>
      <w:r w:rsidRPr="001C7E26">
        <w:rPr>
          <w:sz w:val="28"/>
          <w:szCs w:val="28"/>
        </w:rPr>
        <w:t>№2 от 27.08.2018г.</w:t>
      </w:r>
      <w:r>
        <w:rPr>
          <w:sz w:val="28"/>
          <w:szCs w:val="28"/>
        </w:rPr>
        <w:t xml:space="preserve"> </w:t>
      </w:r>
      <w:r w:rsidRPr="00574DC7">
        <w:rPr>
          <w:sz w:val="28"/>
          <w:szCs w:val="28"/>
        </w:rPr>
        <w:t>«Об утверждении правил землепользования и застройки Зарубкинского сельского поселения Зубово-Полянского муниципального района Республики</w:t>
      </w:r>
      <w:r>
        <w:rPr>
          <w:sz w:val="28"/>
          <w:szCs w:val="28"/>
        </w:rPr>
        <w:t xml:space="preserve"> Мордовия», следующие изменения,  изменив раздел III</w:t>
      </w:r>
      <w:r w:rsidRPr="004162EE">
        <w:rPr>
          <w:sz w:val="28"/>
          <w:szCs w:val="28"/>
        </w:rPr>
        <w:t xml:space="preserve"> </w:t>
      </w:r>
      <w:r>
        <w:rPr>
          <w:sz w:val="28"/>
          <w:szCs w:val="28"/>
        </w:rPr>
        <w:t>«Градостроительные регламенты», в частности:</w:t>
      </w:r>
    </w:p>
    <w:p w:rsidR="00711EBF" w:rsidRPr="00B2253F" w:rsidRDefault="00711EBF" w:rsidP="00607C2B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  <w:sz w:val="28"/>
          <w:szCs w:val="28"/>
        </w:rPr>
      </w:pPr>
      <w:r w:rsidRPr="00B2253F">
        <w:rPr>
          <w:b/>
          <w:color w:val="000000"/>
          <w:sz w:val="28"/>
          <w:szCs w:val="28"/>
        </w:rPr>
        <w:t>-  в статью 36. Градостроительные  регламенты для  жилых  зон</w:t>
      </w:r>
    </w:p>
    <w:p w:rsidR="00711EBF" w:rsidRPr="00B2253F" w:rsidRDefault="00711EBF" w:rsidP="00607C2B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  <w:sz w:val="28"/>
          <w:szCs w:val="28"/>
        </w:rPr>
      </w:pPr>
      <w:r w:rsidRPr="00B2253F">
        <w:rPr>
          <w:b/>
          <w:color w:val="000000"/>
          <w:sz w:val="28"/>
          <w:szCs w:val="28"/>
        </w:rPr>
        <w:t xml:space="preserve"> Ж1. "Зона застройки индивидуальными жилыми домами усадебного типа" </w:t>
      </w:r>
    </w:p>
    <w:p w:rsidR="00711EBF" w:rsidRDefault="00711EBF" w:rsidP="00607C2B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  <w:sz w:val="28"/>
          <w:szCs w:val="28"/>
        </w:rPr>
      </w:pPr>
    </w:p>
    <w:p w:rsidR="00711EBF" w:rsidRDefault="00711EBF" w:rsidP="00607C2B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color w:val="000000"/>
          <w:sz w:val="28"/>
          <w:szCs w:val="28"/>
        </w:rPr>
      </w:pPr>
      <w:r w:rsidRPr="00574DC7">
        <w:rPr>
          <w:color w:val="000000"/>
          <w:sz w:val="28"/>
          <w:szCs w:val="28"/>
        </w:rPr>
        <w:t xml:space="preserve">      1)  изменить основной вид разрешенного использования "Культурное развитие" минимальные размеры  земельных участков - </w:t>
      </w:r>
      <w:smartTag w:uri="urn:schemas-microsoft-com:office:smarttags" w:element="metricconverter">
        <w:smartTagPr>
          <w:attr w:name="ProductID" w:val="1000 кв. м"/>
        </w:smartTagPr>
        <w:r w:rsidRPr="00574DC7">
          <w:rPr>
            <w:color w:val="000000"/>
            <w:sz w:val="28"/>
            <w:szCs w:val="28"/>
          </w:rPr>
          <w:t>1000 кв. м</w:t>
        </w:r>
      </w:smartTag>
      <w:r w:rsidRPr="00574DC7">
        <w:rPr>
          <w:color w:val="000000"/>
          <w:sz w:val="28"/>
          <w:szCs w:val="28"/>
        </w:rPr>
        <w:t xml:space="preserve">, максимальные - </w:t>
      </w:r>
      <w:smartTag w:uri="urn:schemas-microsoft-com:office:smarttags" w:element="metricconverter">
        <w:smartTagPr>
          <w:attr w:name="ProductID" w:val="10000 кв. м"/>
        </w:smartTagPr>
        <w:r w:rsidRPr="00574DC7">
          <w:rPr>
            <w:color w:val="000000"/>
            <w:sz w:val="28"/>
            <w:szCs w:val="28"/>
          </w:rPr>
          <w:t>10000 кв. м</w:t>
        </w:r>
      </w:smartTag>
      <w:r w:rsidRPr="00574DC7">
        <w:rPr>
          <w:color w:val="000000"/>
          <w:sz w:val="28"/>
          <w:szCs w:val="28"/>
        </w:rPr>
        <w:t>. (кодовое значение 3.6  и описание вида разрешенного использования согласно действующему классификатору).</w:t>
      </w:r>
    </w:p>
    <w:p w:rsidR="00711EBF" w:rsidRPr="000E78EB" w:rsidRDefault="00711EBF" w:rsidP="00607C2B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color w:val="000000"/>
          <w:sz w:val="28"/>
          <w:szCs w:val="28"/>
        </w:rPr>
      </w:pPr>
    </w:p>
    <w:p w:rsidR="00711EBF" w:rsidRPr="00A81EFE" w:rsidRDefault="00711EBF" w:rsidP="00607C2B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color w:val="000000"/>
          <w:sz w:val="28"/>
          <w:szCs w:val="28"/>
        </w:rPr>
      </w:pPr>
    </w:p>
    <w:p w:rsidR="00711EBF" w:rsidRPr="00B2253F" w:rsidRDefault="00711EBF" w:rsidP="00607C2B">
      <w:pPr>
        <w:spacing w:after="97"/>
        <w:ind w:right="10"/>
        <w:rPr>
          <w:sz w:val="28"/>
          <w:szCs w:val="28"/>
        </w:rPr>
      </w:pPr>
      <w:r>
        <w:rPr>
          <w:sz w:val="28"/>
          <w:szCs w:val="28"/>
        </w:rPr>
        <w:t xml:space="preserve">         2. Определить место и время проведения публичных слушаний – здание администрации Зарубкинского сельского поселения, расположенное по адресу: </w:t>
      </w:r>
      <w:r w:rsidRPr="001C7E26">
        <w:rPr>
          <w:sz w:val="28"/>
          <w:szCs w:val="28"/>
        </w:rPr>
        <w:t>4311</w:t>
      </w:r>
      <w:r>
        <w:rPr>
          <w:sz w:val="28"/>
          <w:szCs w:val="28"/>
        </w:rPr>
        <w:t xml:space="preserve">21, </w:t>
      </w:r>
      <w:r w:rsidRPr="006C1ED1">
        <w:rPr>
          <w:sz w:val="28"/>
          <w:szCs w:val="28"/>
        </w:rPr>
        <w:t xml:space="preserve"> Зубово-Полянский район, </w:t>
      </w:r>
      <w:r>
        <w:rPr>
          <w:sz w:val="28"/>
          <w:szCs w:val="28"/>
        </w:rPr>
        <w:t>с.Зарубкино, ул.Балашова, д.6  14-30  часов 00 минут 18</w:t>
      </w:r>
      <w:r w:rsidRPr="00B2253F">
        <w:rPr>
          <w:sz w:val="28"/>
          <w:szCs w:val="28"/>
        </w:rPr>
        <w:t xml:space="preserve"> июня 2019 года.</w:t>
      </w:r>
    </w:p>
    <w:p w:rsidR="00711EBF" w:rsidRDefault="00711EBF" w:rsidP="00607C2B">
      <w:pPr>
        <w:spacing w:after="97"/>
        <w:ind w:left="34" w:right="10"/>
        <w:rPr>
          <w:sz w:val="28"/>
          <w:szCs w:val="28"/>
        </w:rPr>
      </w:pPr>
      <w:r>
        <w:rPr>
          <w:sz w:val="28"/>
          <w:szCs w:val="28"/>
        </w:rPr>
        <w:t xml:space="preserve">        3.Установить, что организация и проведение публичных слушаний осуществляется рабочей группой (приложение №1 к настоящему распоряжению).</w:t>
      </w:r>
    </w:p>
    <w:p w:rsidR="00711EBF" w:rsidRDefault="00711EBF" w:rsidP="00607C2B">
      <w:pPr>
        <w:spacing w:after="97"/>
        <w:ind w:left="34" w:right="10" w:firstLine="533"/>
        <w:rPr>
          <w:sz w:val="28"/>
          <w:szCs w:val="28"/>
        </w:rPr>
      </w:pPr>
      <w:r>
        <w:rPr>
          <w:sz w:val="28"/>
          <w:szCs w:val="28"/>
        </w:rPr>
        <w:t>4.Предложения и замечания по документации, указанной в пункте 1 настоящего распоряжения, принимаются рабочей группой  до 18</w:t>
      </w:r>
      <w:r w:rsidRPr="00B2253F">
        <w:rPr>
          <w:sz w:val="28"/>
          <w:szCs w:val="28"/>
        </w:rPr>
        <w:t xml:space="preserve"> июня 2019 года</w:t>
      </w:r>
      <w:r>
        <w:rPr>
          <w:sz w:val="28"/>
          <w:szCs w:val="28"/>
        </w:rPr>
        <w:t xml:space="preserve"> в соответствии с прилагаемой формой внесения предложений и замечаний (приложение 2 к настоящему распоряжению) по адресу: Республика Мордовия, Зубово-Полянский район, с.Зарубкино, ул.Балашова, д.6, (тел. 3-53-42), ежедневно, с 9 часов 00 минут до 18 часов 00 минут, кроме субботы и воскресенья. </w:t>
      </w:r>
    </w:p>
    <w:p w:rsidR="00711EBF" w:rsidRDefault="00711EBF" w:rsidP="00607C2B">
      <w:pPr>
        <w:spacing w:after="97"/>
        <w:ind w:left="34" w:right="10"/>
        <w:rPr>
          <w:sz w:val="28"/>
          <w:szCs w:val="28"/>
        </w:rPr>
      </w:pPr>
      <w:r>
        <w:rPr>
          <w:sz w:val="28"/>
          <w:szCs w:val="28"/>
        </w:rPr>
        <w:t xml:space="preserve">       5.</w:t>
      </w:r>
      <w:r w:rsidRPr="00992803">
        <w:rPr>
          <w:sz w:val="28"/>
          <w:szCs w:val="28"/>
        </w:rPr>
        <w:t xml:space="preserve">Обсуждение документации, указанной в пункте 1 настоящего </w:t>
      </w:r>
      <w:r>
        <w:rPr>
          <w:sz w:val="28"/>
          <w:szCs w:val="28"/>
        </w:rPr>
        <w:t>распоряжения</w:t>
      </w:r>
      <w:r w:rsidRPr="00992803">
        <w:rPr>
          <w:sz w:val="28"/>
          <w:szCs w:val="28"/>
        </w:rPr>
        <w:t xml:space="preserve">, осуществляется в порядке, установленном </w:t>
      </w:r>
      <w:r w:rsidRPr="007466DC">
        <w:rPr>
          <w:sz w:val="28"/>
          <w:szCs w:val="28"/>
        </w:rPr>
        <w:t>Положением о публичных слушаниях,  утвержденным Решением Зарубкинского сельского Совета депутатов Зубово-Полянского района Республики Мордовия от 03 декабря 2005г. №42.</w:t>
      </w:r>
    </w:p>
    <w:p w:rsidR="00711EBF" w:rsidRDefault="00711EBF" w:rsidP="00607C2B">
      <w:pPr>
        <w:spacing w:after="97"/>
        <w:ind w:right="10"/>
        <w:rPr>
          <w:sz w:val="28"/>
          <w:szCs w:val="28"/>
        </w:rPr>
      </w:pPr>
      <w:r>
        <w:rPr>
          <w:sz w:val="28"/>
          <w:szCs w:val="28"/>
        </w:rPr>
        <w:t>6. Настоящее Распоряжение опубликовать в газете «Вестник» Зарубкинского сельского поселения.</w:t>
      </w:r>
    </w:p>
    <w:p w:rsidR="00711EBF" w:rsidRPr="00411F4E" w:rsidRDefault="00711EBF" w:rsidP="00607C2B">
      <w:pPr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7.</w:t>
      </w:r>
      <w:r w:rsidRPr="00411F4E">
        <w:rPr>
          <w:sz w:val="28"/>
          <w:szCs w:val="28"/>
        </w:rPr>
        <w:t xml:space="preserve"> Настоящее </w:t>
      </w:r>
      <w:r>
        <w:rPr>
          <w:sz w:val="28"/>
          <w:szCs w:val="28"/>
        </w:rPr>
        <w:t>распоряжение</w:t>
      </w:r>
      <w:r w:rsidRPr="00411F4E">
        <w:rPr>
          <w:sz w:val="28"/>
          <w:szCs w:val="28"/>
        </w:rPr>
        <w:t xml:space="preserve"> вступает в силу со дня его </w:t>
      </w:r>
      <w:r>
        <w:rPr>
          <w:sz w:val="28"/>
          <w:szCs w:val="28"/>
        </w:rPr>
        <w:t>официального опубликования.</w:t>
      </w:r>
    </w:p>
    <w:p w:rsidR="00711EBF" w:rsidRDefault="00711EBF" w:rsidP="00607C2B">
      <w:pPr>
        <w:tabs>
          <w:tab w:val="left" w:pos="6615"/>
        </w:tabs>
        <w:spacing w:after="154"/>
        <w:ind w:left="913" w:right="1650"/>
        <w:rPr>
          <w:sz w:val="28"/>
          <w:szCs w:val="28"/>
        </w:rPr>
      </w:pPr>
    </w:p>
    <w:p w:rsidR="00711EBF" w:rsidRPr="00A71C9C" w:rsidRDefault="00711EBF" w:rsidP="00607C2B">
      <w:pPr>
        <w:tabs>
          <w:tab w:val="left" w:pos="6615"/>
        </w:tabs>
        <w:spacing w:after="154"/>
        <w:ind w:right="1650"/>
        <w:rPr>
          <w:sz w:val="28"/>
          <w:szCs w:val="28"/>
        </w:rPr>
      </w:pPr>
      <w:r w:rsidRPr="00A71C9C">
        <w:rPr>
          <w:sz w:val="28"/>
          <w:szCs w:val="28"/>
        </w:rPr>
        <w:tab/>
      </w:r>
    </w:p>
    <w:p w:rsidR="00711EBF" w:rsidRDefault="00711EBF" w:rsidP="00607C2B">
      <w:pPr>
        <w:rPr>
          <w:b/>
          <w:sz w:val="28"/>
          <w:szCs w:val="28"/>
        </w:rPr>
      </w:pPr>
      <w:r>
        <w:rPr>
          <w:b/>
          <w:sz w:val="28"/>
          <w:szCs w:val="28"/>
        </w:rPr>
        <w:t>Врио главы</w:t>
      </w:r>
      <w:r w:rsidRPr="00DC2F1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Зарубкинского </w:t>
      </w:r>
    </w:p>
    <w:p w:rsidR="00711EBF" w:rsidRPr="00A86E62" w:rsidRDefault="00711EBF" w:rsidP="00607C2B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</w:t>
      </w:r>
      <w:r w:rsidRPr="00DC2F11">
        <w:rPr>
          <w:b/>
          <w:sz w:val="28"/>
          <w:szCs w:val="28"/>
        </w:rPr>
        <w:t xml:space="preserve"> поселения                       </w:t>
      </w:r>
      <w:r>
        <w:rPr>
          <w:b/>
          <w:sz w:val="28"/>
          <w:szCs w:val="28"/>
        </w:rPr>
        <w:t xml:space="preserve">       </w:t>
      </w:r>
      <w:r w:rsidRPr="00DC2F11"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            </w:t>
      </w:r>
      <w:r w:rsidRPr="00DC2F1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Митрейкина Л.В.</w:t>
      </w:r>
    </w:p>
    <w:p w:rsidR="00711EBF" w:rsidRDefault="00711EBF" w:rsidP="00607C2B">
      <w:pPr>
        <w:jc w:val="right"/>
        <w:rPr>
          <w:sz w:val="28"/>
          <w:szCs w:val="28"/>
        </w:rPr>
      </w:pPr>
    </w:p>
    <w:p w:rsidR="00711EBF" w:rsidRDefault="00711EBF" w:rsidP="00607C2B">
      <w:pPr>
        <w:jc w:val="right"/>
        <w:rPr>
          <w:sz w:val="28"/>
          <w:szCs w:val="28"/>
        </w:rPr>
      </w:pPr>
    </w:p>
    <w:p w:rsidR="00711EBF" w:rsidRDefault="00711EBF" w:rsidP="00607C2B">
      <w:pPr>
        <w:jc w:val="right"/>
        <w:rPr>
          <w:sz w:val="28"/>
          <w:szCs w:val="28"/>
        </w:rPr>
      </w:pPr>
    </w:p>
    <w:p w:rsidR="00711EBF" w:rsidRDefault="00711EBF" w:rsidP="00607C2B">
      <w:pPr>
        <w:jc w:val="right"/>
        <w:rPr>
          <w:sz w:val="28"/>
          <w:szCs w:val="28"/>
        </w:rPr>
      </w:pPr>
    </w:p>
    <w:p w:rsidR="00711EBF" w:rsidRDefault="00711EBF" w:rsidP="00607C2B">
      <w:pPr>
        <w:jc w:val="right"/>
        <w:rPr>
          <w:sz w:val="28"/>
          <w:szCs w:val="28"/>
        </w:rPr>
      </w:pPr>
    </w:p>
    <w:p w:rsidR="00711EBF" w:rsidRDefault="00711EBF" w:rsidP="00607C2B">
      <w:pPr>
        <w:jc w:val="right"/>
        <w:rPr>
          <w:sz w:val="28"/>
          <w:szCs w:val="28"/>
        </w:rPr>
      </w:pPr>
    </w:p>
    <w:p w:rsidR="00711EBF" w:rsidRDefault="00711EBF" w:rsidP="00607C2B">
      <w:pPr>
        <w:jc w:val="right"/>
        <w:rPr>
          <w:sz w:val="28"/>
          <w:szCs w:val="28"/>
        </w:rPr>
      </w:pPr>
    </w:p>
    <w:p w:rsidR="00711EBF" w:rsidRDefault="00711EBF" w:rsidP="00607C2B">
      <w:pPr>
        <w:jc w:val="right"/>
        <w:rPr>
          <w:sz w:val="28"/>
          <w:szCs w:val="28"/>
        </w:rPr>
      </w:pPr>
    </w:p>
    <w:p w:rsidR="00711EBF" w:rsidRDefault="00711EBF" w:rsidP="00607C2B">
      <w:pPr>
        <w:jc w:val="right"/>
        <w:rPr>
          <w:sz w:val="28"/>
          <w:szCs w:val="28"/>
        </w:rPr>
      </w:pPr>
    </w:p>
    <w:p w:rsidR="00711EBF" w:rsidRDefault="00711EBF" w:rsidP="00607C2B">
      <w:pPr>
        <w:jc w:val="right"/>
        <w:rPr>
          <w:sz w:val="28"/>
          <w:szCs w:val="28"/>
        </w:rPr>
      </w:pPr>
    </w:p>
    <w:p w:rsidR="00711EBF" w:rsidRDefault="00711EBF" w:rsidP="00607C2B">
      <w:pPr>
        <w:jc w:val="right"/>
        <w:rPr>
          <w:sz w:val="28"/>
          <w:szCs w:val="28"/>
        </w:rPr>
      </w:pPr>
    </w:p>
    <w:p w:rsidR="00711EBF" w:rsidRDefault="00711EBF" w:rsidP="00607C2B">
      <w:pPr>
        <w:jc w:val="right"/>
        <w:rPr>
          <w:sz w:val="28"/>
          <w:szCs w:val="28"/>
        </w:rPr>
      </w:pPr>
    </w:p>
    <w:p w:rsidR="00711EBF" w:rsidRDefault="00711EBF" w:rsidP="00607C2B">
      <w:pPr>
        <w:jc w:val="right"/>
        <w:rPr>
          <w:sz w:val="28"/>
          <w:szCs w:val="28"/>
        </w:rPr>
      </w:pPr>
    </w:p>
    <w:p w:rsidR="00711EBF" w:rsidRDefault="00711EBF" w:rsidP="00607C2B">
      <w:pPr>
        <w:jc w:val="right"/>
        <w:rPr>
          <w:sz w:val="28"/>
          <w:szCs w:val="28"/>
        </w:rPr>
      </w:pPr>
    </w:p>
    <w:p w:rsidR="00711EBF" w:rsidRDefault="00711EBF" w:rsidP="00607C2B">
      <w:pPr>
        <w:jc w:val="right"/>
        <w:rPr>
          <w:sz w:val="28"/>
          <w:szCs w:val="28"/>
        </w:rPr>
      </w:pPr>
    </w:p>
    <w:p w:rsidR="00711EBF" w:rsidRDefault="00711EBF" w:rsidP="00607C2B">
      <w:pPr>
        <w:jc w:val="right"/>
        <w:rPr>
          <w:sz w:val="28"/>
          <w:szCs w:val="28"/>
        </w:rPr>
      </w:pPr>
    </w:p>
    <w:p w:rsidR="00711EBF" w:rsidRDefault="00711EBF" w:rsidP="00607C2B">
      <w:pPr>
        <w:jc w:val="right"/>
        <w:rPr>
          <w:sz w:val="28"/>
          <w:szCs w:val="28"/>
        </w:rPr>
      </w:pPr>
    </w:p>
    <w:p w:rsidR="00711EBF" w:rsidRDefault="00711EBF" w:rsidP="00607C2B">
      <w:pPr>
        <w:jc w:val="right"/>
        <w:rPr>
          <w:sz w:val="28"/>
          <w:szCs w:val="28"/>
        </w:rPr>
      </w:pPr>
    </w:p>
    <w:p w:rsidR="00711EBF" w:rsidRDefault="00711EBF" w:rsidP="00607C2B">
      <w:pPr>
        <w:jc w:val="right"/>
        <w:rPr>
          <w:sz w:val="28"/>
          <w:szCs w:val="28"/>
        </w:rPr>
      </w:pPr>
    </w:p>
    <w:p w:rsidR="00711EBF" w:rsidRDefault="00711EBF" w:rsidP="00607C2B">
      <w:pPr>
        <w:jc w:val="right"/>
        <w:rPr>
          <w:sz w:val="28"/>
          <w:szCs w:val="28"/>
        </w:rPr>
      </w:pPr>
    </w:p>
    <w:p w:rsidR="00711EBF" w:rsidRDefault="00711EBF" w:rsidP="00607C2B">
      <w:pPr>
        <w:jc w:val="right"/>
        <w:rPr>
          <w:sz w:val="28"/>
          <w:szCs w:val="28"/>
        </w:rPr>
      </w:pPr>
    </w:p>
    <w:p w:rsidR="00711EBF" w:rsidRDefault="00711EBF" w:rsidP="00607C2B">
      <w:pPr>
        <w:jc w:val="right"/>
        <w:rPr>
          <w:sz w:val="28"/>
          <w:szCs w:val="28"/>
        </w:rPr>
      </w:pPr>
    </w:p>
    <w:p w:rsidR="00711EBF" w:rsidRDefault="00711EBF" w:rsidP="00607C2B">
      <w:pPr>
        <w:jc w:val="right"/>
        <w:rPr>
          <w:sz w:val="28"/>
          <w:szCs w:val="28"/>
        </w:rPr>
      </w:pPr>
    </w:p>
    <w:p w:rsidR="00711EBF" w:rsidRDefault="00711EBF" w:rsidP="00607C2B">
      <w:pPr>
        <w:jc w:val="right"/>
        <w:rPr>
          <w:sz w:val="28"/>
          <w:szCs w:val="28"/>
        </w:rPr>
      </w:pPr>
    </w:p>
    <w:p w:rsidR="00711EBF" w:rsidRDefault="00711EBF" w:rsidP="00607C2B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711EBF" w:rsidRDefault="00711EBF" w:rsidP="00607C2B">
      <w:pPr>
        <w:jc w:val="right"/>
        <w:rPr>
          <w:sz w:val="28"/>
          <w:szCs w:val="28"/>
        </w:rPr>
      </w:pPr>
      <w:r>
        <w:rPr>
          <w:sz w:val="28"/>
          <w:szCs w:val="28"/>
        </w:rPr>
        <w:t>к Распоряжению Главы</w:t>
      </w:r>
    </w:p>
    <w:p w:rsidR="00711EBF" w:rsidRDefault="00711EBF" w:rsidP="00607C2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Зарубкинского сельского поселения</w:t>
      </w:r>
    </w:p>
    <w:p w:rsidR="00711EBF" w:rsidRPr="00A71C9C" w:rsidRDefault="00711EBF" w:rsidP="00607C2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от «04</w:t>
      </w:r>
      <w:r w:rsidRPr="00833B50"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 w:rsidRPr="00833B50">
        <w:rPr>
          <w:sz w:val="28"/>
          <w:szCs w:val="28"/>
        </w:rPr>
        <w:t xml:space="preserve">  2019 года  №</w:t>
      </w:r>
      <w:r>
        <w:rPr>
          <w:sz w:val="28"/>
          <w:szCs w:val="28"/>
        </w:rPr>
        <w:t xml:space="preserve"> 16</w:t>
      </w:r>
    </w:p>
    <w:p w:rsidR="00711EBF" w:rsidRDefault="00711EBF" w:rsidP="00607C2B">
      <w:pPr>
        <w:spacing w:after="275" w:line="216" w:lineRule="auto"/>
        <w:ind w:left="5775" w:right="139" w:firstLine="1776"/>
      </w:pPr>
    </w:p>
    <w:p w:rsidR="00711EBF" w:rsidRDefault="00711EBF" w:rsidP="00607C2B">
      <w:pPr>
        <w:spacing w:after="275" w:line="216" w:lineRule="auto"/>
        <w:ind w:left="5775" w:right="139" w:firstLine="1776"/>
      </w:pPr>
    </w:p>
    <w:p w:rsidR="00711EBF" w:rsidRDefault="00711EBF" w:rsidP="00607C2B">
      <w:pPr>
        <w:ind w:right="142"/>
        <w:jc w:val="center"/>
        <w:rPr>
          <w:sz w:val="28"/>
          <w:szCs w:val="28"/>
        </w:rPr>
      </w:pPr>
      <w:r w:rsidRPr="00411F4E">
        <w:rPr>
          <w:sz w:val="28"/>
          <w:szCs w:val="28"/>
        </w:rPr>
        <w:t xml:space="preserve">Рабочая группа </w:t>
      </w:r>
    </w:p>
    <w:p w:rsidR="00711EBF" w:rsidRDefault="00711EBF" w:rsidP="00607C2B">
      <w:pPr>
        <w:ind w:right="142"/>
        <w:jc w:val="center"/>
        <w:rPr>
          <w:sz w:val="28"/>
          <w:szCs w:val="28"/>
        </w:rPr>
      </w:pPr>
      <w:r w:rsidRPr="00411F4E">
        <w:rPr>
          <w:sz w:val="28"/>
          <w:szCs w:val="28"/>
        </w:rPr>
        <w:t>по организации и проведению публичных слушаний</w:t>
      </w:r>
    </w:p>
    <w:p w:rsidR="00711EBF" w:rsidRDefault="00711EBF" w:rsidP="00607C2B">
      <w:pPr>
        <w:ind w:right="142"/>
        <w:jc w:val="center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782"/>
        <w:gridCol w:w="4783"/>
      </w:tblGrid>
      <w:tr w:rsidR="00711EBF" w:rsidRPr="00A86E62" w:rsidTr="00127862">
        <w:tc>
          <w:tcPr>
            <w:tcW w:w="4782" w:type="dxa"/>
          </w:tcPr>
          <w:p w:rsidR="00711EBF" w:rsidRPr="00A86E62" w:rsidRDefault="00711EBF" w:rsidP="00127862">
            <w:pPr>
              <w:ind w:right="142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Митрейкина Л.В.</w:t>
            </w:r>
          </w:p>
        </w:tc>
        <w:tc>
          <w:tcPr>
            <w:tcW w:w="4783" w:type="dxa"/>
          </w:tcPr>
          <w:p w:rsidR="00711EBF" w:rsidRPr="00A86E62" w:rsidRDefault="00711EBF" w:rsidP="00127862">
            <w:pPr>
              <w:ind w:right="142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Врио</w:t>
            </w:r>
            <w:r w:rsidRPr="001C7E26">
              <w:rPr>
                <w:sz w:val="28"/>
                <w:szCs w:val="28"/>
              </w:rPr>
              <w:t xml:space="preserve"> Главы администрации </w:t>
            </w:r>
            <w:r>
              <w:rPr>
                <w:sz w:val="28"/>
                <w:szCs w:val="28"/>
              </w:rPr>
              <w:t>Зарубкинского сельского</w:t>
            </w:r>
            <w:r w:rsidRPr="001C7E26">
              <w:rPr>
                <w:sz w:val="28"/>
                <w:szCs w:val="28"/>
              </w:rPr>
              <w:t xml:space="preserve"> поселения (председатель рабочей группы)</w:t>
            </w:r>
          </w:p>
        </w:tc>
      </w:tr>
      <w:tr w:rsidR="00711EBF" w:rsidRPr="00A86E62" w:rsidTr="00127862">
        <w:tc>
          <w:tcPr>
            <w:tcW w:w="4782" w:type="dxa"/>
          </w:tcPr>
          <w:p w:rsidR="00711EBF" w:rsidRPr="001C7E26" w:rsidRDefault="00711EBF" w:rsidP="00127862">
            <w:pPr>
              <w:ind w:righ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Пирогова А.Н.</w:t>
            </w:r>
          </w:p>
          <w:p w:rsidR="00711EBF" w:rsidRPr="00A86E62" w:rsidRDefault="00711EBF" w:rsidP="00127862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711EBF" w:rsidRPr="00A86E62" w:rsidRDefault="00711EBF" w:rsidP="00127862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711EBF" w:rsidRPr="00A86E62" w:rsidRDefault="00711EBF" w:rsidP="00127862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711EBF" w:rsidRPr="00A86E62" w:rsidRDefault="00711EBF" w:rsidP="00127862">
            <w:pPr>
              <w:ind w:right="142"/>
              <w:rPr>
                <w:sz w:val="28"/>
                <w:szCs w:val="28"/>
                <w:highlight w:val="yellow"/>
                <w:u w:val="single"/>
              </w:rPr>
            </w:pPr>
          </w:p>
          <w:p w:rsidR="00711EBF" w:rsidRPr="001C7E26" w:rsidRDefault="00711EBF" w:rsidP="00127862">
            <w:pPr>
              <w:ind w:right="142"/>
              <w:rPr>
                <w:sz w:val="28"/>
                <w:szCs w:val="28"/>
                <w:u w:val="single"/>
              </w:rPr>
            </w:pPr>
            <w:r w:rsidRPr="001C7E26">
              <w:rPr>
                <w:sz w:val="28"/>
                <w:szCs w:val="28"/>
                <w:u w:val="single"/>
              </w:rPr>
              <w:t>Члены рабочей группы:</w:t>
            </w:r>
          </w:p>
          <w:p w:rsidR="00711EBF" w:rsidRPr="00A86E62" w:rsidRDefault="00711EBF" w:rsidP="00127862">
            <w:pPr>
              <w:ind w:right="142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783" w:type="dxa"/>
          </w:tcPr>
          <w:p w:rsidR="00711EBF" w:rsidRPr="00A86E62" w:rsidRDefault="00711EBF" w:rsidP="00127862">
            <w:pPr>
              <w:ind w:right="142"/>
              <w:rPr>
                <w:sz w:val="28"/>
                <w:szCs w:val="28"/>
                <w:highlight w:val="yellow"/>
              </w:rPr>
            </w:pPr>
            <w:r w:rsidRPr="001C7E26">
              <w:rPr>
                <w:sz w:val="28"/>
                <w:szCs w:val="28"/>
              </w:rPr>
              <w:t xml:space="preserve">Заместитель главы администрации  </w:t>
            </w:r>
            <w:r>
              <w:rPr>
                <w:sz w:val="28"/>
                <w:szCs w:val="28"/>
              </w:rPr>
              <w:t>Зарубкинского сельского</w:t>
            </w:r>
            <w:r w:rsidRPr="001C7E26">
              <w:rPr>
                <w:sz w:val="28"/>
                <w:szCs w:val="28"/>
              </w:rPr>
              <w:t xml:space="preserve"> поселения (секретарь рабочей группы) </w:t>
            </w:r>
          </w:p>
        </w:tc>
      </w:tr>
      <w:tr w:rsidR="00711EBF" w:rsidRPr="00A86E62" w:rsidTr="00127862">
        <w:trPr>
          <w:trHeight w:val="1753"/>
        </w:trPr>
        <w:tc>
          <w:tcPr>
            <w:tcW w:w="4782" w:type="dxa"/>
          </w:tcPr>
          <w:p w:rsidR="00711EBF" w:rsidRPr="00833B50" w:rsidRDefault="00711EBF" w:rsidP="00127862">
            <w:pPr>
              <w:ind w:right="142"/>
              <w:rPr>
                <w:sz w:val="28"/>
                <w:szCs w:val="28"/>
              </w:rPr>
            </w:pPr>
            <w:r w:rsidRPr="00833B50">
              <w:rPr>
                <w:sz w:val="28"/>
                <w:szCs w:val="28"/>
              </w:rPr>
              <w:t>Меринова М.В. (по согласованию)</w:t>
            </w:r>
          </w:p>
          <w:p w:rsidR="00711EBF" w:rsidRPr="00A86E62" w:rsidRDefault="00711EBF" w:rsidP="00127862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711EBF" w:rsidRPr="00A86E62" w:rsidRDefault="00711EBF" w:rsidP="00127862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711EBF" w:rsidRPr="00A86E62" w:rsidRDefault="00711EBF" w:rsidP="00127862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711EBF" w:rsidRDefault="00711EBF" w:rsidP="00127862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711EBF" w:rsidRPr="00A86E62" w:rsidRDefault="00711EBF" w:rsidP="00127862">
            <w:pPr>
              <w:ind w:right="142"/>
              <w:rPr>
                <w:sz w:val="28"/>
                <w:szCs w:val="28"/>
                <w:highlight w:val="yellow"/>
              </w:rPr>
            </w:pPr>
          </w:p>
          <w:p w:rsidR="00711EBF" w:rsidRPr="00DC0468" w:rsidRDefault="00711EBF" w:rsidP="00127862">
            <w:pPr>
              <w:ind w:right="142"/>
              <w:rPr>
                <w:sz w:val="28"/>
                <w:szCs w:val="28"/>
              </w:rPr>
            </w:pPr>
            <w:r w:rsidRPr="00DC0468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ялина М.Н.</w:t>
            </w:r>
          </w:p>
          <w:p w:rsidR="00711EBF" w:rsidRPr="00A86E62" w:rsidRDefault="00711EBF" w:rsidP="00127862">
            <w:pPr>
              <w:ind w:right="142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783" w:type="dxa"/>
          </w:tcPr>
          <w:p w:rsidR="00711EBF" w:rsidRPr="00833B50" w:rsidRDefault="00711EBF" w:rsidP="00127862">
            <w:pPr>
              <w:ind w:right="142"/>
              <w:rPr>
                <w:sz w:val="28"/>
                <w:szCs w:val="28"/>
              </w:rPr>
            </w:pPr>
            <w:r w:rsidRPr="00833B50">
              <w:rPr>
                <w:sz w:val="28"/>
                <w:szCs w:val="28"/>
              </w:rPr>
              <w:t>Начальник отдела по управлению муниципальной собственностью и земельным отношениям Администрации Зубово-Полянского муниципального района</w:t>
            </w:r>
          </w:p>
          <w:p w:rsidR="00711EBF" w:rsidRDefault="00711EBF" w:rsidP="00127862">
            <w:pPr>
              <w:ind w:right="142"/>
              <w:rPr>
                <w:sz w:val="28"/>
                <w:szCs w:val="28"/>
              </w:rPr>
            </w:pPr>
          </w:p>
          <w:p w:rsidR="00711EBF" w:rsidRPr="00DC0468" w:rsidRDefault="00711EBF" w:rsidP="00127862">
            <w:pPr>
              <w:ind w:right="142"/>
              <w:rPr>
                <w:sz w:val="28"/>
                <w:szCs w:val="28"/>
                <w:highlight w:val="yellow"/>
              </w:rPr>
            </w:pPr>
            <w:r w:rsidRPr="00DC0468">
              <w:rPr>
                <w:sz w:val="28"/>
                <w:szCs w:val="28"/>
              </w:rPr>
              <w:t>заведующая библиотекой</w:t>
            </w:r>
          </w:p>
          <w:p w:rsidR="00711EBF" w:rsidRPr="00A86E62" w:rsidRDefault="00711EBF" w:rsidP="00127862">
            <w:pPr>
              <w:ind w:right="142"/>
              <w:rPr>
                <w:sz w:val="28"/>
                <w:szCs w:val="28"/>
                <w:highlight w:val="yellow"/>
              </w:rPr>
            </w:pPr>
          </w:p>
        </w:tc>
      </w:tr>
      <w:tr w:rsidR="00711EBF" w:rsidRPr="00464C29" w:rsidTr="00127862">
        <w:tc>
          <w:tcPr>
            <w:tcW w:w="4782" w:type="dxa"/>
          </w:tcPr>
          <w:p w:rsidR="00711EBF" w:rsidRPr="00A86E62" w:rsidRDefault="00711EBF" w:rsidP="00127862">
            <w:pPr>
              <w:ind w:right="142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Нуштаева Е.А.</w:t>
            </w:r>
          </w:p>
        </w:tc>
        <w:tc>
          <w:tcPr>
            <w:tcW w:w="4783" w:type="dxa"/>
          </w:tcPr>
          <w:p w:rsidR="00711EBF" w:rsidRPr="00464C29" w:rsidRDefault="00711EBF" w:rsidP="00127862">
            <w:pPr>
              <w:ind w:right="142"/>
              <w:rPr>
                <w:sz w:val="28"/>
                <w:szCs w:val="28"/>
              </w:rPr>
            </w:pPr>
            <w:r w:rsidRPr="001C7E26">
              <w:rPr>
                <w:sz w:val="28"/>
                <w:szCs w:val="28"/>
              </w:rPr>
              <w:t>депутат Совета депутатов Зарубкинского сельского поселения Зубово-Полянского муниципального района Республики Мордовия</w:t>
            </w:r>
          </w:p>
        </w:tc>
      </w:tr>
    </w:tbl>
    <w:p w:rsidR="00711EBF" w:rsidRPr="00411F4E" w:rsidRDefault="00711EBF" w:rsidP="00607C2B">
      <w:pPr>
        <w:ind w:right="142"/>
        <w:jc w:val="center"/>
        <w:rPr>
          <w:sz w:val="28"/>
          <w:szCs w:val="28"/>
        </w:rPr>
      </w:pPr>
    </w:p>
    <w:p w:rsidR="00711EBF" w:rsidRDefault="00711EBF" w:rsidP="00607C2B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711EBF" w:rsidRDefault="00711EBF" w:rsidP="00607C2B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711EBF" w:rsidRDefault="00711EBF" w:rsidP="00607C2B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711EBF" w:rsidRDefault="00711EBF" w:rsidP="00607C2B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711EBF" w:rsidRDefault="00711EBF" w:rsidP="00607C2B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711EBF" w:rsidRDefault="00711EBF" w:rsidP="00607C2B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711EBF" w:rsidRDefault="00711EBF" w:rsidP="00607C2B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711EBF" w:rsidRDefault="00711EBF" w:rsidP="008E679C">
      <w:pPr>
        <w:spacing w:after="275" w:line="216" w:lineRule="auto"/>
        <w:ind w:right="139"/>
        <w:rPr>
          <w:sz w:val="26"/>
          <w:szCs w:val="26"/>
        </w:rPr>
      </w:pPr>
    </w:p>
    <w:p w:rsidR="00711EBF" w:rsidRDefault="00711EBF" w:rsidP="00607C2B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711EBF" w:rsidRPr="008B38B2" w:rsidRDefault="00711EBF" w:rsidP="00607C2B">
      <w:r>
        <w:rPr>
          <w:sz w:val="28"/>
          <w:szCs w:val="28"/>
        </w:rPr>
        <w:t xml:space="preserve">                                                                                                      </w:t>
      </w:r>
      <w:r w:rsidRPr="008B38B2">
        <w:t>Приложение 2</w:t>
      </w:r>
    </w:p>
    <w:p w:rsidR="00711EBF" w:rsidRPr="008B38B2" w:rsidRDefault="00711EBF" w:rsidP="00607C2B">
      <w:pPr>
        <w:jc w:val="center"/>
      </w:pPr>
      <w:r w:rsidRPr="008B38B2">
        <w:t xml:space="preserve">                              </w:t>
      </w:r>
      <w:r>
        <w:t xml:space="preserve">                                                        </w:t>
      </w:r>
      <w:r w:rsidRPr="008B38B2">
        <w:t>к Распоряжению Главы</w:t>
      </w:r>
    </w:p>
    <w:p w:rsidR="00711EBF" w:rsidRDefault="00711EBF" w:rsidP="00607C2B">
      <w:pPr>
        <w:jc w:val="right"/>
      </w:pPr>
      <w:r w:rsidRPr="008B38B2">
        <w:t xml:space="preserve">                                               </w:t>
      </w:r>
      <w:r>
        <w:t xml:space="preserve">                       Зарубкинского сельского поселения</w:t>
      </w:r>
    </w:p>
    <w:p w:rsidR="00711EBF" w:rsidRPr="00636DD1" w:rsidRDefault="00711EBF" w:rsidP="00607C2B">
      <w:r>
        <w:t xml:space="preserve">                                                                                                          </w:t>
      </w:r>
      <w:r w:rsidRPr="00636DD1">
        <w:t>от «</w:t>
      </w:r>
      <w:r>
        <w:t>04</w:t>
      </w:r>
      <w:r w:rsidRPr="00636DD1">
        <w:t xml:space="preserve">» </w:t>
      </w:r>
      <w:r>
        <w:t>июн</w:t>
      </w:r>
      <w:r w:rsidRPr="00636DD1">
        <w:t>я 2019 года  №</w:t>
      </w:r>
      <w:r>
        <w:t xml:space="preserve"> 16</w:t>
      </w:r>
    </w:p>
    <w:p w:rsidR="00711EBF" w:rsidRPr="003575E5" w:rsidRDefault="00711EBF" w:rsidP="00607C2B">
      <w:pPr>
        <w:jc w:val="center"/>
      </w:pPr>
    </w:p>
    <w:p w:rsidR="00711EBF" w:rsidRPr="00EC0EFB" w:rsidRDefault="00711EBF" w:rsidP="00607C2B">
      <w:pPr>
        <w:rPr>
          <w:sz w:val="28"/>
          <w:szCs w:val="28"/>
        </w:rPr>
      </w:pPr>
    </w:p>
    <w:p w:rsidR="00711EBF" w:rsidRPr="00DC62A4" w:rsidRDefault="00711EBF" w:rsidP="00607C2B">
      <w:pPr>
        <w:rPr>
          <w:b/>
          <w:sz w:val="28"/>
          <w:szCs w:val="28"/>
        </w:rPr>
      </w:pPr>
      <w:r w:rsidRPr="00EC0EFB">
        <w:rPr>
          <w:b/>
          <w:sz w:val="28"/>
          <w:szCs w:val="28"/>
        </w:rPr>
        <w:t>Форма внесения предложений</w:t>
      </w:r>
      <w:r w:rsidRPr="008B38B2">
        <w:rPr>
          <w:b/>
          <w:sz w:val="26"/>
          <w:szCs w:val="26"/>
        </w:rPr>
        <w:t xml:space="preserve"> </w:t>
      </w:r>
      <w:r w:rsidRPr="00EC0EFB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 xml:space="preserve"> внесению изменений в решение Совета депутатов Зарубкинского сельского  поселения  Зубово-Полянского муниципального района Республики Мордовия №2 от 27.08.2018г. </w:t>
      </w:r>
      <w:r w:rsidRPr="00DC62A4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Об утверждении правил землепользования и застройки Зарубкинского сельского поселения Зубово-Полянского муниципального района Республики Мордовия</w:t>
      </w:r>
      <w:r w:rsidRPr="00DC62A4">
        <w:rPr>
          <w:b/>
          <w:sz w:val="28"/>
          <w:szCs w:val="28"/>
        </w:rPr>
        <w:t>»</w:t>
      </w:r>
    </w:p>
    <w:p w:rsidR="00711EBF" w:rsidRPr="008B38B2" w:rsidRDefault="00711EBF" w:rsidP="00607C2B">
      <w:pPr>
        <w:jc w:val="center"/>
        <w:rPr>
          <w:b/>
          <w:caps/>
          <w:sz w:val="26"/>
          <w:szCs w:val="26"/>
        </w:rPr>
      </w:pPr>
    </w:p>
    <w:tbl>
      <w:tblPr>
        <w:tblW w:w="0" w:type="auto"/>
        <w:tblLayout w:type="fixed"/>
        <w:tblLook w:val="0000"/>
      </w:tblPr>
      <w:tblGrid>
        <w:gridCol w:w="1563"/>
        <w:gridCol w:w="2037"/>
        <w:gridCol w:w="49"/>
        <w:gridCol w:w="2022"/>
        <w:gridCol w:w="22"/>
        <w:gridCol w:w="1803"/>
        <w:gridCol w:w="18"/>
        <w:gridCol w:w="2659"/>
        <w:gridCol w:w="34"/>
      </w:tblGrid>
      <w:tr w:rsidR="00711EBF" w:rsidRPr="003575E5" w:rsidTr="00607C2B">
        <w:trPr>
          <w:gridAfter w:val="1"/>
          <w:wAfter w:w="34" w:type="dxa"/>
          <w:trHeight w:val="1523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11EBF" w:rsidRPr="003575E5" w:rsidRDefault="00711EBF" w:rsidP="00127862">
            <w:pPr>
              <w:snapToGrid w:val="0"/>
              <w:ind w:left="34"/>
            </w:pPr>
            <w:r>
              <w:t>ФИО</w:t>
            </w:r>
            <w:r w:rsidRPr="003575E5">
              <w:t>гражданина (внесшего предложения)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11EBF" w:rsidRPr="003575E5" w:rsidRDefault="00711EBF" w:rsidP="00127862">
            <w:pPr>
              <w:snapToGrid w:val="0"/>
            </w:pPr>
            <w:r>
              <w:t>Мес</w:t>
            </w:r>
            <w:r w:rsidRPr="003575E5">
              <w:t>то жительства гражданина, контактный телефон</w:t>
            </w:r>
          </w:p>
        </w:tc>
        <w:tc>
          <w:tcPr>
            <w:tcW w:w="2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11EBF" w:rsidRPr="003575E5" w:rsidRDefault="00711EBF" w:rsidP="00127862">
            <w:pPr>
              <w:snapToGrid w:val="0"/>
              <w:ind w:left="106" w:hanging="166"/>
            </w:pPr>
            <w:r>
              <w:t xml:space="preserve">Сведения о </w:t>
            </w:r>
            <w:r w:rsidRPr="003575E5">
              <w:t>документе</w:t>
            </w:r>
          </w:p>
          <w:p w:rsidR="00711EBF" w:rsidRPr="003575E5" w:rsidRDefault="00711EBF" w:rsidP="00127862">
            <w:pPr>
              <w:ind w:left="106" w:hanging="166"/>
            </w:pPr>
            <w:r w:rsidRPr="003575E5">
              <w:t>удостоверяющ</w:t>
            </w:r>
            <w:r>
              <w:t>его личность граждани</w:t>
            </w:r>
            <w:r w:rsidRPr="003575E5">
              <w:t>на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11EBF" w:rsidRDefault="00711EBF" w:rsidP="00127862">
            <w:pPr>
              <w:snapToGrid w:val="0"/>
            </w:pPr>
            <w:r>
              <w:t>Род занятий</w:t>
            </w:r>
          </w:p>
          <w:p w:rsidR="00711EBF" w:rsidRDefault="00711EBF" w:rsidP="00127862">
            <w:pPr>
              <w:ind w:left="900"/>
            </w:pPr>
          </w:p>
          <w:p w:rsidR="00711EBF" w:rsidRDefault="00711EBF" w:rsidP="00127862">
            <w:pPr>
              <w:ind w:left="900"/>
            </w:pPr>
          </w:p>
        </w:tc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EBF" w:rsidRPr="003575E5" w:rsidRDefault="00711EBF" w:rsidP="00127862">
            <w:pPr>
              <w:snapToGrid w:val="0"/>
              <w:ind w:left="-32"/>
            </w:pPr>
            <w:r>
              <w:t xml:space="preserve">Предложения по вопросу </w:t>
            </w:r>
            <w:r w:rsidRPr="003575E5">
              <w:t>выносимому на публичные слушания</w:t>
            </w:r>
          </w:p>
        </w:tc>
      </w:tr>
      <w:tr w:rsidR="00711EBF" w:rsidRPr="003575E5" w:rsidTr="00607C2B">
        <w:trPr>
          <w:trHeight w:val="429"/>
        </w:trPr>
        <w:tc>
          <w:tcPr>
            <w:tcW w:w="15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11EBF" w:rsidRPr="003575E5" w:rsidRDefault="00711EBF" w:rsidP="00127862">
            <w:pPr>
              <w:snapToGrid w:val="0"/>
              <w:ind w:left="900"/>
            </w:pPr>
          </w:p>
        </w:tc>
        <w:tc>
          <w:tcPr>
            <w:tcW w:w="208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11EBF" w:rsidRPr="003575E5" w:rsidRDefault="00711EBF" w:rsidP="00127862">
            <w:pPr>
              <w:snapToGrid w:val="0"/>
              <w:ind w:left="900"/>
            </w:pPr>
          </w:p>
        </w:tc>
        <w:tc>
          <w:tcPr>
            <w:tcW w:w="20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11EBF" w:rsidRPr="003575E5" w:rsidRDefault="00711EBF" w:rsidP="00127862">
            <w:pPr>
              <w:snapToGrid w:val="0"/>
              <w:ind w:left="900"/>
            </w:pPr>
          </w:p>
        </w:tc>
        <w:tc>
          <w:tcPr>
            <w:tcW w:w="184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11EBF" w:rsidRPr="003575E5" w:rsidRDefault="00711EBF" w:rsidP="00127862">
            <w:pPr>
              <w:snapToGrid w:val="0"/>
              <w:ind w:left="900"/>
            </w:pP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EBF" w:rsidRPr="003575E5" w:rsidRDefault="00711EBF" w:rsidP="00127862">
            <w:pPr>
              <w:snapToGrid w:val="0"/>
              <w:ind w:left="900"/>
            </w:pPr>
          </w:p>
        </w:tc>
      </w:tr>
      <w:tr w:rsidR="00711EBF" w:rsidRPr="003575E5" w:rsidTr="00607C2B">
        <w:trPr>
          <w:trHeight w:val="407"/>
        </w:trPr>
        <w:tc>
          <w:tcPr>
            <w:tcW w:w="15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11EBF" w:rsidRPr="003575E5" w:rsidRDefault="00711EBF" w:rsidP="00127862">
            <w:pPr>
              <w:snapToGrid w:val="0"/>
              <w:ind w:left="900"/>
            </w:pPr>
          </w:p>
        </w:tc>
        <w:tc>
          <w:tcPr>
            <w:tcW w:w="208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11EBF" w:rsidRPr="003575E5" w:rsidRDefault="00711EBF" w:rsidP="00127862">
            <w:pPr>
              <w:snapToGrid w:val="0"/>
              <w:ind w:left="900"/>
            </w:pPr>
          </w:p>
        </w:tc>
        <w:tc>
          <w:tcPr>
            <w:tcW w:w="20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11EBF" w:rsidRPr="003575E5" w:rsidRDefault="00711EBF" w:rsidP="00127862">
            <w:pPr>
              <w:snapToGrid w:val="0"/>
              <w:ind w:left="900"/>
            </w:pPr>
          </w:p>
        </w:tc>
        <w:tc>
          <w:tcPr>
            <w:tcW w:w="184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11EBF" w:rsidRPr="003575E5" w:rsidRDefault="00711EBF" w:rsidP="00127862">
            <w:pPr>
              <w:snapToGrid w:val="0"/>
              <w:ind w:left="900"/>
            </w:pP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EBF" w:rsidRPr="003575E5" w:rsidRDefault="00711EBF" w:rsidP="00127862">
            <w:pPr>
              <w:snapToGrid w:val="0"/>
              <w:ind w:left="900"/>
            </w:pPr>
          </w:p>
        </w:tc>
      </w:tr>
      <w:tr w:rsidR="00711EBF" w:rsidRPr="003575E5" w:rsidTr="00607C2B">
        <w:trPr>
          <w:trHeight w:val="427"/>
        </w:trPr>
        <w:tc>
          <w:tcPr>
            <w:tcW w:w="15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11EBF" w:rsidRPr="003575E5" w:rsidRDefault="00711EBF" w:rsidP="00127862">
            <w:pPr>
              <w:snapToGrid w:val="0"/>
              <w:ind w:left="900"/>
            </w:pPr>
          </w:p>
        </w:tc>
        <w:tc>
          <w:tcPr>
            <w:tcW w:w="208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11EBF" w:rsidRPr="003575E5" w:rsidRDefault="00711EBF" w:rsidP="00127862">
            <w:pPr>
              <w:snapToGrid w:val="0"/>
              <w:ind w:left="900"/>
            </w:pPr>
          </w:p>
        </w:tc>
        <w:tc>
          <w:tcPr>
            <w:tcW w:w="20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11EBF" w:rsidRPr="003575E5" w:rsidRDefault="00711EBF" w:rsidP="00127862">
            <w:pPr>
              <w:snapToGrid w:val="0"/>
              <w:ind w:left="900"/>
            </w:pPr>
          </w:p>
        </w:tc>
        <w:tc>
          <w:tcPr>
            <w:tcW w:w="184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11EBF" w:rsidRPr="003575E5" w:rsidRDefault="00711EBF" w:rsidP="00127862">
            <w:pPr>
              <w:snapToGrid w:val="0"/>
              <w:ind w:left="900"/>
            </w:pP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EBF" w:rsidRPr="003575E5" w:rsidRDefault="00711EBF" w:rsidP="00127862">
            <w:pPr>
              <w:snapToGrid w:val="0"/>
              <w:ind w:left="900"/>
            </w:pPr>
          </w:p>
        </w:tc>
      </w:tr>
    </w:tbl>
    <w:p w:rsidR="00711EBF" w:rsidRPr="003575E5" w:rsidRDefault="00711EBF" w:rsidP="00607C2B"/>
    <w:p w:rsidR="00711EBF" w:rsidRPr="003575E5" w:rsidRDefault="00711EBF" w:rsidP="00607C2B">
      <w:r w:rsidRPr="003575E5">
        <w:rPr>
          <w:sz w:val="28"/>
          <w:szCs w:val="28"/>
        </w:rPr>
        <w:t xml:space="preserve">                                                                               </w:t>
      </w:r>
    </w:p>
    <w:p w:rsidR="00711EBF" w:rsidRPr="003575E5" w:rsidRDefault="00711EBF" w:rsidP="00607C2B">
      <w:pPr>
        <w:rPr>
          <w:sz w:val="26"/>
        </w:rPr>
      </w:pPr>
    </w:p>
    <w:p w:rsidR="00711EBF" w:rsidRPr="003575E5" w:rsidRDefault="00711EBF" w:rsidP="00607C2B">
      <w:pPr>
        <w:rPr>
          <w:sz w:val="26"/>
        </w:rPr>
      </w:pPr>
    </w:p>
    <w:p w:rsidR="00711EBF" w:rsidRDefault="00711EBF" w:rsidP="00607C2B">
      <w:pPr>
        <w:spacing w:after="275" w:line="216" w:lineRule="auto"/>
        <w:ind w:left="5775" w:right="139" w:firstLine="37"/>
        <w:rPr>
          <w:sz w:val="26"/>
          <w:szCs w:val="26"/>
        </w:rPr>
      </w:pPr>
    </w:p>
    <w:p w:rsidR="00711EBF" w:rsidRDefault="00711EBF" w:rsidP="00607C2B">
      <w:pPr>
        <w:jc w:val="center"/>
      </w:pPr>
    </w:p>
    <w:sectPr w:rsidR="00711EBF" w:rsidSect="00B61F3D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04BF7"/>
    <w:multiLevelType w:val="hybridMultilevel"/>
    <w:tmpl w:val="156E6898"/>
    <w:lvl w:ilvl="0" w:tplc="79AEAA26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8A87CED"/>
    <w:multiLevelType w:val="hybridMultilevel"/>
    <w:tmpl w:val="18422458"/>
    <w:lvl w:ilvl="0" w:tplc="03D0C15A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7B7D3234"/>
    <w:multiLevelType w:val="hybridMultilevel"/>
    <w:tmpl w:val="4C8E4CF2"/>
    <w:lvl w:ilvl="0" w:tplc="CBCE1BEA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18CE"/>
    <w:rsid w:val="0000272F"/>
    <w:rsid w:val="000A3878"/>
    <w:rsid w:val="000A4F60"/>
    <w:rsid w:val="000E78EB"/>
    <w:rsid w:val="00127862"/>
    <w:rsid w:val="00196A49"/>
    <w:rsid w:val="001A5873"/>
    <w:rsid w:val="001A7C17"/>
    <w:rsid w:val="001C42B8"/>
    <w:rsid w:val="001C7E26"/>
    <w:rsid w:val="001E3B9D"/>
    <w:rsid w:val="002A2CA2"/>
    <w:rsid w:val="002E0F66"/>
    <w:rsid w:val="003067C1"/>
    <w:rsid w:val="003575E5"/>
    <w:rsid w:val="00364FAB"/>
    <w:rsid w:val="00366422"/>
    <w:rsid w:val="003B6E84"/>
    <w:rsid w:val="00411F4E"/>
    <w:rsid w:val="004162EE"/>
    <w:rsid w:val="00464C29"/>
    <w:rsid w:val="00471CFB"/>
    <w:rsid w:val="00483191"/>
    <w:rsid w:val="004961E8"/>
    <w:rsid w:val="00496F71"/>
    <w:rsid w:val="004C0C76"/>
    <w:rsid w:val="004C6DF2"/>
    <w:rsid w:val="004D355A"/>
    <w:rsid w:val="00561F4F"/>
    <w:rsid w:val="00574DC7"/>
    <w:rsid w:val="005D6364"/>
    <w:rsid w:val="005F38D9"/>
    <w:rsid w:val="00607C2B"/>
    <w:rsid w:val="0061542B"/>
    <w:rsid w:val="00636DD1"/>
    <w:rsid w:val="006C1ED1"/>
    <w:rsid w:val="006C74DE"/>
    <w:rsid w:val="00711EBF"/>
    <w:rsid w:val="00732326"/>
    <w:rsid w:val="007466DC"/>
    <w:rsid w:val="00782077"/>
    <w:rsid w:val="007858F5"/>
    <w:rsid w:val="00833B50"/>
    <w:rsid w:val="00843C84"/>
    <w:rsid w:val="008B38B2"/>
    <w:rsid w:val="008B7689"/>
    <w:rsid w:val="008D7C04"/>
    <w:rsid w:val="008E679C"/>
    <w:rsid w:val="008F2706"/>
    <w:rsid w:val="0091045E"/>
    <w:rsid w:val="0091676A"/>
    <w:rsid w:val="00931DC3"/>
    <w:rsid w:val="00931FCB"/>
    <w:rsid w:val="00992803"/>
    <w:rsid w:val="009D27B5"/>
    <w:rsid w:val="009E375A"/>
    <w:rsid w:val="009F41FF"/>
    <w:rsid w:val="00A11E96"/>
    <w:rsid w:val="00A40852"/>
    <w:rsid w:val="00A71C9C"/>
    <w:rsid w:val="00A81EFE"/>
    <w:rsid w:val="00A86E62"/>
    <w:rsid w:val="00AE5031"/>
    <w:rsid w:val="00B156DD"/>
    <w:rsid w:val="00B17AC3"/>
    <w:rsid w:val="00B2253F"/>
    <w:rsid w:val="00B35F8C"/>
    <w:rsid w:val="00B4023B"/>
    <w:rsid w:val="00B518CE"/>
    <w:rsid w:val="00B61F3D"/>
    <w:rsid w:val="00B716F0"/>
    <w:rsid w:val="00C246A6"/>
    <w:rsid w:val="00C272AA"/>
    <w:rsid w:val="00CC390C"/>
    <w:rsid w:val="00CE1478"/>
    <w:rsid w:val="00CF5B52"/>
    <w:rsid w:val="00D17E99"/>
    <w:rsid w:val="00D36F46"/>
    <w:rsid w:val="00D44E0B"/>
    <w:rsid w:val="00D65081"/>
    <w:rsid w:val="00D753EF"/>
    <w:rsid w:val="00DC0468"/>
    <w:rsid w:val="00DC2F11"/>
    <w:rsid w:val="00DC62A4"/>
    <w:rsid w:val="00DD6B1C"/>
    <w:rsid w:val="00E6771A"/>
    <w:rsid w:val="00E77722"/>
    <w:rsid w:val="00E95B9C"/>
    <w:rsid w:val="00EB118E"/>
    <w:rsid w:val="00EC0EFB"/>
    <w:rsid w:val="00EC18FF"/>
    <w:rsid w:val="00EE15D3"/>
    <w:rsid w:val="00F20214"/>
    <w:rsid w:val="00FD4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18CE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6771A"/>
    <w:pPr>
      <w:keepNext/>
      <w:widowControl w:val="0"/>
      <w:ind w:firstLine="709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6771A"/>
    <w:rPr>
      <w:rFonts w:eastAsia="Times New Roman" w:cs="Times New Roman"/>
      <w:color w:val="auto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B518CE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B518CE"/>
    <w:rPr>
      <w:rFonts w:eastAsia="Times New Roman" w:cs="Times New Roman"/>
      <w:color w:val="auto"/>
      <w:lang w:eastAsia="ru-RU"/>
    </w:rPr>
  </w:style>
  <w:style w:type="character" w:styleId="Hyperlink">
    <w:name w:val="Hyperlink"/>
    <w:basedOn w:val="DefaultParagraphFont"/>
    <w:uiPriority w:val="99"/>
    <w:semiHidden/>
    <w:rsid w:val="00732326"/>
    <w:rPr>
      <w:rFonts w:cs="Times New Roman"/>
      <w:color w:val="0000FF"/>
      <w:u w:val="single"/>
    </w:rPr>
  </w:style>
  <w:style w:type="paragraph" w:customStyle="1" w:styleId="formattext">
    <w:name w:val="formattext"/>
    <w:basedOn w:val="Normal"/>
    <w:uiPriority w:val="99"/>
    <w:rsid w:val="0073232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789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89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89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919338" TargetMode="External"/><Relationship Id="rId5" Type="http://schemas.openxmlformats.org/officeDocument/2006/relationships/hyperlink" Target="http://docs.cntd.ru/document/90187606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5</Pages>
  <Words>804</Words>
  <Characters>4583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1</cp:lastModifiedBy>
  <cp:revision>21</cp:revision>
  <cp:lastPrinted>2019-02-27T12:09:00Z</cp:lastPrinted>
  <dcterms:created xsi:type="dcterms:W3CDTF">2019-01-28T11:19:00Z</dcterms:created>
  <dcterms:modified xsi:type="dcterms:W3CDTF">2019-07-05T08:02:00Z</dcterms:modified>
</cp:coreProperties>
</file>