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766B" w:rsidRPr="005E4551" w:rsidRDefault="0074766B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 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>с кадастровым  номером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  <w:r>
        <w:rPr>
          <w:b/>
          <w:sz w:val="24"/>
          <w:szCs w:val="24"/>
          <w:shd w:val="clear" w:color="auto" w:fill="FFFFFF"/>
        </w:rPr>
        <w:t>13:08:0102001:8328; 13:08:0402002:237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74766B" w:rsidRPr="00BA2BC7" w:rsidTr="006146B2">
        <w:trPr>
          <w:trHeight w:val="333"/>
        </w:trPr>
        <w:tc>
          <w:tcPr>
            <w:tcW w:w="9923" w:type="dxa"/>
            <w:gridSpan w:val="2"/>
          </w:tcPr>
          <w:p w:rsidR="0074766B" w:rsidRPr="00BA2BC7" w:rsidRDefault="0074766B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74766B" w:rsidRPr="00BA2BC7" w:rsidTr="006146B2">
        <w:tc>
          <w:tcPr>
            <w:tcW w:w="3310" w:type="dxa"/>
          </w:tcPr>
          <w:p w:rsidR="0074766B" w:rsidRPr="00BA2BC7" w:rsidRDefault="0074766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74766B" w:rsidRPr="00BA2BC7" w:rsidRDefault="0074766B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74766B" w:rsidRPr="00BA2BC7" w:rsidTr="006146B2">
        <w:tc>
          <w:tcPr>
            <w:tcW w:w="3310" w:type="dxa"/>
          </w:tcPr>
          <w:p w:rsidR="0074766B" w:rsidRPr="00BA2BC7" w:rsidRDefault="007476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74766B" w:rsidRPr="00BA2BC7" w:rsidRDefault="0074766B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74766B" w:rsidRPr="00BA2BC7" w:rsidRDefault="0074766B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40204810900000000207 в Отделение-НБ Республика Мордовия г.Саранск, л/с 03093025330 в Отделе №9 Управления Федерального казначейства по Республике Мордовия</w:t>
            </w:r>
          </w:p>
        </w:tc>
      </w:tr>
      <w:tr w:rsidR="0074766B" w:rsidRPr="00BA2BC7" w:rsidTr="006146B2">
        <w:tc>
          <w:tcPr>
            <w:tcW w:w="3310" w:type="dxa"/>
          </w:tcPr>
          <w:p w:rsidR="0074766B" w:rsidRPr="00BA2BC7" w:rsidRDefault="0074766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74766B" w:rsidRPr="00BA2BC7" w:rsidRDefault="0074766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74766B" w:rsidRPr="00BA2BC7" w:rsidTr="006146B2">
        <w:tc>
          <w:tcPr>
            <w:tcW w:w="3310" w:type="dxa"/>
          </w:tcPr>
          <w:p w:rsidR="0074766B" w:rsidRPr="00BA2BC7" w:rsidRDefault="0074766B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74766B" w:rsidRPr="00BA2BC7" w:rsidRDefault="0074766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74766B" w:rsidRPr="00BA2BC7" w:rsidTr="006146B2">
        <w:tc>
          <w:tcPr>
            <w:tcW w:w="3310" w:type="dxa"/>
          </w:tcPr>
          <w:p w:rsidR="0074766B" w:rsidRPr="00BA2BC7" w:rsidRDefault="007476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74766B" w:rsidRPr="00BA2BC7" w:rsidRDefault="0074766B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74766B" w:rsidRPr="00BA2BC7" w:rsidTr="006146B2">
        <w:tc>
          <w:tcPr>
            <w:tcW w:w="3310" w:type="dxa"/>
          </w:tcPr>
          <w:p w:rsidR="0074766B" w:rsidRPr="00BA2BC7" w:rsidRDefault="007476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74766B" w:rsidRPr="00FA4697" w:rsidRDefault="0074766B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74766B" w:rsidRPr="00BA2BC7" w:rsidTr="006146B2">
        <w:trPr>
          <w:trHeight w:val="189"/>
        </w:trPr>
        <w:tc>
          <w:tcPr>
            <w:tcW w:w="3310" w:type="dxa"/>
          </w:tcPr>
          <w:p w:rsidR="0074766B" w:rsidRPr="00BA2BC7" w:rsidRDefault="007476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74766B" w:rsidRPr="00BA2BC7" w:rsidRDefault="0074766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74766B" w:rsidRPr="00BA2BC7" w:rsidTr="006146B2">
        <w:tc>
          <w:tcPr>
            <w:tcW w:w="3310" w:type="dxa"/>
          </w:tcPr>
          <w:p w:rsidR="0074766B" w:rsidRPr="00BA2BC7" w:rsidRDefault="007476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74766B" w:rsidRPr="00BA2BC7" w:rsidRDefault="0074766B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74766B" w:rsidRPr="00BA2BC7" w:rsidTr="006146B2">
        <w:tc>
          <w:tcPr>
            <w:tcW w:w="9923" w:type="dxa"/>
            <w:gridSpan w:val="2"/>
          </w:tcPr>
          <w:p w:rsidR="0074766B" w:rsidRPr="00BA2BC7" w:rsidRDefault="0074766B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74766B" w:rsidRPr="00BA2BC7" w:rsidTr="006146B2">
        <w:trPr>
          <w:trHeight w:val="257"/>
        </w:trPr>
        <w:tc>
          <w:tcPr>
            <w:tcW w:w="9923" w:type="dxa"/>
            <w:gridSpan w:val="2"/>
          </w:tcPr>
          <w:p w:rsidR="0074766B" w:rsidRDefault="0074766B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 xml:space="preserve">Лот №1: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 xml:space="preserve">723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кв.м., расположенного по адресу: </w:t>
            </w:r>
            <w:r>
              <w:rPr>
                <w:sz w:val="24"/>
                <w:szCs w:val="24"/>
                <w:shd w:val="clear" w:color="auto" w:fill="FFFFFF"/>
              </w:rPr>
              <w:t xml:space="preserve">Местоположение установлено относительно ориентира, расположенного в границах участка. Почтовый адрес ориентира: </w:t>
            </w:r>
            <w:r w:rsidRPr="005E4551">
              <w:rPr>
                <w:sz w:val="24"/>
                <w:szCs w:val="24"/>
                <w:shd w:val="clear" w:color="auto" w:fill="FFFFFF"/>
              </w:rPr>
              <w:t>Республика Мордовия, Зубово – Полянский р</w:t>
            </w:r>
            <w:r>
              <w:rPr>
                <w:sz w:val="24"/>
                <w:szCs w:val="24"/>
                <w:shd w:val="clear" w:color="auto" w:fill="FFFFFF"/>
              </w:rPr>
              <w:t>айон, р.п. Зубова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Поляна, ул.</w:t>
            </w:r>
            <w:r>
              <w:rPr>
                <w:sz w:val="24"/>
                <w:szCs w:val="24"/>
                <w:shd w:val="clear" w:color="auto" w:fill="FFFFFF"/>
              </w:rPr>
              <w:t xml:space="preserve"> Новикова Прибоя, 64а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13:08:0102001:8328</w:t>
            </w:r>
            <w:r w:rsidRPr="005E4551">
              <w:rPr>
                <w:sz w:val="24"/>
                <w:szCs w:val="24"/>
                <w:shd w:val="clear" w:color="auto" w:fill="FFFFFF"/>
              </w:rPr>
              <w:t>, с  разрешенным использованием:</w:t>
            </w:r>
            <w:r>
              <w:rPr>
                <w:sz w:val="24"/>
                <w:szCs w:val="24"/>
                <w:shd w:val="clear" w:color="auto" w:fill="FFFFFF"/>
              </w:rPr>
              <w:t xml:space="preserve"> Ведение огородничества, Для ведения гражданами садоводства и огородничества.</w:t>
            </w:r>
          </w:p>
          <w:p w:rsidR="0074766B" w:rsidRPr="005005E2" w:rsidRDefault="0074766B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Лот №2: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 xml:space="preserve">1421 </w:t>
            </w:r>
            <w:r w:rsidRPr="005E4551">
              <w:rPr>
                <w:sz w:val="24"/>
                <w:szCs w:val="24"/>
                <w:shd w:val="clear" w:color="auto" w:fill="FFFFFF"/>
              </w:rPr>
              <w:t>к</w:t>
            </w:r>
            <w:r>
              <w:rPr>
                <w:sz w:val="24"/>
                <w:szCs w:val="24"/>
                <w:shd w:val="clear" w:color="auto" w:fill="FFFFFF"/>
              </w:rPr>
              <w:t xml:space="preserve">в.м., расположенного по адресу: </w:t>
            </w:r>
            <w:r w:rsidRPr="005E4551">
              <w:rPr>
                <w:sz w:val="24"/>
                <w:szCs w:val="24"/>
                <w:shd w:val="clear" w:color="auto" w:fill="FFFFFF"/>
              </w:rPr>
              <w:t>Республика Мордовия, Зубово – Полянский</w:t>
            </w:r>
            <w:r>
              <w:rPr>
                <w:sz w:val="24"/>
                <w:szCs w:val="24"/>
                <w:shd w:val="clear" w:color="auto" w:fill="FFFFFF"/>
              </w:rPr>
              <w:t xml:space="preserve"> муниципальный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р</w:t>
            </w:r>
            <w:r>
              <w:rPr>
                <w:sz w:val="24"/>
                <w:szCs w:val="24"/>
                <w:shd w:val="clear" w:color="auto" w:fill="FFFFFF"/>
              </w:rPr>
              <w:t xml:space="preserve">айон, Зубово-Полянское городское поселение, п.Зубово-Полянский лесоучасток, ул. Озерная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с 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13:08:0402002:237</w:t>
            </w:r>
            <w:r w:rsidRPr="005E4551">
              <w:rPr>
                <w:sz w:val="24"/>
                <w:szCs w:val="24"/>
                <w:shd w:val="clear" w:color="auto" w:fill="FFFFFF"/>
              </w:rPr>
              <w:t>, с  разрешенным использованием:</w:t>
            </w:r>
            <w:r>
              <w:rPr>
                <w:sz w:val="24"/>
                <w:szCs w:val="24"/>
                <w:shd w:val="clear" w:color="auto" w:fill="FFFFFF"/>
              </w:rPr>
              <w:t xml:space="preserve"> Ведение огородничества.</w:t>
            </w:r>
          </w:p>
        </w:tc>
      </w:tr>
      <w:tr w:rsidR="0074766B" w:rsidRPr="00BA2BC7" w:rsidTr="006146B2">
        <w:trPr>
          <w:trHeight w:val="257"/>
        </w:trPr>
        <w:tc>
          <w:tcPr>
            <w:tcW w:w="9923" w:type="dxa"/>
            <w:gridSpan w:val="2"/>
          </w:tcPr>
          <w:p w:rsidR="0074766B" w:rsidRPr="00BA2BC7" w:rsidRDefault="007476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74766B" w:rsidRPr="00BA2BC7" w:rsidRDefault="0074766B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74766B" w:rsidRDefault="0074766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№1: 13859,91 (Тринадцать тысяч восемьсот пятьдесят девять) руб. 91 коп.</w:t>
            </w:r>
          </w:p>
          <w:p w:rsidR="0074766B" w:rsidRPr="00BA2BC7" w:rsidRDefault="0074766B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№2: 4646,67 (Четыре тысячи шестьсот сорок шесть) руб. 67 коп.</w:t>
            </w:r>
          </w:p>
        </w:tc>
      </w:tr>
      <w:tr w:rsidR="0074766B" w:rsidRPr="00BA2BC7" w:rsidTr="006146B2">
        <w:trPr>
          <w:trHeight w:val="257"/>
        </w:trPr>
        <w:tc>
          <w:tcPr>
            <w:tcW w:w="9923" w:type="dxa"/>
            <w:gridSpan w:val="2"/>
          </w:tcPr>
          <w:p w:rsidR="0074766B" w:rsidRPr="00BA2BC7" w:rsidRDefault="007476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74766B" w:rsidRPr="00BA2BC7" w:rsidRDefault="0074766B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08.07.2019</w:t>
            </w:r>
            <w:r w:rsidRPr="00BA2BC7">
              <w:rPr>
                <w:sz w:val="24"/>
                <w:szCs w:val="24"/>
              </w:rPr>
              <w:t>г. до 17-00 (время московско</w:t>
            </w:r>
            <w:r>
              <w:rPr>
                <w:sz w:val="24"/>
                <w:szCs w:val="24"/>
              </w:rPr>
              <w:t>е) 08.08.2019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74766B" w:rsidRPr="00BA2BC7" w:rsidTr="006146B2">
        <w:trPr>
          <w:trHeight w:val="257"/>
        </w:trPr>
        <w:tc>
          <w:tcPr>
            <w:tcW w:w="9923" w:type="dxa"/>
            <w:gridSpan w:val="2"/>
          </w:tcPr>
          <w:p w:rsidR="0074766B" w:rsidRPr="00BA2BC7" w:rsidRDefault="007476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08.07..2019г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74766B" w:rsidRPr="00BA2BC7" w:rsidRDefault="0074766B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08.08.2019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74766B" w:rsidRPr="00BA2BC7" w:rsidTr="006146B2">
        <w:trPr>
          <w:trHeight w:val="257"/>
        </w:trPr>
        <w:tc>
          <w:tcPr>
            <w:tcW w:w="9923" w:type="dxa"/>
            <w:gridSpan w:val="2"/>
          </w:tcPr>
          <w:p w:rsidR="0074766B" w:rsidRPr="00BA2BC7" w:rsidRDefault="0074766B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09.08.2019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74766B" w:rsidRPr="00BA2BC7" w:rsidRDefault="0074766B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 </w:t>
            </w:r>
            <w:r>
              <w:rPr>
                <w:sz w:val="24"/>
                <w:szCs w:val="24"/>
              </w:rPr>
              <w:t>14.08.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19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74766B" w:rsidRPr="00BA2BC7" w:rsidTr="006146B2">
        <w:trPr>
          <w:trHeight w:val="257"/>
        </w:trPr>
        <w:tc>
          <w:tcPr>
            <w:tcW w:w="9923" w:type="dxa"/>
            <w:gridSpan w:val="2"/>
          </w:tcPr>
          <w:p w:rsidR="0074766B" w:rsidRPr="00BA2BC7" w:rsidRDefault="0074766B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74766B" w:rsidRPr="00BA2BC7" w:rsidRDefault="0074766B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74766B" w:rsidRPr="00BA2BC7" w:rsidRDefault="007476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74766B" w:rsidRPr="00BA2BC7" w:rsidRDefault="007476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74766B" w:rsidRPr="00BA2BC7" w:rsidRDefault="007476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74766B" w:rsidRPr="00BA2BC7" w:rsidRDefault="007476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74766B" w:rsidRPr="00BA2BC7" w:rsidRDefault="007476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74766B" w:rsidRPr="00BA2BC7" w:rsidRDefault="007476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74766B" w:rsidRPr="00BA2BC7" w:rsidRDefault="007476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74766B" w:rsidRPr="00BA2BC7" w:rsidRDefault="007476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74766B" w:rsidRPr="00BA2BC7" w:rsidRDefault="0074766B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74766B" w:rsidRPr="00997281" w:rsidRDefault="0074766B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74766B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467DF"/>
    <w:rsid w:val="000526AE"/>
    <w:rsid w:val="00060577"/>
    <w:rsid w:val="00062973"/>
    <w:rsid w:val="0006367D"/>
    <w:rsid w:val="00075A13"/>
    <w:rsid w:val="0009096D"/>
    <w:rsid w:val="000A2E29"/>
    <w:rsid w:val="000A6412"/>
    <w:rsid w:val="000B6B55"/>
    <w:rsid w:val="000D51FD"/>
    <w:rsid w:val="000E21C6"/>
    <w:rsid w:val="00102DD2"/>
    <w:rsid w:val="0011244B"/>
    <w:rsid w:val="0011787E"/>
    <w:rsid w:val="0012739D"/>
    <w:rsid w:val="00143014"/>
    <w:rsid w:val="0014374C"/>
    <w:rsid w:val="00152519"/>
    <w:rsid w:val="001527DF"/>
    <w:rsid w:val="00152B91"/>
    <w:rsid w:val="001576F7"/>
    <w:rsid w:val="00166E02"/>
    <w:rsid w:val="00180D08"/>
    <w:rsid w:val="001914F4"/>
    <w:rsid w:val="001946BA"/>
    <w:rsid w:val="001B32C2"/>
    <w:rsid w:val="001E623E"/>
    <w:rsid w:val="001E7977"/>
    <w:rsid w:val="001F6ABA"/>
    <w:rsid w:val="001F7CA9"/>
    <w:rsid w:val="00200B1D"/>
    <w:rsid w:val="00217665"/>
    <w:rsid w:val="00237C35"/>
    <w:rsid w:val="00247C6F"/>
    <w:rsid w:val="00261DF5"/>
    <w:rsid w:val="00262022"/>
    <w:rsid w:val="00263FE7"/>
    <w:rsid w:val="00264A7B"/>
    <w:rsid w:val="00266F2E"/>
    <w:rsid w:val="00270D8F"/>
    <w:rsid w:val="00285086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046B6"/>
    <w:rsid w:val="00311CA6"/>
    <w:rsid w:val="00311EE6"/>
    <w:rsid w:val="00313EB3"/>
    <w:rsid w:val="0031414D"/>
    <w:rsid w:val="00342572"/>
    <w:rsid w:val="003633A1"/>
    <w:rsid w:val="003654D5"/>
    <w:rsid w:val="00365A30"/>
    <w:rsid w:val="003816FD"/>
    <w:rsid w:val="00381773"/>
    <w:rsid w:val="003A2537"/>
    <w:rsid w:val="003D0D82"/>
    <w:rsid w:val="003E780A"/>
    <w:rsid w:val="00401438"/>
    <w:rsid w:val="004037B5"/>
    <w:rsid w:val="00403D0D"/>
    <w:rsid w:val="0043148F"/>
    <w:rsid w:val="00441887"/>
    <w:rsid w:val="00476C97"/>
    <w:rsid w:val="004844F6"/>
    <w:rsid w:val="004B7DD9"/>
    <w:rsid w:val="004E1CC3"/>
    <w:rsid w:val="004F4A35"/>
    <w:rsid w:val="004F7791"/>
    <w:rsid w:val="005005E2"/>
    <w:rsid w:val="005066FE"/>
    <w:rsid w:val="00507342"/>
    <w:rsid w:val="0051000E"/>
    <w:rsid w:val="00516F4B"/>
    <w:rsid w:val="00530104"/>
    <w:rsid w:val="005509DF"/>
    <w:rsid w:val="00551CAD"/>
    <w:rsid w:val="00561A28"/>
    <w:rsid w:val="0057476A"/>
    <w:rsid w:val="00577216"/>
    <w:rsid w:val="005864A0"/>
    <w:rsid w:val="005A1958"/>
    <w:rsid w:val="005A3D70"/>
    <w:rsid w:val="005A56E2"/>
    <w:rsid w:val="005A5D69"/>
    <w:rsid w:val="005B38F3"/>
    <w:rsid w:val="005B61BF"/>
    <w:rsid w:val="005C0C85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3DA8"/>
    <w:rsid w:val="006144F1"/>
    <w:rsid w:val="006146B2"/>
    <w:rsid w:val="006445CD"/>
    <w:rsid w:val="0065461A"/>
    <w:rsid w:val="00687809"/>
    <w:rsid w:val="00694D36"/>
    <w:rsid w:val="006B3D02"/>
    <w:rsid w:val="006D1375"/>
    <w:rsid w:val="006D3301"/>
    <w:rsid w:val="006F0A76"/>
    <w:rsid w:val="0070355A"/>
    <w:rsid w:val="00724E4C"/>
    <w:rsid w:val="0072795A"/>
    <w:rsid w:val="00744B9E"/>
    <w:rsid w:val="0074766B"/>
    <w:rsid w:val="00761D18"/>
    <w:rsid w:val="00762212"/>
    <w:rsid w:val="007630B8"/>
    <w:rsid w:val="00772F9B"/>
    <w:rsid w:val="00780A5A"/>
    <w:rsid w:val="00782620"/>
    <w:rsid w:val="007C77C6"/>
    <w:rsid w:val="007E31CA"/>
    <w:rsid w:val="007E3C14"/>
    <w:rsid w:val="007E6893"/>
    <w:rsid w:val="007F2C67"/>
    <w:rsid w:val="00820CAA"/>
    <w:rsid w:val="00825FE8"/>
    <w:rsid w:val="008260A2"/>
    <w:rsid w:val="00840ADF"/>
    <w:rsid w:val="00846AA0"/>
    <w:rsid w:val="00862243"/>
    <w:rsid w:val="0087163A"/>
    <w:rsid w:val="00876ED2"/>
    <w:rsid w:val="008864F2"/>
    <w:rsid w:val="008872C4"/>
    <w:rsid w:val="008A1AAC"/>
    <w:rsid w:val="008B27B8"/>
    <w:rsid w:val="008C6500"/>
    <w:rsid w:val="008D44AE"/>
    <w:rsid w:val="008D58D3"/>
    <w:rsid w:val="008D6749"/>
    <w:rsid w:val="008D6CB9"/>
    <w:rsid w:val="008E63D5"/>
    <w:rsid w:val="008F6DC4"/>
    <w:rsid w:val="00910FE9"/>
    <w:rsid w:val="00911FF3"/>
    <w:rsid w:val="0091349A"/>
    <w:rsid w:val="00922935"/>
    <w:rsid w:val="00930002"/>
    <w:rsid w:val="009422E0"/>
    <w:rsid w:val="00942784"/>
    <w:rsid w:val="00946F72"/>
    <w:rsid w:val="009528F5"/>
    <w:rsid w:val="00963680"/>
    <w:rsid w:val="00964520"/>
    <w:rsid w:val="00973950"/>
    <w:rsid w:val="00974B76"/>
    <w:rsid w:val="0098065D"/>
    <w:rsid w:val="00991662"/>
    <w:rsid w:val="00994182"/>
    <w:rsid w:val="00997281"/>
    <w:rsid w:val="009B1973"/>
    <w:rsid w:val="009C18EA"/>
    <w:rsid w:val="009D61E5"/>
    <w:rsid w:val="009F299D"/>
    <w:rsid w:val="009F5DD8"/>
    <w:rsid w:val="00A146AF"/>
    <w:rsid w:val="00A26D39"/>
    <w:rsid w:val="00A27ECF"/>
    <w:rsid w:val="00A409CA"/>
    <w:rsid w:val="00A43356"/>
    <w:rsid w:val="00A450F5"/>
    <w:rsid w:val="00A53522"/>
    <w:rsid w:val="00A61357"/>
    <w:rsid w:val="00A63F9C"/>
    <w:rsid w:val="00A74EC8"/>
    <w:rsid w:val="00A76E6E"/>
    <w:rsid w:val="00A7757B"/>
    <w:rsid w:val="00A77CB1"/>
    <w:rsid w:val="00A81BC8"/>
    <w:rsid w:val="00AA716B"/>
    <w:rsid w:val="00AB7609"/>
    <w:rsid w:val="00AC7B38"/>
    <w:rsid w:val="00AD3FC0"/>
    <w:rsid w:val="00AE3745"/>
    <w:rsid w:val="00AF45F0"/>
    <w:rsid w:val="00B0283E"/>
    <w:rsid w:val="00B24258"/>
    <w:rsid w:val="00B2770A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0C2B"/>
    <w:rsid w:val="00BD6CA7"/>
    <w:rsid w:val="00BE1B81"/>
    <w:rsid w:val="00BF3261"/>
    <w:rsid w:val="00BF60A6"/>
    <w:rsid w:val="00C00E0A"/>
    <w:rsid w:val="00C15337"/>
    <w:rsid w:val="00C2328F"/>
    <w:rsid w:val="00C33422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12770"/>
    <w:rsid w:val="00D17D50"/>
    <w:rsid w:val="00D41293"/>
    <w:rsid w:val="00D43FF7"/>
    <w:rsid w:val="00D5343B"/>
    <w:rsid w:val="00D849FA"/>
    <w:rsid w:val="00DA101B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76246"/>
    <w:rsid w:val="00E80BA5"/>
    <w:rsid w:val="00E93F0B"/>
    <w:rsid w:val="00E9737F"/>
    <w:rsid w:val="00EA44EE"/>
    <w:rsid w:val="00EB5C23"/>
    <w:rsid w:val="00EC264F"/>
    <w:rsid w:val="00EC2B55"/>
    <w:rsid w:val="00EC65DA"/>
    <w:rsid w:val="00EE631C"/>
    <w:rsid w:val="00EF02D0"/>
    <w:rsid w:val="00EF661E"/>
    <w:rsid w:val="00F11827"/>
    <w:rsid w:val="00F11C49"/>
    <w:rsid w:val="00F17E97"/>
    <w:rsid w:val="00F21057"/>
    <w:rsid w:val="00F266A6"/>
    <w:rsid w:val="00F33BC3"/>
    <w:rsid w:val="00F351FB"/>
    <w:rsid w:val="00F44424"/>
    <w:rsid w:val="00F45A98"/>
    <w:rsid w:val="00F46042"/>
    <w:rsid w:val="00F65DC9"/>
    <w:rsid w:val="00F7060B"/>
    <w:rsid w:val="00F82259"/>
    <w:rsid w:val="00F83975"/>
    <w:rsid w:val="00FA1B77"/>
    <w:rsid w:val="00FA4697"/>
    <w:rsid w:val="00FB6534"/>
    <w:rsid w:val="00FC132E"/>
    <w:rsid w:val="00FC6207"/>
    <w:rsid w:val="00FC7E14"/>
    <w:rsid w:val="00FD2600"/>
    <w:rsid w:val="00FE7762"/>
    <w:rsid w:val="00FF4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53</TotalTime>
  <Pages>2</Pages>
  <Words>825</Words>
  <Characters>4709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5</cp:revision>
  <cp:lastPrinted>2018-04-17T12:52:00Z</cp:lastPrinted>
  <dcterms:created xsi:type="dcterms:W3CDTF">2018-04-17T13:02:00Z</dcterms:created>
  <dcterms:modified xsi:type="dcterms:W3CDTF">2019-07-03T06:50:00Z</dcterms:modified>
</cp:coreProperties>
</file>