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455" w:rsidRDefault="00317455" w:rsidP="00B518CE">
      <w:pPr>
        <w:rPr>
          <w:b/>
          <w:sz w:val="28"/>
          <w:szCs w:val="28"/>
        </w:rPr>
      </w:pPr>
    </w:p>
    <w:p w:rsidR="00317455" w:rsidRDefault="00317455" w:rsidP="00B518CE">
      <w:pPr>
        <w:rPr>
          <w:b/>
          <w:sz w:val="28"/>
          <w:szCs w:val="28"/>
        </w:rPr>
      </w:pPr>
    </w:p>
    <w:p w:rsidR="00317455" w:rsidRDefault="00317455" w:rsidP="00907CA6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317455" w:rsidRPr="005F38D9" w:rsidRDefault="00317455" w:rsidP="00907CA6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317455" w:rsidRPr="005F38D9" w:rsidRDefault="00317455" w:rsidP="00907CA6">
      <w:pPr>
        <w:rPr>
          <w:b/>
          <w:sz w:val="36"/>
          <w:szCs w:val="36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Default="00317455" w:rsidP="00907CA6">
      <w:pPr>
        <w:rPr>
          <w:b/>
          <w:sz w:val="32"/>
          <w:szCs w:val="32"/>
        </w:rPr>
      </w:pPr>
    </w:p>
    <w:p w:rsidR="00317455" w:rsidRPr="005F38D9" w:rsidRDefault="00317455" w:rsidP="00907CA6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317455" w:rsidRDefault="00317455" w:rsidP="00907CA6">
      <w:pPr>
        <w:jc w:val="center"/>
        <w:rPr>
          <w:b/>
        </w:rPr>
      </w:pPr>
    </w:p>
    <w:p w:rsidR="00317455" w:rsidRDefault="00317455" w:rsidP="00907CA6">
      <w:pPr>
        <w:jc w:val="both"/>
      </w:pPr>
    </w:p>
    <w:p w:rsidR="00317455" w:rsidRPr="005F38D9" w:rsidRDefault="00317455" w:rsidP="00907CA6">
      <w:pPr>
        <w:rPr>
          <w:sz w:val="48"/>
          <w:szCs w:val="48"/>
        </w:rPr>
      </w:pPr>
    </w:p>
    <w:p w:rsidR="00317455" w:rsidRPr="005F38D9" w:rsidRDefault="00317455" w:rsidP="00907CA6">
      <w:pPr>
        <w:rPr>
          <w:sz w:val="48"/>
          <w:szCs w:val="48"/>
        </w:rPr>
      </w:pPr>
    </w:p>
    <w:p w:rsidR="00317455" w:rsidRPr="005F38D9" w:rsidRDefault="00317455" w:rsidP="00907CA6">
      <w:pPr>
        <w:rPr>
          <w:sz w:val="48"/>
          <w:szCs w:val="48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52"/>
          <w:szCs w:val="52"/>
        </w:rPr>
      </w:pPr>
    </w:p>
    <w:p w:rsidR="00317455" w:rsidRDefault="00317455" w:rsidP="00B518CE">
      <w:pPr>
        <w:rPr>
          <w:b/>
          <w:sz w:val="28"/>
          <w:szCs w:val="28"/>
        </w:rPr>
      </w:pPr>
    </w:p>
    <w:p w:rsidR="00317455" w:rsidRDefault="00317455" w:rsidP="00B518CE">
      <w:pPr>
        <w:rPr>
          <w:b/>
          <w:sz w:val="28"/>
          <w:szCs w:val="28"/>
        </w:rPr>
      </w:pPr>
    </w:p>
    <w:p w:rsidR="00317455" w:rsidRDefault="00317455" w:rsidP="00B518C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tbl>
      <w:tblPr>
        <w:tblW w:w="102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317455" w:rsidRPr="00B4023B" w:rsidTr="001A5873">
        <w:trPr>
          <w:trHeight w:val="900"/>
        </w:trPr>
        <w:tc>
          <w:tcPr>
            <w:tcW w:w="3632" w:type="dxa"/>
          </w:tcPr>
          <w:p w:rsidR="00317455" w:rsidRPr="006F06E9" w:rsidRDefault="00317455" w:rsidP="008B729E">
            <w:pPr>
              <w:ind w:left="771"/>
              <w:rPr>
                <w:b/>
              </w:rPr>
            </w:pPr>
            <w:r w:rsidRPr="006F06E9">
              <w:rPr>
                <w:b/>
                <w:sz w:val="28"/>
                <w:szCs w:val="28"/>
              </w:rPr>
              <w:t>14.06.2019 года</w:t>
            </w:r>
          </w:p>
        </w:tc>
        <w:tc>
          <w:tcPr>
            <w:tcW w:w="5102" w:type="dxa"/>
          </w:tcPr>
          <w:p w:rsidR="00317455" w:rsidRPr="006F06E9" w:rsidRDefault="00317455" w:rsidP="001A5873">
            <w:pPr>
              <w:ind w:left="771"/>
              <w:rPr>
                <w:b/>
              </w:rPr>
            </w:pPr>
            <w:r w:rsidRPr="006F06E9">
              <w:rPr>
                <w:b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317455" w:rsidRPr="006F06E9" w:rsidRDefault="00317455" w:rsidP="00907CA6">
            <w:pPr>
              <w:rPr>
                <w:b/>
              </w:rPr>
            </w:pPr>
            <w:r w:rsidRPr="006F06E9">
              <w:rPr>
                <w:b/>
                <w:sz w:val="28"/>
                <w:szCs w:val="28"/>
              </w:rPr>
              <w:t xml:space="preserve">     №5б</w:t>
            </w:r>
          </w:p>
        </w:tc>
      </w:tr>
    </w:tbl>
    <w:p w:rsidR="00317455" w:rsidRDefault="00317455" w:rsidP="00313E75">
      <w:pPr>
        <w:ind w:firstLine="709"/>
        <w:contextualSpacing/>
        <w:jc w:val="center"/>
        <w:outlineLvl w:val="0"/>
        <w:rPr>
          <w:b/>
        </w:rPr>
      </w:pPr>
    </w:p>
    <w:p w:rsidR="00317455" w:rsidRDefault="00317455" w:rsidP="00907CA6">
      <w:pPr>
        <w:ind w:firstLine="709"/>
        <w:contextualSpacing/>
        <w:jc w:val="center"/>
        <w:outlineLvl w:val="0"/>
        <w:rPr>
          <w:b/>
        </w:rPr>
      </w:pPr>
      <w:r>
        <w:rPr>
          <w:b/>
        </w:rPr>
        <w:t>П Р О Т О К О Л</w:t>
      </w:r>
    </w:p>
    <w:p w:rsidR="00317455" w:rsidRPr="00BE6EF7" w:rsidRDefault="00317455" w:rsidP="00907CA6">
      <w:pPr>
        <w:ind w:firstLine="709"/>
        <w:contextualSpacing/>
        <w:jc w:val="center"/>
        <w:rPr>
          <w:b/>
        </w:rPr>
      </w:pPr>
      <w:r>
        <w:rPr>
          <w:b/>
        </w:rPr>
        <w:t>проведения  Публичных слушаний при администрации</w:t>
      </w:r>
      <w:r w:rsidRPr="000430BF">
        <w:rPr>
          <w:b/>
        </w:rPr>
        <w:t xml:space="preserve"> </w:t>
      </w:r>
      <w:r>
        <w:rPr>
          <w:b/>
        </w:rPr>
        <w:t>Зарубкинского сельского</w:t>
      </w:r>
      <w:r w:rsidRPr="000430BF">
        <w:rPr>
          <w:b/>
        </w:rPr>
        <w:t xml:space="preserve"> поселения Зубово-Полянского муниципал</w:t>
      </w:r>
      <w:r>
        <w:rPr>
          <w:b/>
        </w:rPr>
        <w:t>ьного района Республики Мордовия</w:t>
      </w:r>
    </w:p>
    <w:p w:rsidR="00317455" w:rsidRDefault="00317455" w:rsidP="00907CA6">
      <w:pPr>
        <w:ind w:firstLine="709"/>
        <w:contextualSpacing/>
        <w:jc w:val="center"/>
        <w:rPr>
          <w:b/>
        </w:rPr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  <w:r w:rsidRPr="002C7647">
        <w:rPr>
          <w:color w:val="000000"/>
        </w:rPr>
        <w:t xml:space="preserve">от 14 июня 2019 года                                                                                    </w:t>
      </w:r>
      <w:r>
        <w:t>с. Зарубкино</w:t>
      </w:r>
    </w:p>
    <w:p w:rsidR="00317455" w:rsidRDefault="00317455" w:rsidP="00907CA6">
      <w:pPr>
        <w:pStyle w:val="Heading1"/>
        <w:contextualSpacing/>
        <w:rPr>
          <w:sz w:val="24"/>
          <w:szCs w:val="24"/>
        </w:rPr>
      </w:pPr>
    </w:p>
    <w:p w:rsidR="00317455" w:rsidRPr="000773C9" w:rsidRDefault="00317455" w:rsidP="00907CA6">
      <w:pPr>
        <w:pStyle w:val="Heading1"/>
        <w:contextualSpacing/>
        <w:rPr>
          <w:b/>
          <w:bCs/>
          <w:sz w:val="24"/>
          <w:szCs w:val="24"/>
        </w:rPr>
      </w:pPr>
      <w:r>
        <w:rPr>
          <w:sz w:val="24"/>
          <w:szCs w:val="24"/>
        </w:rPr>
        <w:t>Место проведения:</w:t>
      </w:r>
      <w:r w:rsidRPr="000773C9">
        <w:rPr>
          <w:sz w:val="24"/>
          <w:szCs w:val="24"/>
        </w:rPr>
        <w:t xml:space="preserve"> администрация </w:t>
      </w:r>
      <w:r>
        <w:rPr>
          <w:sz w:val="24"/>
          <w:szCs w:val="24"/>
        </w:rPr>
        <w:t>Зарубкинского сельского</w:t>
      </w:r>
      <w:r w:rsidRPr="000773C9">
        <w:rPr>
          <w:sz w:val="24"/>
          <w:szCs w:val="24"/>
        </w:rPr>
        <w:t xml:space="preserve"> поселения.</w:t>
      </w:r>
    </w:p>
    <w:p w:rsidR="00317455" w:rsidRDefault="00317455" w:rsidP="00907CA6">
      <w:pPr>
        <w:ind w:firstLine="709"/>
        <w:contextualSpacing/>
      </w:pPr>
      <w:r>
        <w:t>Время проведения: 17 -30 часов</w:t>
      </w:r>
    </w:p>
    <w:p w:rsidR="00317455" w:rsidRDefault="00317455" w:rsidP="00907CA6">
      <w:pPr>
        <w:contextualSpacing/>
      </w:pPr>
    </w:p>
    <w:p w:rsidR="00317455" w:rsidRDefault="00317455" w:rsidP="00907CA6">
      <w:pPr>
        <w:ind w:firstLine="709"/>
        <w:contextualSpacing/>
      </w:pPr>
      <w:r>
        <w:t>На публичных слушаниях присутствуют -15 человек.</w:t>
      </w: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  <w:jc w:val="both"/>
      </w:pPr>
      <w:r>
        <w:t xml:space="preserve">Публичные слушания открывает и ведет Врио Главы Зарубкинского сельского поселения Митрейкина Л.В. </w:t>
      </w:r>
    </w:p>
    <w:p w:rsidR="00317455" w:rsidRDefault="00317455" w:rsidP="00907CA6">
      <w:pPr>
        <w:ind w:firstLine="709"/>
        <w:contextualSpacing/>
        <w:jc w:val="both"/>
      </w:pPr>
    </w:p>
    <w:p w:rsidR="00317455" w:rsidRPr="00175FAD" w:rsidRDefault="00317455" w:rsidP="00907CA6">
      <w:pPr>
        <w:ind w:firstLine="709"/>
        <w:contextualSpacing/>
        <w:jc w:val="center"/>
        <w:rPr>
          <w:b/>
        </w:rPr>
      </w:pPr>
      <w:r w:rsidRPr="00175FAD">
        <w:rPr>
          <w:b/>
        </w:rPr>
        <w:t>Уважаемые присутствующие!</w:t>
      </w:r>
    </w:p>
    <w:p w:rsidR="00317455" w:rsidRDefault="00317455" w:rsidP="00907CA6">
      <w:pPr>
        <w:ind w:firstLine="709"/>
        <w:contextualSpacing/>
        <w:jc w:val="center"/>
      </w:pPr>
    </w:p>
    <w:p w:rsidR="00317455" w:rsidRPr="00902981" w:rsidRDefault="00317455" w:rsidP="00907CA6">
      <w:pPr>
        <w:numPr>
          <w:ilvl w:val="0"/>
          <w:numId w:val="3"/>
        </w:numPr>
        <w:spacing w:after="97"/>
        <w:ind w:left="0" w:right="10" w:firstLine="567"/>
        <w:jc w:val="both"/>
      </w:pPr>
      <w:r w:rsidRPr="00C53570">
        <w:t xml:space="preserve">Сегодня мы проводим публичные слушания  по внесению изменений в решение Совета депутатов </w:t>
      </w:r>
      <w:r>
        <w:t>Зарубкинского сельского</w:t>
      </w:r>
      <w:r w:rsidRPr="00C53570">
        <w:t xml:space="preserve"> поселения  Зубово-Полянского муниципального района Республики Мордовия №2 от </w:t>
      </w:r>
      <w:r>
        <w:t>27.08</w:t>
      </w:r>
      <w:r w:rsidRPr="00C53570">
        <w:t xml:space="preserve">.2018г. «Об утверждении правил землепользования и застройки </w:t>
      </w:r>
      <w:r>
        <w:t>Зарубкинского сельского</w:t>
      </w:r>
      <w:r w:rsidRPr="00C53570">
        <w:t xml:space="preserve"> поселения Зубово-Полянского муниципального района Республики Мордовия»</w:t>
      </w:r>
      <w:r w:rsidRPr="00902981">
        <w:rPr>
          <w:sz w:val="28"/>
          <w:szCs w:val="28"/>
        </w:rPr>
        <w:t xml:space="preserve"> </w:t>
      </w:r>
      <w:r w:rsidRPr="00902981">
        <w:t>изменив раздел III «Градостроительные регламенты», в частности: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</w:rPr>
      </w:pPr>
      <w:r>
        <w:rPr>
          <w:color w:val="000000"/>
        </w:rPr>
        <w:t xml:space="preserve">         </w:t>
      </w:r>
      <w:r w:rsidRPr="00DB7797">
        <w:rPr>
          <w:color w:val="000000"/>
        </w:rPr>
        <w:t>1) дополнить основной вид разрешенного использования "Ведение огородничество"</w:t>
      </w:r>
      <w:r w:rsidRPr="00DB7797">
        <w:rPr>
          <w:color w:val="2D2D2D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 w:rsidRPr="00DB7797">
          <w:rPr>
            <w:color w:val="2D2D2D"/>
          </w:rPr>
          <w:t>100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3000 кв. м"/>
        </w:smartTagPr>
        <w:r w:rsidRPr="00DB7797">
          <w:rPr>
            <w:color w:val="2D2D2D"/>
          </w:rPr>
          <w:t>3000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13.1  и описание вида разрешенного использования согласно действующему классификатору)</w:t>
      </w:r>
      <w:r w:rsidRPr="00DB7797">
        <w:rPr>
          <w:color w:val="2D2D2D"/>
        </w:rPr>
        <w:t>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</w:rPr>
      </w:pP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</w:t>
      </w:r>
      <w:r w:rsidRPr="00DB7797">
        <w:rPr>
          <w:color w:val="000000"/>
        </w:rPr>
        <w:t>2)  изменить основной вид разрешенного использования "Для ведения личного подсобного хозяйства (приусадебный земельный участок)"</w:t>
      </w:r>
      <w:r w:rsidRPr="00DB7797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600 кв. м"/>
        </w:smartTagPr>
        <w:r w:rsidRPr="00DB7797">
          <w:rPr>
            <w:color w:val="2D2D2D"/>
          </w:rPr>
          <w:t>600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4000 кв. м"/>
        </w:smartTagPr>
        <w:r w:rsidRPr="00DB7797">
          <w:rPr>
            <w:color w:val="2D2D2D"/>
          </w:rPr>
          <w:t>4000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2.2  и описание вида разрешенного использования согласно действующему классификатору);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Pr="00DB7797">
        <w:rPr>
          <w:color w:val="000000"/>
        </w:rPr>
        <w:t>3)  изменить основной вид разрешенного использования "Амбулаторно-поликлиническое обслуживание"</w:t>
      </w:r>
      <w:r w:rsidRPr="00DB7797">
        <w:rPr>
          <w:color w:val="2D2D2D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 w:rsidRPr="00DB7797">
          <w:rPr>
            <w:color w:val="2D2D2D"/>
          </w:rPr>
          <w:t>100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DB7797">
          <w:rPr>
            <w:color w:val="2D2D2D"/>
          </w:rPr>
          <w:t>10000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 w:rsidR="00317455" w:rsidRPr="00902981" w:rsidRDefault="00317455" w:rsidP="00907CA6">
      <w:pPr>
        <w:contextualSpacing/>
        <w:jc w:val="both"/>
      </w:pPr>
    </w:p>
    <w:p w:rsidR="00317455" w:rsidRPr="00C53570" w:rsidRDefault="00317455" w:rsidP="00907CA6">
      <w:pPr>
        <w:jc w:val="both"/>
      </w:pPr>
    </w:p>
    <w:p w:rsidR="00317455" w:rsidRDefault="00317455" w:rsidP="00907CA6">
      <w:pPr>
        <w:ind w:firstLine="709"/>
        <w:contextualSpacing/>
        <w:jc w:val="both"/>
      </w:pPr>
      <w: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Зарубкинского сельского поселения Совета депутатов от 3 декабря 2005 года № 42, т.е. в форме слушаний в органе местного самоуправления.  </w:t>
      </w:r>
    </w:p>
    <w:p w:rsidR="00317455" w:rsidRDefault="00317455" w:rsidP="00907CA6">
      <w:pPr>
        <w:ind w:firstLine="709"/>
        <w:contextualSpacing/>
        <w:jc w:val="both"/>
      </w:pPr>
      <w:r>
        <w:t xml:space="preserve">На публичных слушаниях присутствуют депутаты Совета депутатов Зарубкинского сельского поселения, </w:t>
      </w:r>
      <w:r w:rsidRPr="007A34E5">
        <w:rPr>
          <w:color w:val="000000"/>
        </w:rPr>
        <w:t>руководители и работники  бюджетных и других организаций</w:t>
      </w:r>
      <w:r w:rsidRPr="008E3E0F">
        <w:rPr>
          <w:color w:val="FF0000"/>
        </w:rPr>
        <w:t>,</w:t>
      </w:r>
      <w:r>
        <w:t xml:space="preserve"> жители Зарубкинского сельского поселения.</w:t>
      </w:r>
    </w:p>
    <w:p w:rsidR="00317455" w:rsidRDefault="00317455" w:rsidP="00907CA6">
      <w:pPr>
        <w:ind w:firstLine="709"/>
        <w:contextualSpacing/>
        <w:jc w:val="both"/>
      </w:pPr>
      <w:r>
        <w:t>Для ведения публичных слушаний необходимо избрать рабочий президиум.</w:t>
      </w:r>
    </w:p>
    <w:p w:rsidR="00317455" w:rsidRDefault="00317455" w:rsidP="00907CA6">
      <w:pPr>
        <w:ind w:firstLine="709"/>
        <w:contextualSpacing/>
        <w:jc w:val="both"/>
      </w:pPr>
      <w:r>
        <w:t>Предложено избрать состав президиума из трех человек, а именно:</w:t>
      </w: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ind w:firstLine="709"/>
        <w:contextualSpacing/>
        <w:jc w:val="center"/>
        <w:rPr>
          <w:b/>
        </w:rPr>
      </w:pPr>
      <w:r>
        <w:rPr>
          <w:b/>
        </w:rPr>
        <w:t>ПРЕЗИДИУМ СОБРАНИЯ:</w:t>
      </w:r>
    </w:p>
    <w:p w:rsidR="00317455" w:rsidRPr="008E3E0F" w:rsidRDefault="00317455" w:rsidP="00907CA6">
      <w:pPr>
        <w:ind w:firstLine="709"/>
        <w:contextualSpacing/>
        <w:jc w:val="center"/>
        <w:rPr>
          <w:b/>
          <w:color w:val="FF0000"/>
        </w:rPr>
      </w:pPr>
    </w:p>
    <w:p w:rsidR="00317455" w:rsidRPr="00025A59" w:rsidRDefault="00317455" w:rsidP="00907CA6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>1. Митрейкина Л.В. –  председатель президиума, глава Зарубкинского сельского поселения</w:t>
      </w:r>
    </w:p>
    <w:p w:rsidR="00317455" w:rsidRPr="00025A59" w:rsidRDefault="00317455" w:rsidP="00907CA6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>2. Меринова М.В. – член президиума, 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</w:p>
    <w:p w:rsidR="00317455" w:rsidRPr="00025A59" w:rsidRDefault="00317455" w:rsidP="00907CA6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>3. Мялина М.Н.– член президиума, заведующая библиотекой</w:t>
      </w:r>
    </w:p>
    <w:p w:rsidR="00317455" w:rsidRPr="00175FAD" w:rsidRDefault="00317455" w:rsidP="00907CA6">
      <w:pPr>
        <w:ind w:firstLine="709"/>
        <w:contextualSpacing/>
        <w:jc w:val="both"/>
      </w:pPr>
    </w:p>
    <w:p w:rsidR="00317455" w:rsidRPr="00BC1DB6" w:rsidRDefault="00317455" w:rsidP="00907CA6">
      <w:pPr>
        <w:ind w:firstLine="709"/>
        <w:contextualSpacing/>
        <w:jc w:val="both"/>
        <w:rPr>
          <w:b/>
        </w:rPr>
      </w:pPr>
      <w:r w:rsidRPr="00BC1DB6">
        <w:rPr>
          <w:b/>
        </w:rPr>
        <w:t>Голосовали «за» единогласно.</w:t>
      </w:r>
    </w:p>
    <w:p w:rsidR="00317455" w:rsidRDefault="00317455" w:rsidP="00907CA6">
      <w:pPr>
        <w:ind w:firstLine="709"/>
        <w:contextualSpacing/>
        <w:jc w:val="center"/>
      </w:pPr>
    </w:p>
    <w:p w:rsidR="00317455" w:rsidRDefault="00317455" w:rsidP="00907CA6">
      <w:pPr>
        <w:ind w:firstLine="709"/>
        <w:contextualSpacing/>
        <w:jc w:val="center"/>
        <w:rPr>
          <w:b/>
        </w:rPr>
      </w:pPr>
      <w:r>
        <w:rPr>
          <w:b/>
        </w:rPr>
        <w:t>П О В Е С Т К А   Д Н Я:</w:t>
      </w:r>
    </w:p>
    <w:p w:rsidR="00317455" w:rsidRPr="00902981" w:rsidRDefault="00317455" w:rsidP="00907CA6">
      <w:pPr>
        <w:spacing w:after="97"/>
        <w:ind w:right="10"/>
        <w:jc w:val="both"/>
      </w:pPr>
      <w:r>
        <w:t xml:space="preserve">  1.</w:t>
      </w:r>
      <w:r w:rsidRPr="00860BA1">
        <w:rPr>
          <w:b/>
          <w:sz w:val="28"/>
          <w:szCs w:val="28"/>
        </w:rPr>
        <w:t xml:space="preserve"> </w:t>
      </w:r>
      <w:r w:rsidRPr="00902981">
        <w:rPr>
          <w:sz w:val="28"/>
          <w:szCs w:val="28"/>
        </w:rPr>
        <w:t>В</w:t>
      </w:r>
      <w:r w:rsidRPr="00902981">
        <w:t>несение изменений в решение Совета депутатов З</w:t>
      </w:r>
      <w:r>
        <w:t xml:space="preserve">арубкинского сельского </w:t>
      </w:r>
      <w:r w:rsidRPr="00902981">
        <w:t>поселения  Зубово-Полянского муниципального</w:t>
      </w:r>
      <w:r>
        <w:t xml:space="preserve"> района Республики Мордовия №2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Мордовия»</w:t>
      </w:r>
      <w:r>
        <w:t>,</w:t>
      </w:r>
      <w:r w:rsidRPr="00902981">
        <w:rPr>
          <w:sz w:val="28"/>
          <w:szCs w:val="28"/>
        </w:rPr>
        <w:t xml:space="preserve"> </w:t>
      </w:r>
      <w:r w:rsidRPr="00902981">
        <w:t>изменив раздел III «Градостроительные регламенты», в частности: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</w:rPr>
      </w:pPr>
      <w:r>
        <w:rPr>
          <w:color w:val="000000"/>
        </w:rPr>
        <w:t xml:space="preserve">         </w:t>
      </w:r>
      <w:r w:rsidRPr="00DB7797">
        <w:rPr>
          <w:color w:val="000000"/>
        </w:rPr>
        <w:t>1) дополнить основной вид разрешенного использования "Ведение огородничество"</w:t>
      </w:r>
      <w:r w:rsidRPr="00DB7797">
        <w:rPr>
          <w:color w:val="2D2D2D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 w:rsidRPr="00DB7797">
          <w:rPr>
            <w:color w:val="2D2D2D"/>
          </w:rPr>
          <w:t>100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3000 кв. м"/>
        </w:smartTagPr>
        <w:r w:rsidRPr="00DB7797">
          <w:rPr>
            <w:color w:val="2D2D2D"/>
          </w:rPr>
          <w:t>3000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13.1  и описание вида разрешенного использования согласно действующему классификатору)</w:t>
      </w:r>
      <w:r w:rsidRPr="00DB7797">
        <w:rPr>
          <w:color w:val="2D2D2D"/>
        </w:rPr>
        <w:t>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</w:rPr>
      </w:pP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</w:t>
      </w:r>
      <w:r w:rsidRPr="00DB7797">
        <w:rPr>
          <w:color w:val="000000"/>
        </w:rPr>
        <w:t>2)  изменить основной вид разрешенного использования "Для ведения личного подсобного хозяйства (приусадебный земельный участок)"</w:t>
      </w:r>
      <w:r w:rsidRPr="00DB7797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600 кв. м"/>
        </w:smartTagPr>
        <w:r w:rsidRPr="00DB7797">
          <w:rPr>
            <w:color w:val="2D2D2D"/>
          </w:rPr>
          <w:t>600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4000 кв. м"/>
        </w:smartTagPr>
        <w:r w:rsidRPr="00DB7797">
          <w:rPr>
            <w:color w:val="2D2D2D"/>
          </w:rPr>
          <w:t>4000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2.2  и описание вида разрешенного использования согласно действующему классификатору);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</w:p>
    <w:p w:rsidR="00317455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</w:t>
      </w:r>
      <w:r w:rsidRPr="00DB7797">
        <w:rPr>
          <w:color w:val="000000"/>
        </w:rPr>
        <w:t>3)  изменить основной вид разрешенного использования "Амбулаторно-поликлиническое обслуживание"</w:t>
      </w:r>
      <w:r w:rsidRPr="00DB7797">
        <w:rPr>
          <w:color w:val="2D2D2D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 w:rsidRPr="00DB7797">
          <w:rPr>
            <w:color w:val="2D2D2D"/>
          </w:rPr>
          <w:t>100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DB7797">
          <w:rPr>
            <w:color w:val="2D2D2D"/>
          </w:rPr>
          <w:t>10000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</w:p>
    <w:p w:rsidR="00317455" w:rsidRDefault="00317455" w:rsidP="00907CA6">
      <w:pPr>
        <w:ind w:firstLine="709"/>
        <w:contextualSpacing/>
        <w:jc w:val="both"/>
        <w:outlineLvl w:val="0"/>
      </w:pPr>
      <w:r>
        <w:t>Повестка дня утверждается единогласно.</w:t>
      </w: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shd w:val="clear" w:color="auto" w:fill="FFFFFF"/>
        <w:jc w:val="both"/>
        <w:rPr>
          <w:rFonts w:ascii="yandex-sans" w:hAnsi="yandex-sans"/>
          <w:color w:val="000000"/>
        </w:rPr>
      </w:pPr>
      <w:r>
        <w:rPr>
          <w:b/>
        </w:rPr>
        <w:t>Слушали:</w:t>
      </w:r>
      <w:r>
        <w:t xml:space="preserve">  – Митрейкину Л.В. – Врио Главы Зарубкинского сельского поселения,  </w:t>
      </w:r>
      <w:r w:rsidRPr="00A725F6">
        <w:rPr>
          <w:rFonts w:ascii="yandex-sans" w:hAnsi="yandex-sans"/>
          <w:color w:val="000000"/>
        </w:rPr>
        <w:t>которая</w:t>
      </w:r>
      <w:r>
        <w:rPr>
          <w:rFonts w:ascii="yandex-sans" w:hAnsi="yandex-sans"/>
          <w:color w:val="000000"/>
        </w:rPr>
        <w:t xml:space="preserve"> </w:t>
      </w:r>
      <w:r w:rsidRPr="00A725F6">
        <w:rPr>
          <w:rFonts w:ascii="yandex-sans" w:hAnsi="yandex-sans"/>
          <w:color w:val="000000"/>
        </w:rPr>
        <w:t>ознакомила присутствующих с вопросом по</w:t>
      </w:r>
      <w:r>
        <w:rPr>
          <w:rFonts w:ascii="yandex-sans" w:hAnsi="yandex-sans"/>
          <w:color w:val="000000"/>
        </w:rPr>
        <w:t>вестки дня публичных слушаний.</w:t>
      </w:r>
    </w:p>
    <w:p w:rsidR="00317455" w:rsidRPr="00A725F6" w:rsidRDefault="00317455" w:rsidP="00907CA6">
      <w:pPr>
        <w:shd w:val="clear" w:color="auto" w:fill="FFFFFF"/>
        <w:rPr>
          <w:rFonts w:ascii="yandex-sans" w:hAnsi="yandex-sans"/>
          <w:color w:val="000000"/>
        </w:rPr>
      </w:pP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jc w:val="both"/>
      </w:pPr>
      <w:r>
        <w:rPr>
          <w:b/>
        </w:rPr>
        <w:t>Выступили:</w:t>
      </w:r>
      <w:r>
        <w:t xml:space="preserve"> </w:t>
      </w:r>
    </w:p>
    <w:p w:rsidR="00317455" w:rsidRPr="00860BA1" w:rsidRDefault="00317455" w:rsidP="00907CA6">
      <w:pPr>
        <w:rPr>
          <w:sz w:val="28"/>
          <w:szCs w:val="28"/>
        </w:rPr>
      </w:pPr>
      <w:r>
        <w:t xml:space="preserve">- Пирогова А.Н. - заместитель главы администрации Зарубкинского сельского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Зарубкинского сельского поселения распоряжения о проведении публичных слушаний по вышеуказанному вопросу и опубликования в газете  «Вестник» и на официальном сайте, в рабочую группу не поступило ни одного предложения по внесению изменений в данный проект решения. Предложила </w:t>
      </w:r>
      <w:r w:rsidRPr="00D12B6B">
        <w:t>одобрить проект решения</w:t>
      </w:r>
      <w:r>
        <w:t xml:space="preserve"> </w:t>
      </w:r>
      <w:r w:rsidRPr="00D12B6B">
        <w:t xml:space="preserve"> </w:t>
      </w:r>
      <w:r w:rsidRPr="00860BA1">
        <w:t>«</w:t>
      </w:r>
      <w:r>
        <w:t xml:space="preserve">О </w:t>
      </w:r>
      <w:r>
        <w:rPr>
          <w:sz w:val="22"/>
          <w:szCs w:val="22"/>
        </w:rPr>
        <w:t xml:space="preserve">внесении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 w:rsidRPr="00D12B6B">
        <w:t xml:space="preserve"> и вынести его на обсуждение Совету депутатов </w:t>
      </w:r>
      <w:r>
        <w:t>Зарубкинского сельского</w:t>
      </w:r>
      <w:r w:rsidRPr="00D12B6B">
        <w:t xml:space="preserve"> поселения.</w:t>
      </w:r>
    </w:p>
    <w:p w:rsidR="00317455" w:rsidRDefault="00317455" w:rsidP="00907CA6">
      <w:pPr>
        <w:ind w:firstLine="709"/>
        <w:contextualSpacing/>
        <w:jc w:val="both"/>
      </w:pPr>
      <w:r>
        <w:t>Других предложений не поступило.</w:t>
      </w: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ind w:firstLine="709"/>
        <w:contextualSpacing/>
        <w:jc w:val="both"/>
        <w:outlineLvl w:val="0"/>
        <w:rPr>
          <w:b/>
        </w:rPr>
      </w:pPr>
      <w:r>
        <w:rPr>
          <w:b/>
        </w:rPr>
        <w:t>РЕШИЛИ:</w:t>
      </w:r>
    </w:p>
    <w:p w:rsidR="00317455" w:rsidRDefault="00317455" w:rsidP="00907CA6">
      <w:pPr>
        <w:ind w:firstLine="709"/>
        <w:contextualSpacing/>
        <w:jc w:val="both"/>
        <w:rPr>
          <w:b/>
        </w:rPr>
      </w:pPr>
    </w:p>
    <w:p w:rsidR="00317455" w:rsidRPr="00D12B6B" w:rsidRDefault="00317455" w:rsidP="00907CA6">
      <w:r>
        <w:t xml:space="preserve">1. </w:t>
      </w:r>
      <w:r w:rsidRPr="00D12B6B">
        <w:t>Одобрить рассматриваемый проект</w:t>
      </w:r>
      <w:r>
        <w:t xml:space="preserve">  решения  </w:t>
      </w:r>
      <w:r w:rsidRPr="00860BA1">
        <w:t>«</w:t>
      </w:r>
      <w:r w:rsidRPr="00C53570">
        <w:t>О в</w:t>
      </w:r>
      <w:r>
        <w:t xml:space="preserve">несении </w:t>
      </w:r>
      <w:r w:rsidRPr="00C53570">
        <w:t xml:space="preserve">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</w:t>
      </w:r>
      <w:r w:rsidRPr="00860BA1">
        <w:t>»</w:t>
      </w:r>
      <w:r>
        <w:t>,  вынести данный вопрос на рассмотрение сессии Совета депутатов Зарубкинского сельского поселения.</w:t>
      </w:r>
    </w:p>
    <w:p w:rsidR="00317455" w:rsidRDefault="00317455" w:rsidP="00907CA6">
      <w:pPr>
        <w:ind w:left="709"/>
        <w:contextualSpacing/>
        <w:jc w:val="both"/>
      </w:pPr>
      <w:r>
        <w:t>Голосовали «за» единогласно.</w:t>
      </w:r>
    </w:p>
    <w:p w:rsidR="00317455" w:rsidRDefault="00317455" w:rsidP="00907CA6">
      <w:pPr>
        <w:ind w:firstLine="709"/>
        <w:contextualSpacing/>
        <w:jc w:val="both"/>
      </w:pPr>
      <w:r>
        <w:t>(Решение прилагается).</w:t>
      </w:r>
    </w:p>
    <w:p w:rsidR="00317455" w:rsidRDefault="00317455" w:rsidP="00907CA6">
      <w:pPr>
        <w:ind w:left="765" w:firstLine="709"/>
        <w:contextualSpacing/>
        <w:jc w:val="both"/>
      </w:pPr>
    </w:p>
    <w:p w:rsidR="00317455" w:rsidRDefault="00317455" w:rsidP="00907CA6">
      <w:pPr>
        <w:ind w:firstLine="709"/>
        <w:contextualSpacing/>
        <w:jc w:val="both"/>
        <w:rPr>
          <w:b/>
        </w:rPr>
      </w:pPr>
      <w:r>
        <w:t>Председатель президиума Митрейкина Л.В. поблагодарила всех присутствующих за участие в Публичных слушаниях и объявила собрание закрытым.</w:t>
      </w:r>
      <w:r>
        <w:rPr>
          <w:b/>
        </w:rPr>
        <w:t xml:space="preserve"> </w:t>
      </w:r>
    </w:p>
    <w:p w:rsidR="00317455" w:rsidRDefault="00317455" w:rsidP="00907CA6">
      <w:pPr>
        <w:contextualSpacing/>
        <w:jc w:val="both"/>
        <w:rPr>
          <w:b/>
        </w:rPr>
      </w:pPr>
    </w:p>
    <w:p w:rsidR="00317455" w:rsidRDefault="00317455" w:rsidP="00907CA6">
      <w:pPr>
        <w:ind w:firstLine="709"/>
        <w:contextualSpacing/>
        <w:jc w:val="both"/>
        <w:rPr>
          <w:b/>
        </w:rPr>
      </w:pPr>
    </w:p>
    <w:p w:rsidR="00317455" w:rsidRDefault="00317455" w:rsidP="00907CA6">
      <w:pPr>
        <w:ind w:firstLine="709"/>
        <w:contextualSpacing/>
        <w:jc w:val="both"/>
        <w:outlineLvl w:val="0"/>
      </w:pPr>
      <w:r>
        <w:t>Врио Главы Зарубкинского сельского поселения</w:t>
      </w:r>
    </w:p>
    <w:p w:rsidR="00317455" w:rsidRDefault="00317455" w:rsidP="00907CA6">
      <w:pPr>
        <w:ind w:firstLine="709"/>
        <w:contextualSpacing/>
        <w:jc w:val="both"/>
        <w:outlineLvl w:val="0"/>
      </w:pPr>
      <w:r w:rsidRPr="00F034EA">
        <w:t xml:space="preserve">Зубово-Полянского муниципального </w:t>
      </w:r>
    </w:p>
    <w:p w:rsidR="00317455" w:rsidRPr="002516C7" w:rsidRDefault="00317455" w:rsidP="00907CA6">
      <w:pPr>
        <w:ind w:firstLine="709"/>
        <w:contextualSpacing/>
        <w:jc w:val="both"/>
        <w:outlineLvl w:val="0"/>
      </w:pPr>
      <w:r>
        <w:t>района Республики Мордовия</w:t>
      </w:r>
      <w:r w:rsidRPr="00F034EA">
        <w:t xml:space="preserve">  </w:t>
      </w:r>
      <w:r>
        <w:t xml:space="preserve">                                                       Митрейкина Л.В.</w:t>
      </w:r>
    </w:p>
    <w:p w:rsidR="00317455" w:rsidRDefault="00317455" w:rsidP="00907CA6">
      <w:pPr>
        <w:ind w:firstLine="709"/>
        <w:contextualSpacing/>
        <w:jc w:val="center"/>
        <w:outlineLvl w:val="0"/>
        <w:rPr>
          <w:b/>
        </w:rPr>
      </w:pPr>
    </w:p>
    <w:p w:rsidR="00317455" w:rsidRDefault="00317455" w:rsidP="00907CA6">
      <w:pPr>
        <w:ind w:firstLine="709"/>
        <w:contextualSpacing/>
        <w:jc w:val="center"/>
        <w:outlineLvl w:val="0"/>
        <w:rPr>
          <w:b/>
        </w:rPr>
      </w:pPr>
    </w:p>
    <w:p w:rsidR="00317455" w:rsidRDefault="00317455" w:rsidP="00907CA6">
      <w:pPr>
        <w:ind w:firstLine="709"/>
        <w:contextualSpacing/>
        <w:jc w:val="center"/>
        <w:outlineLvl w:val="0"/>
        <w:rPr>
          <w:b/>
        </w:rPr>
      </w:pPr>
    </w:p>
    <w:p w:rsidR="00317455" w:rsidRPr="00C9796C" w:rsidRDefault="00317455" w:rsidP="00907CA6">
      <w:pPr>
        <w:ind w:firstLine="709"/>
        <w:contextualSpacing/>
        <w:jc w:val="center"/>
        <w:outlineLvl w:val="0"/>
        <w:rPr>
          <w:b/>
        </w:rPr>
      </w:pPr>
      <w:r w:rsidRPr="00C9796C">
        <w:rPr>
          <w:b/>
        </w:rPr>
        <w:t>РЕШЕНИЕ</w:t>
      </w:r>
    </w:p>
    <w:p w:rsidR="00317455" w:rsidRPr="00C9796C" w:rsidRDefault="00317455" w:rsidP="00907CA6">
      <w:pPr>
        <w:ind w:firstLine="709"/>
        <w:contextualSpacing/>
        <w:jc w:val="center"/>
        <w:rPr>
          <w:b/>
        </w:rPr>
      </w:pPr>
      <w:r w:rsidRPr="00C9796C">
        <w:rPr>
          <w:b/>
        </w:rPr>
        <w:t>Пу</w:t>
      </w:r>
      <w:r>
        <w:rPr>
          <w:b/>
        </w:rPr>
        <w:t xml:space="preserve">бличных слушаний Зарубкинского сельского </w:t>
      </w:r>
      <w:r w:rsidRPr="00C9796C">
        <w:rPr>
          <w:b/>
        </w:rPr>
        <w:t>поселения</w:t>
      </w:r>
    </w:p>
    <w:p w:rsidR="00317455" w:rsidRPr="00C9796C" w:rsidRDefault="00317455" w:rsidP="00907CA6">
      <w:pPr>
        <w:ind w:firstLine="709"/>
        <w:contextualSpacing/>
        <w:jc w:val="center"/>
        <w:rPr>
          <w:b/>
        </w:rPr>
      </w:pPr>
      <w:r w:rsidRPr="00C9796C">
        <w:rPr>
          <w:b/>
        </w:rPr>
        <w:t>Зубово-Полянского муниципального района Республики Мордовия</w:t>
      </w:r>
    </w:p>
    <w:p w:rsidR="00317455" w:rsidRPr="00C9796C" w:rsidRDefault="00317455" w:rsidP="00907CA6">
      <w:pPr>
        <w:ind w:firstLine="709"/>
        <w:contextualSpacing/>
        <w:jc w:val="center"/>
        <w:rPr>
          <w:b/>
        </w:rPr>
      </w:pPr>
    </w:p>
    <w:p w:rsidR="00317455" w:rsidRPr="00C9796C" w:rsidRDefault="00317455" w:rsidP="00907CA6">
      <w:pPr>
        <w:ind w:firstLine="709"/>
        <w:contextualSpacing/>
        <w:jc w:val="center"/>
        <w:rPr>
          <w:b/>
        </w:rPr>
      </w:pPr>
    </w:p>
    <w:p w:rsidR="00317455" w:rsidRDefault="00317455" w:rsidP="00907CA6">
      <w:pPr>
        <w:ind w:firstLine="709"/>
        <w:contextualSpacing/>
      </w:pPr>
      <w:r>
        <w:t>от 14 июня  2019</w:t>
      </w:r>
      <w:r w:rsidRPr="00E371E3">
        <w:t xml:space="preserve"> года                                                                                </w:t>
      </w:r>
      <w:r>
        <w:t xml:space="preserve">                  № 1</w:t>
      </w:r>
    </w:p>
    <w:p w:rsidR="00317455" w:rsidRPr="00E371E3" w:rsidRDefault="00317455" w:rsidP="00907CA6">
      <w:pPr>
        <w:ind w:firstLine="709"/>
        <w:contextualSpacing/>
      </w:pPr>
    </w:p>
    <w:p w:rsidR="00317455" w:rsidRPr="00C53570" w:rsidRDefault="00317455" w:rsidP="00907CA6">
      <w:pPr>
        <w:ind w:firstLine="709"/>
        <w:contextualSpacing/>
        <w:jc w:val="both"/>
      </w:pPr>
      <w:r w:rsidRPr="00C53570">
        <w:t>«О внесении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Мордовия»</w:t>
      </w:r>
    </w:p>
    <w:p w:rsidR="00317455" w:rsidRDefault="00317455" w:rsidP="00907CA6">
      <w:pPr>
        <w:ind w:firstLine="709"/>
        <w:contextualSpacing/>
        <w:jc w:val="center"/>
        <w:outlineLvl w:val="0"/>
        <w:rPr>
          <w:b/>
        </w:rPr>
      </w:pPr>
    </w:p>
    <w:p w:rsidR="00317455" w:rsidRPr="00C9796C" w:rsidRDefault="00317455" w:rsidP="00907CA6">
      <w:pPr>
        <w:ind w:firstLine="709"/>
        <w:contextualSpacing/>
        <w:jc w:val="center"/>
        <w:outlineLvl w:val="0"/>
        <w:rPr>
          <w:b/>
        </w:rPr>
      </w:pPr>
      <w:r w:rsidRPr="00C9796C">
        <w:rPr>
          <w:b/>
        </w:rPr>
        <w:t>РЕШИЛИ:</w:t>
      </w:r>
    </w:p>
    <w:p w:rsidR="00317455" w:rsidRPr="00C9796C" w:rsidRDefault="00317455" w:rsidP="00907CA6">
      <w:pPr>
        <w:ind w:firstLine="709"/>
        <w:contextualSpacing/>
        <w:jc w:val="both"/>
        <w:rPr>
          <w:b/>
        </w:rPr>
      </w:pPr>
    </w:p>
    <w:p w:rsidR="00317455" w:rsidRPr="00902981" w:rsidRDefault="00317455" w:rsidP="00907CA6">
      <w:pPr>
        <w:spacing w:after="97"/>
        <w:ind w:right="10"/>
        <w:jc w:val="both"/>
      </w:pPr>
      <w:r>
        <w:t xml:space="preserve">       </w:t>
      </w:r>
      <w:r w:rsidRPr="008251E6">
        <w:t xml:space="preserve">1.Одобрить рассматриваемый проект решения  </w:t>
      </w:r>
      <w:r w:rsidRPr="00860BA1">
        <w:t>«</w:t>
      </w:r>
      <w:r>
        <w:t>О</w:t>
      </w:r>
      <w:r w:rsidRPr="00902981">
        <w:t xml:space="preserve"> </w:t>
      </w:r>
      <w:r>
        <w:t>внесении</w:t>
      </w:r>
      <w:r w:rsidRPr="00C53570">
        <w:t xml:space="preserve">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Мордовия»</w:t>
      </w:r>
      <w:r>
        <w:t xml:space="preserve">, </w:t>
      </w:r>
      <w:r w:rsidRPr="00902981">
        <w:rPr>
          <w:sz w:val="28"/>
          <w:szCs w:val="28"/>
        </w:rPr>
        <w:t xml:space="preserve"> </w:t>
      </w:r>
      <w:r w:rsidRPr="00902981">
        <w:t>изменив раздел III «Градостроительные регламенты», в частности: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317455" w:rsidRPr="0090298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</w:rPr>
      </w:pPr>
      <w:r w:rsidRPr="00DB7797">
        <w:rPr>
          <w:color w:val="000000"/>
        </w:rPr>
        <w:t xml:space="preserve">         1) дополнить основной вид разрешенного использования "Ведение огородничество"</w:t>
      </w:r>
      <w:r w:rsidRPr="00DB7797">
        <w:rPr>
          <w:color w:val="2D2D2D"/>
        </w:rPr>
        <w:t xml:space="preserve"> минимальные размеры земельных участков - </w:t>
      </w:r>
      <w:smartTag w:uri="urn:schemas-microsoft-com:office:smarttags" w:element="metricconverter">
        <w:smartTagPr>
          <w:attr w:name="ProductID" w:val="100 кв. м"/>
        </w:smartTagPr>
        <w:r w:rsidRPr="00DB7797">
          <w:rPr>
            <w:color w:val="2D2D2D"/>
          </w:rPr>
          <w:t>100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3000 кв. м"/>
        </w:smartTagPr>
        <w:r w:rsidRPr="00DB7797">
          <w:rPr>
            <w:color w:val="2D2D2D"/>
          </w:rPr>
          <w:t>3000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13.1  и описание вида разрешенного использования согласно действующему классификатору)</w:t>
      </w:r>
      <w:r w:rsidRPr="00DB7797">
        <w:rPr>
          <w:color w:val="2D2D2D"/>
        </w:rPr>
        <w:t>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</w:rPr>
      </w:pP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 w:rsidRPr="00DB7797">
        <w:rPr>
          <w:color w:val="000000"/>
        </w:rPr>
        <w:t xml:space="preserve">       2)  изменить основной вид разрешенного использования "Для ведения личного подсобного хозяйства (приусадебный земельный участок)"</w:t>
      </w:r>
      <w:r w:rsidRPr="00DB7797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600 кв. м"/>
        </w:smartTagPr>
        <w:r w:rsidRPr="00DB7797">
          <w:rPr>
            <w:color w:val="2D2D2D"/>
          </w:rPr>
          <w:t>600 кв. м</w:t>
        </w:r>
      </w:smartTag>
      <w:r w:rsidRPr="00DB7797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4000 кв. м"/>
        </w:smartTagPr>
        <w:r w:rsidRPr="00DB7797">
          <w:rPr>
            <w:color w:val="2D2D2D"/>
          </w:rPr>
          <w:t>4000 кв. м</w:t>
        </w:r>
      </w:smartTag>
      <w:r w:rsidRPr="00DB7797">
        <w:rPr>
          <w:color w:val="2D2D2D"/>
        </w:rPr>
        <w:t>.</w:t>
      </w:r>
      <w:r w:rsidRPr="00DB7797">
        <w:rPr>
          <w:color w:val="000000"/>
        </w:rPr>
        <w:t xml:space="preserve"> (кодовое значение 2.2  и описание вида разрешенного использования согласно действующему классификатору);</w:t>
      </w: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</w:p>
    <w:p w:rsidR="00317455" w:rsidRPr="00DB7797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 w:rsidRPr="00DB7797">
        <w:rPr>
          <w:color w:val="000000"/>
        </w:rPr>
        <w:t xml:space="preserve">      3)  изменить основной вид разрешенного использования "Амбулаторно-поликлиническое обслуживание"</w:t>
      </w:r>
      <w:r w:rsidRPr="00DB7797">
        <w:rPr>
          <w:color w:val="2D2D2D"/>
        </w:rPr>
        <w:t xml:space="preserve"> минимальные размеры земельных участков - 100 кв. м, максимальные - 10000 кв. м.</w:t>
      </w:r>
      <w:r w:rsidRPr="00DB7797">
        <w:rPr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 w:rsidR="00317455" w:rsidRPr="008251E6" w:rsidRDefault="00317455" w:rsidP="00907CA6">
      <w:pPr>
        <w:jc w:val="both"/>
      </w:pPr>
    </w:p>
    <w:p w:rsidR="00317455" w:rsidRDefault="00317455" w:rsidP="00907CA6">
      <w:pPr>
        <w:ind w:firstLine="709"/>
        <w:contextualSpacing/>
        <w:jc w:val="both"/>
      </w:pPr>
      <w:r w:rsidRPr="00612771">
        <w:t>2. Вынести вопрос об утверждении проекта</w:t>
      </w:r>
      <w:r w:rsidRPr="008251E6">
        <w:t xml:space="preserve"> решения  </w:t>
      </w:r>
      <w:r w:rsidRPr="00860BA1">
        <w:t>«</w:t>
      </w:r>
      <w:r>
        <w:t xml:space="preserve">О </w:t>
      </w:r>
      <w:r>
        <w:rPr>
          <w:sz w:val="22"/>
          <w:szCs w:val="22"/>
        </w:rPr>
        <w:t xml:space="preserve">внесении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>
        <w:t>.</w:t>
      </w:r>
    </w:p>
    <w:p w:rsidR="00317455" w:rsidRPr="00612771" w:rsidRDefault="00317455" w:rsidP="00907CA6">
      <w:pPr>
        <w:ind w:firstLine="709"/>
        <w:contextualSpacing/>
        <w:jc w:val="both"/>
      </w:pPr>
      <w:r w:rsidRPr="00612771">
        <w:t xml:space="preserve"> 3. Рекомендовать </w:t>
      </w:r>
      <w:r>
        <w:t xml:space="preserve">Врио </w:t>
      </w:r>
      <w:r w:rsidRPr="00612771">
        <w:t>гла</w:t>
      </w:r>
      <w:r>
        <w:t>вы</w:t>
      </w:r>
      <w:r w:rsidRPr="00612771">
        <w:t xml:space="preserve"> администрации </w:t>
      </w:r>
      <w:r>
        <w:t>Зарубкинского сельского</w:t>
      </w:r>
      <w:r w:rsidRPr="00612771">
        <w:t xml:space="preserve"> поселения </w:t>
      </w:r>
      <w:r>
        <w:t>Л.В. Митрейкиной</w:t>
      </w:r>
      <w:r w:rsidRPr="00612771">
        <w:t xml:space="preserve">  выступить на сессии Совета депутатов по вопросу </w:t>
      </w:r>
      <w:r>
        <w:t xml:space="preserve"> </w:t>
      </w:r>
      <w:r w:rsidRPr="00860BA1">
        <w:t>«</w:t>
      </w:r>
      <w:r>
        <w:t>В</w:t>
      </w:r>
      <w:r>
        <w:rPr>
          <w:sz w:val="22"/>
          <w:szCs w:val="22"/>
        </w:rPr>
        <w:t xml:space="preserve">несения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 w:rsidRPr="008251E6">
        <w:t>»</w:t>
      </w:r>
      <w:r>
        <w:t>.</w:t>
      </w:r>
    </w:p>
    <w:p w:rsidR="00317455" w:rsidRPr="00612771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  <w:jc w:val="both"/>
        <w:outlineLvl w:val="0"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  <w:r>
        <w:t>Заместитель главы Зарубкинского</w:t>
      </w:r>
    </w:p>
    <w:p w:rsidR="00317455" w:rsidRDefault="00317455" w:rsidP="00907CA6">
      <w:pPr>
        <w:ind w:firstLine="709"/>
        <w:contextualSpacing/>
      </w:pPr>
      <w:r>
        <w:t>сельского поселения                                                                       Нуштаева Е.А.</w:t>
      </w: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ind w:firstLine="709"/>
        <w:contextualSpacing/>
      </w:pPr>
    </w:p>
    <w:p w:rsidR="00317455" w:rsidRDefault="00317455" w:rsidP="00907CA6">
      <w:pPr>
        <w:contextualSpacing/>
      </w:pPr>
    </w:p>
    <w:p w:rsidR="00317455" w:rsidRDefault="00317455" w:rsidP="00907CA6">
      <w:pPr>
        <w:contextualSpacing/>
      </w:pPr>
    </w:p>
    <w:p w:rsidR="00317455" w:rsidRPr="000F3826" w:rsidRDefault="00317455" w:rsidP="00907CA6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F3826">
        <w:rPr>
          <w:b/>
          <w:sz w:val="28"/>
          <w:szCs w:val="28"/>
        </w:rPr>
        <w:t>ЗАКЛЮЧЕНИЕ</w:t>
      </w:r>
    </w:p>
    <w:p w:rsidR="00317455" w:rsidRDefault="00317455" w:rsidP="00907CA6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F3826">
        <w:rPr>
          <w:b/>
          <w:sz w:val="28"/>
          <w:szCs w:val="28"/>
        </w:rPr>
        <w:t>О РЕЗУЛЬТАТАХ ПУБЛИЧНЫХ СЛУШАНИЙ</w:t>
      </w:r>
    </w:p>
    <w:p w:rsidR="00317455" w:rsidRPr="00097056" w:rsidRDefault="00317455" w:rsidP="00907CA6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97056">
        <w:rPr>
          <w:b/>
          <w:sz w:val="28"/>
          <w:szCs w:val="28"/>
        </w:rPr>
        <w:t xml:space="preserve">ПО ВНЕСЕНИЮ ИЗМЕНЕНИЙ В РЕШЕНИЕ СОВЕТА ДЕПУТАТОВ </w:t>
      </w:r>
      <w:r>
        <w:rPr>
          <w:b/>
          <w:sz w:val="28"/>
          <w:szCs w:val="28"/>
        </w:rPr>
        <w:t>ЗАРУБКИНСКОГО СЕЛЬСКОГО</w:t>
      </w:r>
      <w:r w:rsidRPr="00097056">
        <w:rPr>
          <w:b/>
          <w:sz w:val="28"/>
          <w:szCs w:val="28"/>
        </w:rPr>
        <w:t xml:space="preserve"> ПОСЕЛЕНИЯ  ЗУБОВО-ПОЛЯНСКОГО МУНИЦИПАЛЬНОГ</w:t>
      </w:r>
      <w:r>
        <w:rPr>
          <w:b/>
          <w:sz w:val="28"/>
          <w:szCs w:val="28"/>
        </w:rPr>
        <w:t>О РАЙОНА РЕСПУБЛИКИ МОРДОВИЯ №2 ОТ 27.08</w:t>
      </w:r>
      <w:r w:rsidRPr="00097056">
        <w:rPr>
          <w:b/>
          <w:sz w:val="28"/>
          <w:szCs w:val="28"/>
        </w:rPr>
        <w:t xml:space="preserve">.2018Г. «ОБ УТВЕРЖДЕНИИ ПРАВИЛ ЗЕМЛЕПОЛЬЗОВАНИЯ И ЗАСТРОЙКИ </w:t>
      </w:r>
      <w:r>
        <w:rPr>
          <w:b/>
          <w:sz w:val="28"/>
          <w:szCs w:val="28"/>
        </w:rPr>
        <w:t>ЗАРУБКИНСКОГО СЕЛЬСКОГО</w:t>
      </w:r>
      <w:r w:rsidRPr="00097056">
        <w:rPr>
          <w:b/>
          <w:sz w:val="28"/>
          <w:szCs w:val="28"/>
        </w:rPr>
        <w:t xml:space="preserve"> ПОСЕЛЕНИЯ ЗУБОВО-ПОЛЯНСКОГО МУНИЦИПАЛЬНОГО РАЙОНА РЕСПУБЛИКИ МОРДОВИЯ»</w:t>
      </w:r>
      <w:r w:rsidRPr="00097056">
        <w:rPr>
          <w:b/>
          <w:sz w:val="28"/>
          <w:szCs w:val="28"/>
        </w:rPr>
        <w:br/>
      </w:r>
    </w:p>
    <w:p w:rsidR="00317455" w:rsidRPr="00097056" w:rsidRDefault="00317455" w:rsidP="00907CA6">
      <w:pPr>
        <w:ind w:firstLine="709"/>
        <w:contextualSpacing/>
        <w:rPr>
          <w:sz w:val="28"/>
          <w:szCs w:val="28"/>
        </w:rPr>
      </w:pPr>
    </w:p>
    <w:p w:rsidR="00317455" w:rsidRPr="002C7647" w:rsidRDefault="00317455" w:rsidP="00907CA6">
      <w:pPr>
        <w:ind w:firstLine="709"/>
        <w:contextualSpacing/>
        <w:rPr>
          <w:color w:val="000000"/>
          <w:sz w:val="28"/>
          <w:szCs w:val="28"/>
        </w:rPr>
      </w:pPr>
      <w:r w:rsidRPr="002C7647">
        <w:rPr>
          <w:color w:val="000000"/>
          <w:sz w:val="28"/>
          <w:szCs w:val="28"/>
        </w:rPr>
        <w:t xml:space="preserve">14 июня 2019 г.                                                                  с. Зарубкино, </w:t>
      </w:r>
    </w:p>
    <w:p w:rsidR="00317455" w:rsidRPr="002C7647" w:rsidRDefault="00317455" w:rsidP="00907CA6">
      <w:pPr>
        <w:ind w:firstLine="709"/>
        <w:contextualSpacing/>
        <w:rPr>
          <w:color w:val="000000"/>
          <w:sz w:val="28"/>
          <w:szCs w:val="28"/>
        </w:rPr>
      </w:pPr>
      <w:r w:rsidRPr="002C7647">
        <w:rPr>
          <w:color w:val="000000"/>
          <w:sz w:val="28"/>
          <w:szCs w:val="28"/>
        </w:rPr>
        <w:t xml:space="preserve">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</w:t>
      </w:r>
      <w:r w:rsidRPr="002C7647">
        <w:rPr>
          <w:color w:val="000000"/>
          <w:sz w:val="28"/>
          <w:szCs w:val="28"/>
        </w:rPr>
        <w:t>ул.    Балашова, д.6</w:t>
      </w:r>
    </w:p>
    <w:p w:rsidR="00317455" w:rsidRPr="00932442" w:rsidRDefault="00317455" w:rsidP="00907CA6">
      <w:pPr>
        <w:ind w:firstLine="709"/>
        <w:contextualSpacing/>
        <w:rPr>
          <w:color w:val="FF0000"/>
          <w:sz w:val="28"/>
          <w:szCs w:val="28"/>
        </w:rPr>
      </w:pPr>
      <w:r w:rsidRPr="002C7647">
        <w:rPr>
          <w:color w:val="000000"/>
          <w:sz w:val="28"/>
          <w:szCs w:val="28"/>
        </w:rPr>
        <w:t xml:space="preserve">17-30                   </w:t>
      </w:r>
      <w:r w:rsidRPr="00932442">
        <w:rPr>
          <w:color w:val="FF0000"/>
          <w:sz w:val="28"/>
          <w:szCs w:val="28"/>
        </w:rPr>
        <w:t xml:space="preserve">                                                                     </w:t>
      </w:r>
    </w:p>
    <w:p w:rsidR="00317455" w:rsidRPr="00CE2AB0" w:rsidRDefault="00317455" w:rsidP="00907CA6">
      <w:pPr>
        <w:ind w:firstLine="709"/>
        <w:contextualSpacing/>
        <w:jc w:val="both"/>
        <w:rPr>
          <w:sz w:val="28"/>
          <w:szCs w:val="28"/>
        </w:rPr>
      </w:pPr>
    </w:p>
    <w:p w:rsidR="00317455" w:rsidRPr="008B503E" w:rsidRDefault="00317455" w:rsidP="00907CA6">
      <w:pPr>
        <w:ind w:firstLine="709"/>
        <w:contextualSpacing/>
        <w:jc w:val="both"/>
      </w:pPr>
      <w:r w:rsidRPr="008B503E">
        <w:t xml:space="preserve">Публичные слушания назначены распоряжением </w:t>
      </w:r>
      <w:r>
        <w:t xml:space="preserve"> </w:t>
      </w:r>
      <w:r w:rsidRPr="008B503E">
        <w:t xml:space="preserve">Главы администрации  </w:t>
      </w:r>
      <w:r>
        <w:t>Зарубкинского сельского</w:t>
      </w:r>
      <w:r w:rsidRPr="008B503E">
        <w:t xml:space="preserve"> поселения </w:t>
      </w:r>
      <w:r w:rsidRPr="002C7647">
        <w:rPr>
          <w:color w:val="000000"/>
        </w:rPr>
        <w:t>от 30 мая  2019г</w:t>
      </w:r>
      <w:r w:rsidRPr="00932442">
        <w:rPr>
          <w:color w:val="FF0000"/>
        </w:rPr>
        <w:t xml:space="preserve">. </w:t>
      </w:r>
      <w:r w:rsidRPr="008C5C68">
        <w:rPr>
          <w:color w:val="000000"/>
        </w:rPr>
        <w:t>№15</w:t>
      </w:r>
    </w:p>
    <w:p w:rsidR="00317455" w:rsidRPr="008B503E" w:rsidRDefault="00317455" w:rsidP="00907CA6">
      <w:pPr>
        <w:jc w:val="both"/>
      </w:pPr>
      <w:r w:rsidRPr="008B503E">
        <w:t>Тема публичных слушаний: «</w:t>
      </w:r>
      <w:r w:rsidRPr="00902981">
        <w:rPr>
          <w:sz w:val="28"/>
          <w:szCs w:val="28"/>
        </w:rPr>
        <w:t>В</w:t>
      </w:r>
      <w:r w:rsidRPr="00902981">
        <w:t xml:space="preserve">несение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</w:t>
      </w:r>
      <w:r>
        <w:t xml:space="preserve"> района Республики Мордовия №2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>
        <w:t>»</w:t>
      </w:r>
      <w:r w:rsidRPr="008B503E">
        <w:t>.</w:t>
      </w:r>
    </w:p>
    <w:p w:rsidR="00317455" w:rsidRPr="008B503E" w:rsidRDefault="00317455" w:rsidP="00907CA6">
      <w:pPr>
        <w:ind w:firstLine="709"/>
        <w:contextualSpacing/>
        <w:jc w:val="both"/>
      </w:pPr>
      <w:r w:rsidRPr="008B503E">
        <w:t>На публичных слушаниях выступила с докладом:</w:t>
      </w:r>
    </w:p>
    <w:p w:rsidR="00317455" w:rsidRPr="006674D4" w:rsidRDefault="00317455" w:rsidP="00907CA6">
      <w:pPr>
        <w:ind w:firstLine="709"/>
        <w:contextualSpacing/>
        <w:jc w:val="both"/>
        <w:rPr>
          <w:color w:val="000000"/>
        </w:rPr>
      </w:pPr>
      <w:r w:rsidRPr="006674D4">
        <w:rPr>
          <w:color w:val="000000"/>
        </w:rPr>
        <w:t>Митрейкина Л.В. – Врио Главы Зарубкинского сельского поселения Зубово-Полянского муниципального района Республики Мордовия</w:t>
      </w:r>
    </w:p>
    <w:p w:rsidR="00317455" w:rsidRPr="008B503E" w:rsidRDefault="00317455" w:rsidP="00907CA6">
      <w:pPr>
        <w:ind w:firstLine="709"/>
        <w:contextualSpacing/>
        <w:jc w:val="both"/>
      </w:pPr>
    </w:p>
    <w:p w:rsidR="00317455" w:rsidRPr="008B503E" w:rsidRDefault="00317455" w:rsidP="00907CA6">
      <w:pPr>
        <w:ind w:firstLine="709"/>
        <w:contextualSpacing/>
        <w:jc w:val="both"/>
      </w:pPr>
      <w:r w:rsidRPr="008B503E">
        <w:t>В обсуждении проекта решения «</w:t>
      </w:r>
      <w:r>
        <w:t>О внесении</w:t>
      </w:r>
      <w:r w:rsidRPr="00902981">
        <w:t xml:space="preserve">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 района Республики Мордовия №</w:t>
      </w:r>
      <w:r>
        <w:t>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 w:rsidRPr="008B503E">
        <w:t xml:space="preserve">» выступила </w:t>
      </w:r>
      <w:r>
        <w:t>Пирогова Алена Николаевна</w:t>
      </w:r>
      <w:r w:rsidRPr="008B503E">
        <w:t xml:space="preserve"> – заместитель главы администрации </w:t>
      </w:r>
      <w:r>
        <w:t>Зарубкинского сельского</w:t>
      </w:r>
      <w:r w:rsidRPr="008B503E">
        <w:t xml:space="preserve"> поселения, секретарь рабочей группы.</w:t>
      </w:r>
    </w:p>
    <w:p w:rsidR="00317455" w:rsidRPr="008B503E" w:rsidRDefault="00317455" w:rsidP="00907CA6">
      <w:pPr>
        <w:ind w:firstLine="709"/>
        <w:contextualSpacing/>
        <w:jc w:val="both"/>
      </w:pPr>
      <w:r w:rsidRPr="008B503E">
        <w:t>Устных, письменных замечаний и предложений по проекту не поступило.</w:t>
      </w:r>
    </w:p>
    <w:p w:rsidR="00317455" w:rsidRPr="008B503E" w:rsidRDefault="00317455" w:rsidP="00907CA6">
      <w:pPr>
        <w:ind w:firstLine="709"/>
        <w:contextualSpacing/>
        <w:jc w:val="both"/>
      </w:pPr>
      <w:r w:rsidRPr="008B503E"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317455" w:rsidRPr="008B503E" w:rsidRDefault="00317455" w:rsidP="00907CA6">
      <w:pPr>
        <w:ind w:firstLine="709"/>
        <w:contextualSpacing/>
        <w:jc w:val="both"/>
      </w:pPr>
      <w:r w:rsidRPr="008B503E">
        <w:t xml:space="preserve">1. Проект решения </w:t>
      </w:r>
      <w:r w:rsidRPr="008B503E">
        <w:rPr>
          <w:b/>
        </w:rPr>
        <w:t xml:space="preserve"> </w:t>
      </w:r>
      <w:r w:rsidRPr="008B503E">
        <w:t>«</w:t>
      </w:r>
      <w:r>
        <w:t>О внесении</w:t>
      </w:r>
      <w:r w:rsidRPr="00902981">
        <w:t xml:space="preserve">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</w:t>
      </w:r>
      <w:r>
        <w:t xml:space="preserve"> района Республики Мордовия №2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 w:rsidRPr="008B503E">
        <w:t xml:space="preserve">»» вынести на рассмотрение депутатам на сессии Совета депутатов </w:t>
      </w:r>
      <w:r>
        <w:t>Зарубкинского сельского</w:t>
      </w:r>
      <w:r w:rsidRPr="008B503E">
        <w:t xml:space="preserve"> поселения Зубово-Полянского муниципального района Республики Мордовия</w:t>
      </w:r>
    </w:p>
    <w:p w:rsidR="00317455" w:rsidRPr="008B503E" w:rsidRDefault="00317455" w:rsidP="00907CA6">
      <w:pPr>
        <w:ind w:firstLine="709"/>
        <w:contextualSpacing/>
        <w:jc w:val="both"/>
      </w:pPr>
    </w:p>
    <w:p w:rsidR="00317455" w:rsidRPr="008B503E" w:rsidRDefault="00317455" w:rsidP="00907CA6">
      <w:pPr>
        <w:ind w:firstLine="709"/>
        <w:contextualSpacing/>
        <w:jc w:val="both"/>
      </w:pPr>
    </w:p>
    <w:p w:rsidR="00317455" w:rsidRPr="008B503E" w:rsidRDefault="00317455" w:rsidP="00907CA6">
      <w:pPr>
        <w:ind w:firstLine="709"/>
        <w:contextualSpacing/>
      </w:pPr>
    </w:p>
    <w:p w:rsidR="00317455" w:rsidRPr="009B121B" w:rsidRDefault="00317455" w:rsidP="00907CA6">
      <w:pPr>
        <w:ind w:firstLine="709"/>
        <w:contextualSpacing/>
        <w:jc w:val="both"/>
      </w:pPr>
      <w:r w:rsidRPr="009B121B">
        <w:t xml:space="preserve">Заместитель главы Зарубкинского </w:t>
      </w:r>
    </w:p>
    <w:p w:rsidR="00317455" w:rsidRDefault="00317455" w:rsidP="00907CA6">
      <w:pPr>
        <w:ind w:firstLine="709"/>
        <w:contextualSpacing/>
        <w:jc w:val="both"/>
      </w:pPr>
      <w:r w:rsidRPr="009B121B">
        <w:t>сельского поселения                                                                      Нуштаева Е.А.</w:t>
      </w: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ind w:firstLine="709"/>
        <w:contextualSpacing/>
        <w:jc w:val="both"/>
      </w:pPr>
    </w:p>
    <w:p w:rsidR="00317455" w:rsidRDefault="00317455" w:rsidP="00907CA6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rPr>
          <w:rFonts w:cs="Arial"/>
          <w:b/>
          <w:bCs/>
          <w:iCs/>
          <w:spacing w:val="10"/>
          <w:sz w:val="32"/>
          <w:szCs w:val="32"/>
        </w:rPr>
      </w:pPr>
    </w:p>
    <w:p w:rsidR="00317455" w:rsidRDefault="00317455" w:rsidP="00907CA6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cs="Arial"/>
          <w:b/>
          <w:bCs/>
          <w:iCs/>
          <w:spacing w:val="10"/>
          <w:sz w:val="32"/>
          <w:szCs w:val="32"/>
        </w:rPr>
      </w:pPr>
    </w:p>
    <w:p w:rsidR="00317455" w:rsidRPr="001F6B72" w:rsidRDefault="00317455" w:rsidP="00907CA6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cs="Arial"/>
          <w:b/>
          <w:bCs/>
          <w:iCs/>
          <w:spacing w:val="10"/>
          <w:sz w:val="28"/>
          <w:szCs w:val="28"/>
        </w:rPr>
      </w:pPr>
      <w:r w:rsidRPr="001F6B72">
        <w:rPr>
          <w:rFonts w:cs="Arial"/>
          <w:b/>
          <w:bCs/>
          <w:iCs/>
          <w:spacing w:val="10"/>
          <w:sz w:val="28"/>
          <w:szCs w:val="28"/>
        </w:rPr>
        <w:t>проект</w:t>
      </w:r>
    </w:p>
    <w:p w:rsidR="00317455" w:rsidRPr="001F6B72" w:rsidRDefault="00317455" w:rsidP="00907CA6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cs="Arial"/>
          <w:b/>
          <w:bCs/>
          <w:iCs/>
          <w:spacing w:val="10"/>
          <w:sz w:val="28"/>
          <w:szCs w:val="28"/>
        </w:rPr>
      </w:pPr>
      <w:r w:rsidRPr="001F6B72">
        <w:rPr>
          <w:rFonts w:cs="Arial"/>
          <w:b/>
          <w:bCs/>
          <w:iCs/>
          <w:spacing w:val="10"/>
          <w:sz w:val="28"/>
          <w:szCs w:val="28"/>
        </w:rPr>
        <w:t>РЕСПУБЛИКА МОРДОВИЯ</w:t>
      </w:r>
    </w:p>
    <w:p w:rsidR="00317455" w:rsidRPr="001F6B72" w:rsidRDefault="00317455" w:rsidP="00907CA6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  <w:r w:rsidRPr="001F6B72">
        <w:rPr>
          <w:rFonts w:ascii="Arial" w:hAnsi="Arial" w:cs="Arial"/>
          <w:b/>
          <w:bCs/>
          <w:iCs/>
          <w:spacing w:val="10"/>
          <w:sz w:val="28"/>
          <w:szCs w:val="28"/>
        </w:rPr>
        <w:t xml:space="preserve">СОВЕТ ДЕПУТАТОВ </w:t>
      </w:r>
      <w:r>
        <w:rPr>
          <w:rFonts w:ascii="Arial" w:hAnsi="Arial" w:cs="Arial"/>
          <w:b/>
          <w:bCs/>
          <w:iCs/>
          <w:spacing w:val="10"/>
          <w:sz w:val="28"/>
          <w:szCs w:val="28"/>
        </w:rPr>
        <w:t>ЗАРУБКИНСКОГО СЕЛЬСКОГО</w:t>
      </w:r>
      <w:r w:rsidRPr="001F6B72">
        <w:rPr>
          <w:rFonts w:ascii="Arial" w:hAnsi="Arial" w:cs="Arial"/>
          <w:b/>
          <w:bCs/>
          <w:iCs/>
          <w:spacing w:val="10"/>
          <w:sz w:val="28"/>
          <w:szCs w:val="28"/>
        </w:rPr>
        <w:t xml:space="preserve"> ПОСЕЛЕНИЯ ЗУБОВО-ПОЛЯНСКОГО МУНИЦИПАЛЬНОГО РАЙОНА</w:t>
      </w:r>
    </w:p>
    <w:p w:rsidR="00317455" w:rsidRPr="001F6B72" w:rsidRDefault="00317455" w:rsidP="00907CA6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</w:p>
    <w:p w:rsidR="00317455" w:rsidRPr="001F6B72" w:rsidRDefault="00317455" w:rsidP="00907CA6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  <w:sz w:val="28"/>
          <w:szCs w:val="28"/>
        </w:rPr>
      </w:pPr>
      <w:r w:rsidRPr="001F6B72">
        <w:rPr>
          <w:rFonts w:ascii="Arial" w:hAnsi="Arial" w:cs="Arial"/>
          <w:b/>
          <w:bCs/>
          <w:iCs/>
          <w:spacing w:val="10"/>
          <w:sz w:val="28"/>
          <w:szCs w:val="28"/>
        </w:rPr>
        <w:t>РЕШЕНИЕ</w:t>
      </w:r>
    </w:p>
    <w:p w:rsidR="00317455" w:rsidRPr="001F6B72" w:rsidRDefault="00317455" w:rsidP="00907CA6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Arial" w:hAnsi="Arial" w:cs="Arial"/>
          <w:b/>
          <w:bCs/>
          <w:iCs/>
          <w:spacing w:val="10"/>
          <w:sz w:val="28"/>
          <w:szCs w:val="28"/>
        </w:rPr>
      </w:pPr>
      <w:r w:rsidRPr="001F6B72">
        <w:rPr>
          <w:rFonts w:ascii="Arial" w:hAnsi="Arial" w:cs="Arial"/>
          <w:b/>
          <w:bCs/>
          <w:iCs/>
          <w:spacing w:val="10"/>
          <w:sz w:val="28"/>
          <w:szCs w:val="28"/>
        </w:rPr>
        <w:t xml:space="preserve">от                       2019г.                                                    </w:t>
      </w:r>
      <w:r w:rsidRPr="001F6B72">
        <w:rPr>
          <w:rFonts w:ascii="Arial" w:hAnsi="Arial" w:cs="Arial"/>
          <w:b/>
          <w:iCs/>
          <w:spacing w:val="10"/>
          <w:sz w:val="28"/>
          <w:szCs w:val="28"/>
        </w:rPr>
        <w:t xml:space="preserve">  </w:t>
      </w:r>
    </w:p>
    <w:p w:rsidR="00317455" w:rsidRPr="001F6B72" w:rsidRDefault="00317455" w:rsidP="00907CA6">
      <w:pPr>
        <w:tabs>
          <w:tab w:val="left" w:pos="7513"/>
        </w:tabs>
        <w:contextualSpacing/>
        <w:jc w:val="center"/>
        <w:rPr>
          <w:rFonts w:ascii="Arial" w:hAnsi="Arial" w:cs="Arial"/>
          <w:b/>
          <w:sz w:val="28"/>
          <w:szCs w:val="28"/>
        </w:rPr>
      </w:pPr>
    </w:p>
    <w:p w:rsidR="00317455" w:rsidRPr="001F6B72" w:rsidRDefault="00317455" w:rsidP="00907CA6">
      <w:pPr>
        <w:tabs>
          <w:tab w:val="left" w:pos="7513"/>
        </w:tabs>
        <w:contextualSpacing/>
        <w:jc w:val="center"/>
        <w:rPr>
          <w:b/>
          <w:sz w:val="28"/>
          <w:szCs w:val="28"/>
        </w:rPr>
      </w:pPr>
      <w:r w:rsidRPr="001F6B72">
        <w:rPr>
          <w:b/>
          <w:sz w:val="28"/>
          <w:szCs w:val="28"/>
        </w:rPr>
        <w:t>О внесении изменений в решение Совета депутатов З</w:t>
      </w:r>
      <w:r>
        <w:rPr>
          <w:b/>
          <w:sz w:val="28"/>
          <w:szCs w:val="28"/>
        </w:rPr>
        <w:t>арубкинского сельского</w:t>
      </w:r>
      <w:r w:rsidRPr="001F6B72">
        <w:rPr>
          <w:b/>
          <w:sz w:val="28"/>
          <w:szCs w:val="28"/>
        </w:rPr>
        <w:t xml:space="preserve"> поселения Зубово-Полянского муниципального района  Республики Мордовия №</w:t>
      </w:r>
      <w:r>
        <w:rPr>
          <w:b/>
          <w:sz w:val="28"/>
          <w:szCs w:val="28"/>
        </w:rPr>
        <w:t>2 от 27.08</w:t>
      </w:r>
      <w:r w:rsidRPr="001F6B72">
        <w:rPr>
          <w:b/>
          <w:sz w:val="28"/>
          <w:szCs w:val="28"/>
        </w:rPr>
        <w:t xml:space="preserve">.2018г. «Об утверждении правил землепользования и застройки </w:t>
      </w:r>
      <w:r>
        <w:rPr>
          <w:b/>
          <w:sz w:val="28"/>
          <w:szCs w:val="28"/>
        </w:rPr>
        <w:t xml:space="preserve">Зарубкинского сельского </w:t>
      </w:r>
      <w:r w:rsidRPr="001F6B72">
        <w:rPr>
          <w:b/>
          <w:sz w:val="28"/>
          <w:szCs w:val="28"/>
        </w:rPr>
        <w:t>поселения Зубово-Полянского муниципального района Республики Мордовия»</w:t>
      </w:r>
    </w:p>
    <w:p w:rsidR="00317455" w:rsidRPr="001F6B72" w:rsidRDefault="00317455" w:rsidP="00907CA6">
      <w:pPr>
        <w:tabs>
          <w:tab w:val="left" w:pos="7513"/>
        </w:tabs>
        <w:contextualSpacing/>
        <w:jc w:val="center"/>
        <w:rPr>
          <w:rFonts w:ascii="Arial" w:hAnsi="Arial" w:cs="Arial"/>
          <w:b/>
          <w:sz w:val="28"/>
          <w:szCs w:val="28"/>
        </w:rPr>
      </w:pPr>
    </w:p>
    <w:p w:rsidR="00317455" w:rsidRPr="006E40CB" w:rsidRDefault="00317455" w:rsidP="00907CA6">
      <w:pPr>
        <w:ind w:firstLine="567"/>
        <w:jc w:val="both"/>
        <w:rPr>
          <w:sz w:val="28"/>
          <w:szCs w:val="28"/>
        </w:rPr>
      </w:pPr>
      <w:r w:rsidRPr="006E40CB">
        <w:rPr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Зарубкинского сельского поселения, утвержденные решением Совета депутатов</w:t>
      </w:r>
      <w:bookmarkStart w:id="0" w:name="_Hlk514405230"/>
      <w:r w:rsidRPr="006E40CB">
        <w:rPr>
          <w:sz w:val="28"/>
          <w:szCs w:val="28"/>
        </w:rPr>
        <w:t xml:space="preserve"> Зарубкинского сельского поселения Зубово-Полянского муниципального района  Республики Мордовия №</w:t>
      </w:r>
      <w:r>
        <w:rPr>
          <w:sz w:val="28"/>
          <w:szCs w:val="28"/>
        </w:rPr>
        <w:t xml:space="preserve"> </w:t>
      </w:r>
      <w:r w:rsidRPr="00D07111">
        <w:rPr>
          <w:color w:val="000000"/>
          <w:sz w:val="28"/>
          <w:szCs w:val="28"/>
        </w:rPr>
        <w:t>2 от 27.08.2018г</w:t>
      </w:r>
      <w:r w:rsidRPr="006E40CB">
        <w:rPr>
          <w:color w:val="FF0000"/>
          <w:sz w:val="28"/>
          <w:szCs w:val="28"/>
        </w:rPr>
        <w:t>.,</w:t>
      </w:r>
      <w:r w:rsidRPr="006E40CB">
        <w:rPr>
          <w:sz w:val="28"/>
          <w:szCs w:val="28"/>
        </w:rPr>
        <w:t xml:space="preserve">  проведенных </w:t>
      </w:r>
      <w:r w:rsidRPr="00D07111">
        <w:rPr>
          <w:color w:val="000000"/>
          <w:sz w:val="28"/>
          <w:szCs w:val="28"/>
        </w:rPr>
        <w:t>14 июня 2019 года,</w:t>
      </w:r>
      <w:r w:rsidRPr="006E40CB">
        <w:rPr>
          <w:sz w:val="28"/>
          <w:szCs w:val="28"/>
        </w:rPr>
        <w:t xml:space="preserve"> заключения о результатах публичных слушаний, </w:t>
      </w:r>
      <w:bookmarkEnd w:id="0"/>
      <w:r w:rsidRPr="006E40CB">
        <w:rPr>
          <w:sz w:val="28"/>
          <w:szCs w:val="28"/>
        </w:rPr>
        <w:t xml:space="preserve"> в целях более рационального использования территории Совет депутатов Зарубкинского сельского поселения  </w:t>
      </w:r>
      <w:r w:rsidRPr="006E40CB">
        <w:rPr>
          <w:b/>
          <w:sz w:val="28"/>
          <w:szCs w:val="28"/>
        </w:rPr>
        <w:t>р е ш и л:</w:t>
      </w:r>
    </w:p>
    <w:p w:rsidR="00317455" w:rsidRPr="006E40CB" w:rsidRDefault="00317455" w:rsidP="00907CA6">
      <w:pPr>
        <w:pStyle w:val="Heading1"/>
        <w:tabs>
          <w:tab w:val="left" w:pos="900"/>
        </w:tabs>
        <w:jc w:val="center"/>
        <w:rPr>
          <w:b/>
          <w:color w:val="000000"/>
        </w:rPr>
      </w:pPr>
    </w:p>
    <w:p w:rsidR="00317455" w:rsidRPr="006E40CB" w:rsidRDefault="00317455" w:rsidP="00907CA6">
      <w:pPr>
        <w:spacing w:after="97"/>
        <w:ind w:right="10"/>
        <w:jc w:val="both"/>
        <w:rPr>
          <w:sz w:val="28"/>
          <w:szCs w:val="28"/>
        </w:rPr>
      </w:pPr>
      <w:r w:rsidRPr="006E40CB">
        <w:rPr>
          <w:color w:val="000000"/>
          <w:sz w:val="28"/>
          <w:szCs w:val="28"/>
        </w:rPr>
        <w:t xml:space="preserve">   1.Внести в Правила землепользования и застройки Зарубкинского сельского поселения Зубово-Полянского муниципального района Республики Мордовия, утвержденные </w:t>
      </w:r>
      <w:r w:rsidRPr="006E40CB">
        <w:rPr>
          <w:sz w:val="28"/>
          <w:szCs w:val="28"/>
        </w:rPr>
        <w:t xml:space="preserve"> решением Совета депутатов Зарубкинского сельского поселения Зубово-Полянского муниципального района  Республики Мордовия </w:t>
      </w:r>
      <w:r w:rsidRPr="00D07111">
        <w:rPr>
          <w:color w:val="000000"/>
          <w:sz w:val="28"/>
          <w:szCs w:val="28"/>
        </w:rPr>
        <w:t xml:space="preserve">№2 от 27.08.2018г. </w:t>
      </w:r>
      <w:r w:rsidRPr="006E40CB">
        <w:rPr>
          <w:sz w:val="28"/>
          <w:szCs w:val="28"/>
        </w:rPr>
        <w:t xml:space="preserve">«Об утверждении правил землепользования и застройки Зарубкинского сельского поселения Зубово-Полянского муниципального района Республики Мордовия», следующие изменения: </w:t>
      </w:r>
    </w:p>
    <w:p w:rsidR="00317455" w:rsidRPr="006E40CB" w:rsidRDefault="00317455" w:rsidP="00907CA6">
      <w:pPr>
        <w:spacing w:after="97"/>
        <w:ind w:right="10"/>
        <w:jc w:val="both"/>
        <w:rPr>
          <w:sz w:val="28"/>
          <w:szCs w:val="28"/>
        </w:rPr>
      </w:pPr>
      <w:r w:rsidRPr="006E40CB">
        <w:rPr>
          <w:sz w:val="28"/>
          <w:szCs w:val="28"/>
        </w:rPr>
        <w:t>изменив раздел III «Градостроительные регламенты», в частности:</w:t>
      </w:r>
    </w:p>
    <w:p w:rsidR="00317455" w:rsidRPr="00D0711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D07111">
        <w:rPr>
          <w:b/>
          <w:color w:val="000000"/>
          <w:sz w:val="28"/>
          <w:szCs w:val="28"/>
        </w:rPr>
        <w:t>-   статью 36. Градостроительные  регламенты для  жилых зон</w:t>
      </w:r>
    </w:p>
    <w:p w:rsidR="00317455" w:rsidRPr="00D0711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  <w:r w:rsidRPr="00D07111">
        <w:rPr>
          <w:b/>
          <w:color w:val="000000"/>
          <w:sz w:val="28"/>
          <w:szCs w:val="28"/>
        </w:rPr>
        <w:t xml:space="preserve"> Ж1. "Зона застройки индивидуальными жилыми домами усадебного типа" </w:t>
      </w:r>
    </w:p>
    <w:p w:rsidR="00317455" w:rsidRPr="00D07111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  <w:sz w:val="28"/>
          <w:szCs w:val="28"/>
        </w:rPr>
      </w:pPr>
    </w:p>
    <w:p w:rsidR="00317455" w:rsidRPr="000E78EB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2D2D2D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0E78EB">
        <w:rPr>
          <w:color w:val="000000"/>
          <w:sz w:val="28"/>
          <w:szCs w:val="28"/>
        </w:rPr>
        <w:t>1) дополнить основной вид разрешенного использования "</w:t>
      </w:r>
      <w:r>
        <w:rPr>
          <w:color w:val="000000"/>
          <w:sz w:val="28"/>
          <w:szCs w:val="28"/>
        </w:rPr>
        <w:t>Ведение огородничество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земельных участков - </w:t>
      </w:r>
      <w:r>
        <w:rPr>
          <w:color w:val="2D2D2D"/>
          <w:sz w:val="28"/>
          <w:szCs w:val="28"/>
        </w:rPr>
        <w:t>100 кв. м, максимальные - 3</w:t>
      </w:r>
      <w:r w:rsidRPr="000E78EB">
        <w:rPr>
          <w:color w:val="2D2D2D"/>
          <w:sz w:val="28"/>
          <w:szCs w:val="28"/>
        </w:rPr>
        <w:t>000 кв. м.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 w:rsidRPr="00CE1478">
        <w:rPr>
          <w:color w:val="000000"/>
          <w:sz w:val="28"/>
          <w:szCs w:val="28"/>
        </w:rPr>
        <w:t>13.1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классификатору)</w:t>
      </w:r>
      <w:r w:rsidRPr="000E78EB">
        <w:rPr>
          <w:color w:val="2D2D2D"/>
          <w:sz w:val="28"/>
          <w:szCs w:val="28"/>
        </w:rPr>
        <w:t>;</w:t>
      </w:r>
    </w:p>
    <w:p w:rsidR="00317455" w:rsidRPr="000E78EB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</w:p>
    <w:p w:rsidR="00317455" w:rsidRPr="000E78EB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0E78EB">
        <w:rPr>
          <w:color w:val="000000"/>
          <w:sz w:val="28"/>
          <w:szCs w:val="28"/>
        </w:rPr>
        <w:t xml:space="preserve">2)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Для ведения личного подсобного хозяйства (приусадебный земельный участок)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</w:t>
      </w:r>
      <w:r>
        <w:rPr>
          <w:color w:val="2D2D2D"/>
          <w:sz w:val="28"/>
          <w:szCs w:val="28"/>
        </w:rPr>
        <w:t xml:space="preserve"> </w:t>
      </w:r>
      <w:r w:rsidRPr="000E78EB">
        <w:rPr>
          <w:color w:val="2D2D2D"/>
          <w:sz w:val="28"/>
          <w:szCs w:val="28"/>
        </w:rPr>
        <w:t xml:space="preserve">земельных участков - </w:t>
      </w:r>
      <w:r>
        <w:rPr>
          <w:color w:val="2D2D2D"/>
          <w:sz w:val="28"/>
          <w:szCs w:val="28"/>
        </w:rPr>
        <w:t>600 кв. м, максимальные - 4</w:t>
      </w:r>
      <w:r w:rsidRPr="000E78EB">
        <w:rPr>
          <w:color w:val="2D2D2D"/>
          <w:sz w:val="28"/>
          <w:szCs w:val="28"/>
        </w:rPr>
        <w:t>000 кв. м.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2.2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</w:t>
      </w:r>
      <w:r>
        <w:rPr>
          <w:color w:val="000000"/>
          <w:sz w:val="28"/>
          <w:szCs w:val="28"/>
        </w:rPr>
        <w:t>щему классификатору);</w:t>
      </w:r>
    </w:p>
    <w:p w:rsidR="00317455" w:rsidRPr="000E78EB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</w:p>
    <w:p w:rsidR="00317455" w:rsidRPr="000E78EB" w:rsidRDefault="00317455" w:rsidP="00907CA6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0E78EB">
        <w:rPr>
          <w:color w:val="000000"/>
          <w:sz w:val="28"/>
          <w:szCs w:val="28"/>
        </w:rPr>
        <w:t xml:space="preserve">3)  </w:t>
      </w:r>
      <w:r>
        <w:rPr>
          <w:color w:val="000000"/>
          <w:sz w:val="28"/>
          <w:szCs w:val="28"/>
        </w:rPr>
        <w:t xml:space="preserve">изменить </w:t>
      </w:r>
      <w:r w:rsidRPr="000E78EB">
        <w:rPr>
          <w:color w:val="000000"/>
          <w:sz w:val="28"/>
          <w:szCs w:val="28"/>
        </w:rPr>
        <w:t>основной вид разрешенного использования "</w:t>
      </w:r>
      <w:r>
        <w:rPr>
          <w:color w:val="000000"/>
          <w:sz w:val="28"/>
          <w:szCs w:val="28"/>
        </w:rPr>
        <w:t>Амбулаторно-поликлиническое обслуживание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</w:t>
      </w:r>
      <w:r>
        <w:rPr>
          <w:color w:val="2D2D2D"/>
          <w:sz w:val="28"/>
          <w:szCs w:val="28"/>
        </w:rPr>
        <w:t>размеры земельных участков - 100 кв. м, максимальные - 10000</w:t>
      </w:r>
      <w:r w:rsidRPr="000E78EB">
        <w:rPr>
          <w:color w:val="2D2D2D"/>
          <w:sz w:val="28"/>
          <w:szCs w:val="28"/>
        </w:rPr>
        <w:t xml:space="preserve"> кв. м.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3.4.1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согласно действующему классификатор</w:t>
      </w:r>
      <w:r>
        <w:rPr>
          <w:color w:val="000000"/>
          <w:sz w:val="28"/>
          <w:szCs w:val="28"/>
        </w:rPr>
        <w:t>у)</w:t>
      </w:r>
      <w:r w:rsidRPr="000E78EB">
        <w:rPr>
          <w:color w:val="000000"/>
          <w:sz w:val="28"/>
          <w:szCs w:val="28"/>
        </w:rPr>
        <w:t>.</w:t>
      </w:r>
    </w:p>
    <w:p w:rsidR="00317455" w:rsidRDefault="00317455" w:rsidP="00907CA6">
      <w:pPr>
        <w:tabs>
          <w:tab w:val="left" w:pos="7513"/>
        </w:tabs>
        <w:contextualSpacing/>
        <w:jc w:val="both"/>
        <w:rPr>
          <w:color w:val="000000"/>
          <w:sz w:val="28"/>
          <w:szCs w:val="28"/>
        </w:rPr>
      </w:pPr>
    </w:p>
    <w:p w:rsidR="00317455" w:rsidRPr="006E40CB" w:rsidRDefault="00317455" w:rsidP="00907CA6">
      <w:pPr>
        <w:tabs>
          <w:tab w:val="left" w:pos="7513"/>
        </w:tabs>
        <w:contextualSpacing/>
        <w:jc w:val="both"/>
        <w:rPr>
          <w:b/>
          <w:sz w:val="28"/>
          <w:szCs w:val="28"/>
        </w:rPr>
      </w:pPr>
    </w:p>
    <w:p w:rsidR="00317455" w:rsidRPr="006E40CB" w:rsidRDefault="00317455" w:rsidP="00907CA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E40CB">
        <w:rPr>
          <w:sz w:val="28"/>
          <w:szCs w:val="28"/>
        </w:rPr>
        <w:t>2. Настоящее решение опубликовать в газете «Вестник» Зарубкинского сельского поселения.</w:t>
      </w:r>
    </w:p>
    <w:p w:rsidR="00317455" w:rsidRPr="006E40CB" w:rsidRDefault="00317455" w:rsidP="00907CA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E40CB">
        <w:rPr>
          <w:sz w:val="28"/>
          <w:szCs w:val="28"/>
        </w:rPr>
        <w:t>3. Решение вступает в силу со дня его опубликования.</w:t>
      </w:r>
    </w:p>
    <w:p w:rsidR="00317455" w:rsidRPr="006E40CB" w:rsidRDefault="00317455" w:rsidP="00907CA6">
      <w:pPr>
        <w:contextualSpacing/>
        <w:jc w:val="both"/>
        <w:rPr>
          <w:sz w:val="28"/>
          <w:szCs w:val="28"/>
        </w:rPr>
      </w:pPr>
    </w:p>
    <w:p w:rsidR="00317455" w:rsidRPr="006E40CB" w:rsidRDefault="00317455" w:rsidP="00907CA6">
      <w:pPr>
        <w:contextualSpacing/>
        <w:jc w:val="both"/>
        <w:rPr>
          <w:sz w:val="28"/>
          <w:szCs w:val="28"/>
        </w:rPr>
      </w:pPr>
    </w:p>
    <w:p w:rsidR="00317455" w:rsidRDefault="00317455" w:rsidP="00907CA6">
      <w:pPr>
        <w:contextualSpacing/>
        <w:rPr>
          <w:sz w:val="28"/>
          <w:szCs w:val="28"/>
        </w:rPr>
      </w:pPr>
    </w:p>
    <w:p w:rsidR="00317455" w:rsidRPr="009B121B" w:rsidRDefault="00317455" w:rsidP="00907CA6">
      <w:pPr>
        <w:contextualSpacing/>
        <w:rPr>
          <w:sz w:val="28"/>
          <w:szCs w:val="28"/>
        </w:rPr>
      </w:pPr>
      <w:r w:rsidRPr="009B121B">
        <w:rPr>
          <w:sz w:val="28"/>
          <w:szCs w:val="28"/>
        </w:rPr>
        <w:t>Заместитель главы Зарубкинского</w:t>
      </w:r>
    </w:p>
    <w:p w:rsidR="00317455" w:rsidRPr="001F6B72" w:rsidRDefault="00317455" w:rsidP="00907CA6">
      <w:pPr>
        <w:jc w:val="both"/>
        <w:rPr>
          <w:sz w:val="28"/>
          <w:szCs w:val="28"/>
        </w:rPr>
      </w:pPr>
      <w:r w:rsidRPr="009B121B">
        <w:rPr>
          <w:sz w:val="28"/>
          <w:szCs w:val="28"/>
        </w:rPr>
        <w:t>сельского поселения                                                                             Нуштаева Е.А.</w:t>
      </w:r>
    </w:p>
    <w:p w:rsidR="00317455" w:rsidRDefault="00317455" w:rsidP="00907CA6">
      <w:pPr>
        <w:ind w:firstLine="709"/>
        <w:contextualSpacing/>
        <w:jc w:val="center"/>
        <w:outlineLvl w:val="0"/>
      </w:pPr>
    </w:p>
    <w:sectPr w:rsidR="00317455" w:rsidSect="00207A9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25A59"/>
    <w:rsid w:val="000430BF"/>
    <w:rsid w:val="00047409"/>
    <w:rsid w:val="000773C9"/>
    <w:rsid w:val="000871C9"/>
    <w:rsid w:val="00097056"/>
    <w:rsid w:val="000E78EB"/>
    <w:rsid w:val="000F3826"/>
    <w:rsid w:val="00175FAD"/>
    <w:rsid w:val="001A2F7C"/>
    <w:rsid w:val="001A5873"/>
    <w:rsid w:val="001C2059"/>
    <w:rsid w:val="001F6B72"/>
    <w:rsid w:val="00207A98"/>
    <w:rsid w:val="002516C7"/>
    <w:rsid w:val="002C266F"/>
    <w:rsid w:val="002C7647"/>
    <w:rsid w:val="00313E75"/>
    <w:rsid w:val="00317455"/>
    <w:rsid w:val="003630B4"/>
    <w:rsid w:val="00373837"/>
    <w:rsid w:val="003C2D2C"/>
    <w:rsid w:val="00483191"/>
    <w:rsid w:val="004A2D5B"/>
    <w:rsid w:val="00520CA6"/>
    <w:rsid w:val="005830BB"/>
    <w:rsid w:val="005D6364"/>
    <w:rsid w:val="005F38D9"/>
    <w:rsid w:val="00612771"/>
    <w:rsid w:val="006674D4"/>
    <w:rsid w:val="006E40CB"/>
    <w:rsid w:val="006F06E9"/>
    <w:rsid w:val="00735286"/>
    <w:rsid w:val="007466CD"/>
    <w:rsid w:val="007A2295"/>
    <w:rsid w:val="007A34E5"/>
    <w:rsid w:val="008251E6"/>
    <w:rsid w:val="00860BA1"/>
    <w:rsid w:val="008A5079"/>
    <w:rsid w:val="008B503E"/>
    <w:rsid w:val="008B729E"/>
    <w:rsid w:val="008B7689"/>
    <w:rsid w:val="008C5C68"/>
    <w:rsid w:val="008E3E0F"/>
    <w:rsid w:val="008F4E4F"/>
    <w:rsid w:val="00902981"/>
    <w:rsid w:val="00907CA6"/>
    <w:rsid w:val="0091045E"/>
    <w:rsid w:val="00923F56"/>
    <w:rsid w:val="00932442"/>
    <w:rsid w:val="009A7BBE"/>
    <w:rsid w:val="009B121B"/>
    <w:rsid w:val="00A725F6"/>
    <w:rsid w:val="00AF27BA"/>
    <w:rsid w:val="00B156DD"/>
    <w:rsid w:val="00B4023B"/>
    <w:rsid w:val="00B518CE"/>
    <w:rsid w:val="00BC1DB6"/>
    <w:rsid w:val="00BE6EF7"/>
    <w:rsid w:val="00C53570"/>
    <w:rsid w:val="00C9796C"/>
    <w:rsid w:val="00CB180D"/>
    <w:rsid w:val="00CE1478"/>
    <w:rsid w:val="00CE2AB0"/>
    <w:rsid w:val="00D07111"/>
    <w:rsid w:val="00D12B6B"/>
    <w:rsid w:val="00D17E99"/>
    <w:rsid w:val="00DB7797"/>
    <w:rsid w:val="00E371E3"/>
    <w:rsid w:val="00E6771A"/>
    <w:rsid w:val="00E95B9C"/>
    <w:rsid w:val="00E97D25"/>
    <w:rsid w:val="00EB118E"/>
    <w:rsid w:val="00F034EA"/>
    <w:rsid w:val="00FB6B00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72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paragraph" w:customStyle="1" w:styleId="ConsPlusNormal">
    <w:name w:val="ConsPlusNormal"/>
    <w:uiPriority w:val="99"/>
    <w:rsid w:val="008B72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B729E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rsid w:val="008B729E"/>
    <w:pPr>
      <w:spacing w:before="100" w:beforeAutospacing="1" w:after="100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rsid w:val="008B729E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al"/>
    <w:uiPriority w:val="99"/>
    <w:rsid w:val="008B729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rsid w:val="008B72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rsid w:val="008B72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rsid w:val="00207A98"/>
    <w:pPr>
      <w:spacing w:before="100" w:beforeAutospacing="1" w:after="100" w:afterAutospacing="1"/>
    </w:pPr>
  </w:style>
  <w:style w:type="paragraph" w:customStyle="1" w:styleId="Style4">
    <w:name w:val="Style4"/>
    <w:basedOn w:val="Normal"/>
    <w:uiPriority w:val="99"/>
    <w:rsid w:val="00207A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33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8</Pages>
  <Words>2285</Words>
  <Characters>13027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12</cp:revision>
  <cp:lastPrinted>2019-02-27T12:15:00Z</cp:lastPrinted>
  <dcterms:created xsi:type="dcterms:W3CDTF">2019-02-19T07:27:00Z</dcterms:created>
  <dcterms:modified xsi:type="dcterms:W3CDTF">2019-06-28T11:42:00Z</dcterms:modified>
</cp:coreProperties>
</file>