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B1" w:rsidRDefault="00D401B1" w:rsidP="006715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</w:p>
    <w:p w:rsidR="00D401B1" w:rsidRDefault="00D401B1" w:rsidP="00533D4A">
      <w:pPr>
        <w:ind w:firstLine="708"/>
        <w:jc w:val="both"/>
        <w:rPr>
          <w:sz w:val="28"/>
          <w:szCs w:val="28"/>
        </w:rPr>
      </w:pPr>
      <w:r w:rsidRPr="000E773F">
        <w:rPr>
          <w:sz w:val="28"/>
          <w:szCs w:val="28"/>
        </w:rPr>
        <w:t xml:space="preserve">02.06.2019 года в 16 часов 00 мин. на ул. Набережная, д. 1, с. Ачадовка, Зубово-Полянского м.р. Республики Мордовия водитель Коротков 1961 года рождения, </w:t>
      </w:r>
      <w:r>
        <w:rPr>
          <w:sz w:val="28"/>
          <w:szCs w:val="28"/>
        </w:rPr>
        <w:t xml:space="preserve">житель </w:t>
      </w:r>
      <w:r w:rsidRPr="000E773F">
        <w:rPr>
          <w:sz w:val="28"/>
          <w:szCs w:val="28"/>
        </w:rPr>
        <w:t xml:space="preserve"> с. Новая Потьма, управляя мотоблоком Каскад с прицепом тележкой, при выезде на проезжую часть дороги не справился с управлением, допустил наклон прицепа тележки, в результате чего ехавший в прицепе тележке в качестве пассажира несовершеннолетний </w:t>
      </w:r>
      <w:r>
        <w:rPr>
          <w:sz w:val="28"/>
          <w:szCs w:val="28"/>
        </w:rPr>
        <w:t xml:space="preserve">мальчик </w:t>
      </w:r>
      <w:r w:rsidRPr="000E773F">
        <w:rPr>
          <w:sz w:val="28"/>
          <w:szCs w:val="28"/>
        </w:rPr>
        <w:t xml:space="preserve">2014 года, зарегистрированный по адресу: Республика Мордовия, Торбеевский район, с. Сургодь, ул. Центральная, д. 33, не удержавшись, упал под колесо прицепа тележки, которое совершило на него наезд. В результате ДТП </w:t>
      </w:r>
      <w:r>
        <w:rPr>
          <w:sz w:val="28"/>
          <w:szCs w:val="28"/>
        </w:rPr>
        <w:t>ребенок</w:t>
      </w:r>
      <w:r w:rsidRPr="000E77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тяжкими травмами </w:t>
      </w:r>
      <w:r w:rsidRPr="000E773F">
        <w:rPr>
          <w:sz w:val="28"/>
          <w:szCs w:val="28"/>
        </w:rPr>
        <w:t xml:space="preserve">был госпитализирован в </w:t>
      </w:r>
      <w:r>
        <w:rPr>
          <w:sz w:val="28"/>
          <w:szCs w:val="28"/>
        </w:rPr>
        <w:t xml:space="preserve">реанимационное отделение районной больницы и в последующем в тяжелом состоянии на спец.автомашине доставлен в г.Саранск. </w:t>
      </w:r>
    </w:p>
    <w:p w:rsidR="00D401B1" w:rsidRDefault="00D401B1" w:rsidP="00AA3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период проведения Республиканской оперативно-профилактической операции «Мотоцикл» на территории нашего района сотрудниками Госавтоинспекции выявлено 29 нарушений, из них 7 за отсутствие водительского удостоверения у водителей скутеров и мопедов, 9 водителей привлекли за поездку без мотошлема, 6 материалов за отсутствие включенного света фар,  3 за отсутствие регистрации, остальные за отсутствие страхового полиса.</w:t>
      </w:r>
    </w:p>
    <w:p w:rsidR="00D401B1" w:rsidRDefault="00D401B1" w:rsidP="00AA3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выходные дни сотрудники ГИБДД работали по операции «Нетрезвый водитель», в ходе которой  выявлено трое нарушителей, которых отстранили от управления ТС, и на ближайшие 1.5-2 года они станут пешеходами. </w:t>
      </w:r>
    </w:p>
    <w:p w:rsidR="00D401B1" w:rsidRDefault="00D401B1" w:rsidP="00AA3742">
      <w:pPr>
        <w:ind w:firstLine="708"/>
        <w:jc w:val="both"/>
        <w:rPr>
          <w:sz w:val="28"/>
          <w:szCs w:val="28"/>
        </w:rPr>
      </w:pPr>
    </w:p>
    <w:p w:rsidR="00D401B1" w:rsidRDefault="00D401B1" w:rsidP="00533D4A">
      <w:pPr>
        <w:jc w:val="both"/>
        <w:rPr>
          <w:sz w:val="28"/>
          <w:szCs w:val="28"/>
        </w:rPr>
      </w:pPr>
    </w:p>
    <w:sectPr w:rsidR="00D401B1" w:rsidSect="00931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232"/>
    <w:rsid w:val="000E773F"/>
    <w:rsid w:val="000F27E6"/>
    <w:rsid w:val="00142001"/>
    <w:rsid w:val="001E09CB"/>
    <w:rsid w:val="00232695"/>
    <w:rsid w:val="0031437A"/>
    <w:rsid w:val="00387C41"/>
    <w:rsid w:val="003B7232"/>
    <w:rsid w:val="004642A5"/>
    <w:rsid w:val="004F4936"/>
    <w:rsid w:val="00533D4A"/>
    <w:rsid w:val="005A08F2"/>
    <w:rsid w:val="005C27BA"/>
    <w:rsid w:val="006542FD"/>
    <w:rsid w:val="00671527"/>
    <w:rsid w:val="006C2B07"/>
    <w:rsid w:val="006C71A7"/>
    <w:rsid w:val="00700733"/>
    <w:rsid w:val="00736C8E"/>
    <w:rsid w:val="00752941"/>
    <w:rsid w:val="00931DC6"/>
    <w:rsid w:val="00A3322A"/>
    <w:rsid w:val="00AA3742"/>
    <w:rsid w:val="00C25F2C"/>
    <w:rsid w:val="00C50D11"/>
    <w:rsid w:val="00D40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DC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38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1</Pages>
  <Words>214</Words>
  <Characters>1226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OVD</dc:creator>
  <cp:keywords/>
  <dc:description/>
  <cp:lastModifiedBy>ПРОСТО</cp:lastModifiedBy>
  <cp:revision>7</cp:revision>
  <dcterms:created xsi:type="dcterms:W3CDTF">2018-06-19T07:56:00Z</dcterms:created>
  <dcterms:modified xsi:type="dcterms:W3CDTF">2019-06-03T08:50:00Z</dcterms:modified>
</cp:coreProperties>
</file>