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96" w:rsidRDefault="000C4396" w:rsidP="004718D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муниципальных объектов недвижимого имущества  расположенных  на территории Зарубкинского сельского поселения Зубово-Полянского муниципального района Республики Мордовия </w:t>
      </w:r>
    </w:p>
    <w:tbl>
      <w:tblPr>
        <w:tblW w:w="15656" w:type="dxa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8"/>
        <w:gridCol w:w="2860"/>
        <w:gridCol w:w="2420"/>
        <w:gridCol w:w="2310"/>
        <w:gridCol w:w="1650"/>
        <w:gridCol w:w="1210"/>
        <w:gridCol w:w="2090"/>
        <w:gridCol w:w="1434"/>
        <w:gridCol w:w="1134"/>
      </w:tblGrid>
      <w:tr w:rsidR="000C4396" w:rsidRPr="005564EA" w:rsidTr="00357DF0">
        <w:tc>
          <w:tcPr>
            <w:tcW w:w="548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6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2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65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Общая площадь, кв.м / протяженность, м</w:t>
            </w:r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4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4EA">
              <w:rPr>
                <w:rFonts w:ascii="Times New Roman" w:hAnsi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0C4396" w:rsidRPr="005564EA" w:rsidTr="00357DF0">
        <w:tc>
          <w:tcPr>
            <w:tcW w:w="15656" w:type="dxa"/>
            <w:gridSpan w:val="9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Зарубкинское</w:t>
            </w:r>
            <w:r w:rsidRPr="005564EA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0C4396" w:rsidRPr="005564EA" w:rsidTr="00357DF0">
        <w:tc>
          <w:tcPr>
            <w:tcW w:w="548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6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Зарубкинского с/поселения</w:t>
            </w:r>
          </w:p>
        </w:tc>
        <w:tc>
          <w:tcPr>
            <w:tcW w:w="242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РМ, Зубово-Полянский район, с.Зарубкино, ул.Балашова, д.6</w:t>
            </w: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/>
                <w:sz w:val="20"/>
                <w:szCs w:val="20"/>
              </w:rPr>
              <w:t>-13-02/038/2012-235</w:t>
            </w:r>
          </w:p>
        </w:tc>
        <w:tc>
          <w:tcPr>
            <w:tcW w:w="165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214,9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t>Зарубкинского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31.08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286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Покровско-Селищинский фельдшерско-акушерский пункт</w:t>
            </w:r>
          </w:p>
        </w:tc>
        <w:tc>
          <w:tcPr>
            <w:tcW w:w="242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РМ.Зубово-Полянский район,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с.Покровские Селищи, ул. Монастырская, д.54</w:t>
            </w: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/>
                <w:sz w:val="20"/>
                <w:szCs w:val="20"/>
              </w:rPr>
              <w:t>-13-02/038/2012-234</w:t>
            </w:r>
          </w:p>
        </w:tc>
        <w:tc>
          <w:tcPr>
            <w:tcW w:w="165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Зарубкинского 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4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04.09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6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Водоснабжение с.Зарубкино, с.Покровские Селищи</w:t>
            </w:r>
          </w:p>
        </w:tc>
        <w:tc>
          <w:tcPr>
            <w:tcW w:w="242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РМ.Зубово-Полянский район,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с.Зарубкино, с.Покровские Селищи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13:08:</w:t>
            </w:r>
            <w:r>
              <w:rPr>
                <w:rFonts w:ascii="Times New Roman" w:hAnsi="Times New Roman"/>
                <w:sz w:val="20"/>
                <w:szCs w:val="20"/>
              </w:rPr>
              <w:t>0000000:38</w:t>
            </w:r>
          </w:p>
        </w:tc>
        <w:tc>
          <w:tcPr>
            <w:tcW w:w="165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780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 xml:space="preserve">780 </w:t>
              </w:r>
              <w:r w:rsidRPr="005564EA">
                <w:rPr>
                  <w:rFonts w:ascii="Times New Roman" w:hAnsi="Times New Roman"/>
                  <w:sz w:val="20"/>
                  <w:szCs w:val="20"/>
                </w:rPr>
                <w:t>м</w:t>
              </w:r>
            </w:smartTag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Зарубкинского 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4.09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6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Водозаборный узел и сети водоснабжения для Свято-Варсонофиевского женского монастыря в с.Покровские Селищи </w:t>
            </w:r>
          </w:p>
        </w:tc>
        <w:tc>
          <w:tcPr>
            <w:tcW w:w="242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РМ.Зубово-Полянский район, с.Покровские Селищи</w:t>
            </w:r>
          </w:p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/>
                <w:sz w:val="20"/>
                <w:szCs w:val="20"/>
              </w:rPr>
              <w:t>-13-02/030/2011-132</w:t>
            </w:r>
          </w:p>
        </w:tc>
        <w:tc>
          <w:tcPr>
            <w:tcW w:w="165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835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 xml:space="preserve">835 </w:t>
              </w:r>
              <w:r w:rsidRPr="005564EA">
                <w:rPr>
                  <w:rFonts w:ascii="Times New Roman" w:hAnsi="Times New Roman"/>
                  <w:sz w:val="20"/>
                  <w:szCs w:val="20"/>
                </w:rPr>
                <w:t>м</w:t>
              </w:r>
            </w:smartTag>
            <w:r>
              <w:rPr>
                <w:rFonts w:ascii="Times New Roman" w:hAnsi="Times New Roman"/>
                <w:sz w:val="20"/>
                <w:szCs w:val="20"/>
              </w:rPr>
              <w:t>.п</w:t>
            </w:r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Зарубкинского 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 xml:space="preserve">Да 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12.01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0465B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0465B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0C4396" w:rsidRPr="0050465B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4396" w:rsidRPr="0050465B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C4396" w:rsidRPr="0050465B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60" w:type="dxa"/>
          </w:tcPr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Внутрипоселенческие дороги</w:t>
            </w:r>
          </w:p>
        </w:tc>
        <w:tc>
          <w:tcPr>
            <w:tcW w:w="2420" w:type="dxa"/>
          </w:tcPr>
          <w:p w:rsidR="000C4396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РМ.Зубово-Полянский район,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с.Зарубкино, ул. Речная</w:t>
            </w:r>
          </w:p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13:</w:t>
            </w:r>
            <w:r>
              <w:rPr>
                <w:rFonts w:ascii="Times New Roman" w:hAnsi="Times New Roman"/>
                <w:sz w:val="20"/>
                <w:szCs w:val="20"/>
              </w:rPr>
              <w:t>08:0114001:266</w:t>
            </w:r>
          </w:p>
        </w:tc>
        <w:tc>
          <w:tcPr>
            <w:tcW w:w="165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950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 xml:space="preserve">950 </w:t>
              </w:r>
              <w:r w:rsidRPr="005564EA">
                <w:rPr>
                  <w:rFonts w:ascii="Times New Roman" w:hAnsi="Times New Roman"/>
                  <w:sz w:val="20"/>
                  <w:szCs w:val="20"/>
                </w:rPr>
                <w:t>м</w:t>
              </w:r>
            </w:smartTag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12.05</w:t>
            </w:r>
            <w:r w:rsidRPr="005564EA">
              <w:rPr>
                <w:rFonts w:ascii="Times New Roman" w:hAnsi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0465B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6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60" w:type="dxa"/>
          </w:tcPr>
          <w:p w:rsidR="000C4396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Внутрипоселенческие дороги</w:t>
            </w:r>
          </w:p>
        </w:tc>
        <w:tc>
          <w:tcPr>
            <w:tcW w:w="2420" w:type="dxa"/>
          </w:tcPr>
          <w:p w:rsidR="000C4396" w:rsidRDefault="000C4396" w:rsidP="00006B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564EA">
              <w:rPr>
                <w:rFonts w:ascii="Times New Roman" w:hAnsi="Times New Roman"/>
                <w:sz w:val="20"/>
                <w:szCs w:val="20"/>
              </w:rPr>
              <w:t>РМ.Зубово-Полянский район,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с.Покровские Селищи, ул.Зайкина</w:t>
            </w:r>
          </w:p>
          <w:p w:rsidR="000C4396" w:rsidRPr="005564EA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13:08:0114002:418</w:t>
            </w:r>
          </w:p>
        </w:tc>
        <w:tc>
          <w:tcPr>
            <w:tcW w:w="165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18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418 м</w:t>
              </w:r>
            </w:smartTag>
          </w:p>
        </w:tc>
        <w:tc>
          <w:tcPr>
            <w:tcW w:w="121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12.05.2017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0465B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6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60" w:type="dxa"/>
          </w:tcPr>
          <w:p w:rsidR="000C4396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Автомобильная дорога (подъезд к Администрации)</w:t>
            </w:r>
          </w:p>
        </w:tc>
        <w:tc>
          <w:tcPr>
            <w:tcW w:w="2420" w:type="dxa"/>
          </w:tcPr>
          <w:p w:rsidR="000C4396" w:rsidRPr="005564EA" w:rsidRDefault="000C4396" w:rsidP="00006B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РМ, Зубово-Полянский район, с.Зарубкино, ул.Балашова</w:t>
            </w:r>
          </w:p>
        </w:tc>
        <w:tc>
          <w:tcPr>
            <w:tcW w:w="231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13:08:0114001:267</w:t>
            </w:r>
          </w:p>
        </w:tc>
        <w:tc>
          <w:tcPr>
            <w:tcW w:w="165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6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126 м</w:t>
              </w:r>
            </w:smartTag>
          </w:p>
        </w:tc>
        <w:tc>
          <w:tcPr>
            <w:tcW w:w="121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12.05.2017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0465B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6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60" w:type="dxa"/>
          </w:tcPr>
          <w:p w:rsidR="000C4396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Автомобильная дорога (подъезд к кладбищу)</w:t>
            </w:r>
          </w:p>
        </w:tc>
        <w:tc>
          <w:tcPr>
            <w:tcW w:w="2420" w:type="dxa"/>
          </w:tcPr>
          <w:p w:rsidR="000C4396" w:rsidRPr="005564EA" w:rsidRDefault="000C4396" w:rsidP="00006B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РМ, Зубово-Полянский район, с.Зарубкино</w:t>
            </w:r>
          </w:p>
        </w:tc>
        <w:tc>
          <w:tcPr>
            <w:tcW w:w="231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13:08:0121007:139</w:t>
            </w:r>
          </w:p>
        </w:tc>
        <w:tc>
          <w:tcPr>
            <w:tcW w:w="165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67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267 м</w:t>
              </w:r>
            </w:smartTag>
          </w:p>
        </w:tc>
        <w:tc>
          <w:tcPr>
            <w:tcW w:w="121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12.05.2017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C4396" w:rsidRPr="005564EA" w:rsidTr="00357DF0">
        <w:tc>
          <w:tcPr>
            <w:tcW w:w="548" w:type="dxa"/>
          </w:tcPr>
          <w:p w:rsidR="000C4396" w:rsidRPr="0050465B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6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60" w:type="dxa"/>
          </w:tcPr>
          <w:p w:rsidR="000C4396" w:rsidRDefault="000C43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Автомобильная дорога (подъезд к кладбищу)</w:t>
            </w:r>
          </w:p>
        </w:tc>
        <w:tc>
          <w:tcPr>
            <w:tcW w:w="2420" w:type="dxa"/>
          </w:tcPr>
          <w:p w:rsidR="000C4396" w:rsidRDefault="000C4396" w:rsidP="00006B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РМ.Зубово-Полянский район, с.Покровские Селищи</w:t>
            </w:r>
          </w:p>
        </w:tc>
        <w:tc>
          <w:tcPr>
            <w:tcW w:w="231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13:08:01211007:140</w:t>
            </w:r>
          </w:p>
        </w:tc>
        <w:tc>
          <w:tcPr>
            <w:tcW w:w="165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9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209 м</w:t>
              </w:r>
            </w:smartTag>
          </w:p>
        </w:tc>
        <w:tc>
          <w:tcPr>
            <w:tcW w:w="1210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2090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 </w:t>
            </w:r>
          </w:p>
          <w:p w:rsidR="000C4396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12.05.2017</w:t>
            </w:r>
          </w:p>
        </w:tc>
        <w:tc>
          <w:tcPr>
            <w:tcW w:w="1134" w:type="dxa"/>
          </w:tcPr>
          <w:p w:rsidR="000C4396" w:rsidRPr="005564EA" w:rsidRDefault="000C43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0C4396" w:rsidRDefault="000C4396" w:rsidP="004718DD">
      <w:pPr>
        <w:rPr>
          <w:rFonts w:ascii="Times New Roman" w:hAnsi="Times New Roman"/>
          <w:b/>
          <w:sz w:val="24"/>
          <w:szCs w:val="24"/>
          <w:lang w:eastAsia="en-US"/>
        </w:rPr>
      </w:pPr>
    </w:p>
    <w:p w:rsidR="000C4396" w:rsidRDefault="000C4396" w:rsidP="004718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0C4396" w:rsidRDefault="000C4396" w:rsidP="0062496B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Врио Главы Зарубкинского </w:t>
      </w:r>
    </w:p>
    <w:p w:rsidR="000C4396" w:rsidRPr="0062496B" w:rsidRDefault="000C4396" w:rsidP="0062496B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                                                                                               Л.В.Митрейкина</w:t>
      </w:r>
    </w:p>
    <w:sectPr w:rsidR="000C4396" w:rsidRPr="0062496B" w:rsidSect="004718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12DA"/>
    <w:multiLevelType w:val="hybridMultilevel"/>
    <w:tmpl w:val="F796D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8DD"/>
    <w:rsid w:val="00006B3A"/>
    <w:rsid w:val="000444BE"/>
    <w:rsid w:val="000C4396"/>
    <w:rsid w:val="00153BC4"/>
    <w:rsid w:val="00357DF0"/>
    <w:rsid w:val="0042523D"/>
    <w:rsid w:val="004718DD"/>
    <w:rsid w:val="004D5D74"/>
    <w:rsid w:val="0050465B"/>
    <w:rsid w:val="005564EA"/>
    <w:rsid w:val="00607159"/>
    <w:rsid w:val="0062496B"/>
    <w:rsid w:val="0071730E"/>
    <w:rsid w:val="00750F4F"/>
    <w:rsid w:val="008643AC"/>
    <w:rsid w:val="0088170B"/>
    <w:rsid w:val="008B0F0D"/>
    <w:rsid w:val="00A23C54"/>
    <w:rsid w:val="00A833DB"/>
    <w:rsid w:val="00AE4F26"/>
    <w:rsid w:val="00AE59BC"/>
    <w:rsid w:val="00AF192D"/>
    <w:rsid w:val="00CF71FF"/>
    <w:rsid w:val="00E20ED8"/>
    <w:rsid w:val="00E539F8"/>
    <w:rsid w:val="00ED6A5F"/>
    <w:rsid w:val="00FE7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BC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30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2</Pages>
  <Words>338</Words>
  <Characters>1933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2019-05-30T09:55:00Z</cp:lastPrinted>
  <dcterms:created xsi:type="dcterms:W3CDTF">2019-05-30T07:13:00Z</dcterms:created>
  <dcterms:modified xsi:type="dcterms:W3CDTF">2019-05-30T09:57:00Z</dcterms:modified>
</cp:coreProperties>
</file>