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849" w:rsidRDefault="00BD7849" w:rsidP="004E6E8C">
      <w:pPr>
        <w:jc w:val="center"/>
        <w:rPr>
          <w:b/>
          <w:color w:val="auto"/>
          <w:sz w:val="22"/>
          <w:szCs w:val="22"/>
        </w:rPr>
      </w:pPr>
    </w:p>
    <w:p w:rsidR="00BD7849" w:rsidRDefault="00BD7849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BD7849" w:rsidRPr="000B78B4" w:rsidRDefault="00BD7849" w:rsidP="000B78B4">
      <w:pPr>
        <w:jc w:val="center"/>
        <w:rPr>
          <w:b/>
          <w:sz w:val="22"/>
          <w:szCs w:val="22"/>
          <w:shd w:val="clear" w:color="auto" w:fill="FFFFFF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0B78B4">
        <w:rPr>
          <w:b/>
          <w:sz w:val="22"/>
          <w:szCs w:val="22"/>
          <w:shd w:val="clear" w:color="auto" w:fill="FFFFFF"/>
        </w:rPr>
        <w:t>13:08:0324001:414,</w:t>
      </w:r>
    </w:p>
    <w:p w:rsidR="00BD7849" w:rsidRPr="00A53EDF" w:rsidRDefault="00BD7849" w:rsidP="00A53EDF">
      <w:pPr>
        <w:jc w:val="center"/>
        <w:rPr>
          <w:bCs/>
          <w:sz w:val="22"/>
          <w:szCs w:val="22"/>
        </w:rPr>
      </w:pPr>
      <w:r w:rsidRPr="000B78B4">
        <w:rPr>
          <w:b/>
          <w:sz w:val="22"/>
          <w:szCs w:val="22"/>
          <w:shd w:val="clear" w:color="auto" w:fill="FFFFFF"/>
        </w:rPr>
        <w:t>13:08:0427002:520, 13:08:0427002:631</w:t>
      </w:r>
      <w:r w:rsidRPr="00A53EDF">
        <w:rPr>
          <w:b/>
          <w:sz w:val="22"/>
          <w:szCs w:val="22"/>
          <w:shd w:val="clear" w:color="auto" w:fill="FFFFFF"/>
        </w:rPr>
        <w:t>.</w:t>
      </w:r>
    </w:p>
    <w:p w:rsidR="00BD7849" w:rsidRPr="00CC252B" w:rsidRDefault="00BD7849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BD7849" w:rsidRPr="00CC252B" w:rsidTr="00D6341A">
        <w:trPr>
          <w:trHeight w:val="333"/>
        </w:trPr>
        <w:tc>
          <w:tcPr>
            <w:tcW w:w="10023" w:type="dxa"/>
            <w:gridSpan w:val="2"/>
          </w:tcPr>
          <w:p w:rsidR="00BD7849" w:rsidRPr="00CC252B" w:rsidRDefault="00BD784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BD7849" w:rsidRPr="00CC252B" w:rsidTr="00D6341A">
        <w:tc>
          <w:tcPr>
            <w:tcW w:w="3410" w:type="dxa"/>
          </w:tcPr>
          <w:p w:rsidR="00BD7849" w:rsidRPr="00CC252B" w:rsidRDefault="00BD7849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BD7849" w:rsidRPr="00CC252B" w:rsidRDefault="00BD7849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BD7849" w:rsidRPr="00CC252B" w:rsidTr="00D6341A">
        <w:tc>
          <w:tcPr>
            <w:tcW w:w="3410" w:type="dxa"/>
          </w:tcPr>
          <w:p w:rsidR="00BD7849" w:rsidRPr="00CC252B" w:rsidRDefault="00BD784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BD7849" w:rsidRPr="00CC252B" w:rsidRDefault="00BD7849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BD7849" w:rsidRPr="00CC252B" w:rsidTr="00D6341A">
        <w:tc>
          <w:tcPr>
            <w:tcW w:w="3410" w:type="dxa"/>
          </w:tcPr>
          <w:p w:rsidR="00BD7849" w:rsidRPr="00CC252B" w:rsidRDefault="00BD7849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BD7849" w:rsidRPr="00CC252B" w:rsidRDefault="00BD784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BD7849" w:rsidRPr="00CC252B" w:rsidTr="00D6341A">
        <w:tc>
          <w:tcPr>
            <w:tcW w:w="3410" w:type="dxa"/>
          </w:tcPr>
          <w:p w:rsidR="00BD7849" w:rsidRPr="00CC252B" w:rsidRDefault="00BD7849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BD7849" w:rsidRPr="00CC252B" w:rsidRDefault="00BD7849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BD7849" w:rsidRPr="00CC252B" w:rsidTr="00D6341A">
        <w:tc>
          <w:tcPr>
            <w:tcW w:w="3410" w:type="dxa"/>
          </w:tcPr>
          <w:p w:rsidR="00BD7849" w:rsidRPr="00CC252B" w:rsidRDefault="00BD784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BD7849" w:rsidRPr="00CC252B" w:rsidRDefault="00BD7849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BD7849" w:rsidRPr="00CC252B" w:rsidTr="00D6341A">
        <w:tc>
          <w:tcPr>
            <w:tcW w:w="3410" w:type="dxa"/>
          </w:tcPr>
          <w:p w:rsidR="00BD7849" w:rsidRPr="00CC252B" w:rsidRDefault="00BD784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BD7849" w:rsidRPr="004E6E8C" w:rsidRDefault="00BD7849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BD7849" w:rsidRPr="00CC252B" w:rsidTr="00D6341A">
        <w:trPr>
          <w:trHeight w:val="189"/>
        </w:trPr>
        <w:tc>
          <w:tcPr>
            <w:tcW w:w="3410" w:type="dxa"/>
          </w:tcPr>
          <w:p w:rsidR="00BD7849" w:rsidRPr="00CC252B" w:rsidRDefault="00BD784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BD7849" w:rsidRPr="00CC252B" w:rsidRDefault="00BD7849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BD7849" w:rsidRPr="00CC252B" w:rsidTr="00D6341A">
        <w:tc>
          <w:tcPr>
            <w:tcW w:w="3410" w:type="dxa"/>
          </w:tcPr>
          <w:p w:rsidR="00BD7849" w:rsidRPr="00CC252B" w:rsidRDefault="00BD784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BD7849" w:rsidRPr="00CC252B" w:rsidRDefault="00BD7849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BD7849" w:rsidRPr="00CC252B" w:rsidTr="00D6341A">
        <w:tc>
          <w:tcPr>
            <w:tcW w:w="10023" w:type="dxa"/>
            <w:gridSpan w:val="2"/>
          </w:tcPr>
          <w:p w:rsidR="00BD7849" w:rsidRPr="00CC252B" w:rsidRDefault="00BD784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BD7849" w:rsidRPr="00CC252B" w:rsidTr="00D6341A">
        <w:trPr>
          <w:trHeight w:val="4195"/>
        </w:trPr>
        <w:tc>
          <w:tcPr>
            <w:tcW w:w="10023" w:type="dxa"/>
            <w:gridSpan w:val="2"/>
          </w:tcPr>
          <w:p w:rsidR="00BD7849" w:rsidRPr="00CC252B" w:rsidRDefault="00BD7849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BD7849" w:rsidRPr="00D6341A" w:rsidRDefault="00BD7849" w:rsidP="00D6341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 xml:space="preserve">         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>- лот №1</w:t>
            </w:r>
            <w:r w:rsidRPr="00D6341A">
              <w:rPr>
                <w:sz w:val="22"/>
                <w:szCs w:val="22"/>
                <w:shd w:val="clear" w:color="auto" w:fill="FFFFFF"/>
              </w:rPr>
              <w:t>: земельный участок из земель населенных пунктов, являющийся не разграниченной государственной собственностью, площадью 3000.0кв.м., с кадастровым номером 13:08:0324001:414, расположенный по адресу: Республика Мордовия, Зубово-Полянский муниципальный район, Вадово-Селищенское сельское поселение, с.Подлясово, ул.Приречная, 4б, для ведения личного подсобного хозяйства;</w:t>
            </w:r>
          </w:p>
          <w:p w:rsidR="00BD7849" w:rsidRPr="00D6341A" w:rsidRDefault="00BD7849" w:rsidP="00D6341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           - лот №2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: земельный участок из земель населенных пунктов, являющийся не разграниченной государственной собственностью, площадью 838.0кв.м., с кадастровым номером 13:08:0427002:520, расположенный по адресу: Республика Мордовия, Зубово-Полянский муниципальный район, сельское поселение Сосновское, посёлок Молочница, Клубная улица, 5а, для ведения личного подсобного хозяйства; </w:t>
            </w:r>
          </w:p>
          <w:p w:rsidR="00BD7849" w:rsidRPr="00D6341A" w:rsidRDefault="00BD7849" w:rsidP="00D6341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341A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           - лот №3</w:t>
            </w:r>
            <w:r w:rsidRPr="00D6341A">
              <w:rPr>
                <w:sz w:val="22"/>
                <w:szCs w:val="22"/>
                <w:shd w:val="clear" w:color="auto" w:fill="FFFFFF"/>
              </w:rPr>
              <w:t>: земельный участок из земель населенных пунктов, являющийся не разграниченной государственной собственностью, площадью 343.0кв.м., с кадастровым номером 13:08:0427002:631, расположенный по адресу: Республика Мордовия, Зубово-Полянский муниципальный район, сельское поселение Сосновское, посёлок Молочница, Клубная улица, 5б, для размещения индивидуального гаража.</w:t>
            </w:r>
          </w:p>
          <w:p w:rsidR="00BD7849" w:rsidRPr="00CC252B" w:rsidRDefault="00BD7849" w:rsidP="0063767E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BD7849" w:rsidRPr="00CC252B" w:rsidTr="00D6341A">
        <w:trPr>
          <w:trHeight w:val="257"/>
        </w:trPr>
        <w:tc>
          <w:tcPr>
            <w:tcW w:w="10023" w:type="dxa"/>
            <w:gridSpan w:val="2"/>
          </w:tcPr>
          <w:p w:rsidR="00BD7849" w:rsidRPr="00CC252B" w:rsidRDefault="00BD7849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BD7849" w:rsidRPr="00CC252B" w:rsidRDefault="00BD7849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BD7849" w:rsidRPr="00CC252B" w:rsidRDefault="00BD7849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44640.0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BD7849" w:rsidRDefault="00BD7849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44640.0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669.6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BD7849" w:rsidRPr="00CC252B" w:rsidRDefault="00BD7849" w:rsidP="00A51D0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14011.36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BD7849" w:rsidRDefault="00BD7849" w:rsidP="00A51D03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14011.36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210.2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BD7849" w:rsidRPr="00CC252B" w:rsidRDefault="00BD7849" w:rsidP="00A51D0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87406.69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BD7849" w:rsidRPr="00CC252B" w:rsidRDefault="00BD7849" w:rsidP="002274F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87406.69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1311.1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</w:tc>
      </w:tr>
      <w:tr w:rsidR="00BD7849" w:rsidRPr="00CC252B" w:rsidTr="00D6341A">
        <w:trPr>
          <w:trHeight w:val="257"/>
        </w:trPr>
        <w:tc>
          <w:tcPr>
            <w:tcW w:w="10023" w:type="dxa"/>
            <w:gridSpan w:val="2"/>
          </w:tcPr>
          <w:p w:rsidR="00BD7849" w:rsidRPr="00CC252B" w:rsidRDefault="00BD7849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20.06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BD7849" w:rsidRPr="00CC252B" w:rsidTr="00D6341A">
        <w:trPr>
          <w:trHeight w:val="257"/>
        </w:trPr>
        <w:tc>
          <w:tcPr>
            <w:tcW w:w="10023" w:type="dxa"/>
            <w:gridSpan w:val="2"/>
          </w:tcPr>
          <w:p w:rsidR="00BD7849" w:rsidRPr="00CC252B" w:rsidRDefault="00BD7849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 xml:space="preserve">: </w:t>
            </w:r>
            <w:r w:rsidRPr="00CC252B">
              <w:rPr>
                <w:sz w:val="22"/>
                <w:szCs w:val="22"/>
              </w:rPr>
              <w:t xml:space="preserve">с с 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20.06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BD7849" w:rsidRPr="00CC252B" w:rsidTr="00D6341A">
        <w:trPr>
          <w:trHeight w:val="257"/>
        </w:trPr>
        <w:tc>
          <w:tcPr>
            <w:tcW w:w="10023" w:type="dxa"/>
            <w:gridSpan w:val="2"/>
          </w:tcPr>
          <w:p w:rsidR="00BD7849" w:rsidRPr="00CC252B" w:rsidRDefault="00BD7849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06.2</w:t>
            </w:r>
            <w:r w:rsidRPr="00CC252B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BD7849" w:rsidRPr="00CC252B" w:rsidRDefault="00BD7849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26.06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BD7849" w:rsidRPr="00CC252B" w:rsidTr="00D6341A">
        <w:trPr>
          <w:trHeight w:val="257"/>
        </w:trPr>
        <w:tc>
          <w:tcPr>
            <w:tcW w:w="10023" w:type="dxa"/>
            <w:gridSpan w:val="2"/>
          </w:tcPr>
          <w:p w:rsidR="00BD7849" w:rsidRPr="00CC252B" w:rsidRDefault="00BD7849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- 133..92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- 42.04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- 262.22 руб.  </w:t>
            </w:r>
            <w:r w:rsidRPr="003C3219">
              <w:rPr>
                <w:b/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</w:t>
            </w:r>
            <w:r>
              <w:rPr>
                <w:sz w:val="22"/>
                <w:szCs w:val="22"/>
              </w:rPr>
              <w:t>Отделении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BD7849" w:rsidRPr="00CC252B" w:rsidRDefault="00BD7849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- 20.1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 6.31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 39.33руб.       </w:t>
            </w:r>
          </w:p>
        </w:tc>
      </w:tr>
    </w:tbl>
    <w:p w:rsidR="00BD7849" w:rsidRPr="00CC252B" w:rsidRDefault="00BD784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BD7849" w:rsidRPr="00CC252B" w:rsidRDefault="00BD784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BD7849" w:rsidRPr="00CC252B" w:rsidRDefault="00BD784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D7849" w:rsidRPr="00CC252B" w:rsidRDefault="00BD784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BD7849" w:rsidRPr="00CC252B" w:rsidRDefault="00BD784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BD7849" w:rsidRPr="00CC252B" w:rsidRDefault="00BD784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BD7849" w:rsidRPr="00CC252B" w:rsidRDefault="00BD784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BD7849" w:rsidRPr="00CC252B" w:rsidRDefault="00BD784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BD7849" w:rsidRPr="00CC252B" w:rsidRDefault="00BD784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BD7849" w:rsidRPr="00CC252B" w:rsidRDefault="00BD7849" w:rsidP="008260A2">
      <w:pPr>
        <w:rPr>
          <w:sz w:val="22"/>
          <w:szCs w:val="22"/>
        </w:rPr>
      </w:pPr>
    </w:p>
    <w:sectPr w:rsidR="00BD7849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451D"/>
    <w:rsid w:val="000306AE"/>
    <w:rsid w:val="00037D48"/>
    <w:rsid w:val="00047233"/>
    <w:rsid w:val="00063AB9"/>
    <w:rsid w:val="00081B3E"/>
    <w:rsid w:val="0009052D"/>
    <w:rsid w:val="00093ECD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E1A60"/>
    <w:rsid w:val="000E6D8C"/>
    <w:rsid w:val="000F1DDC"/>
    <w:rsid w:val="000F2381"/>
    <w:rsid w:val="00101B16"/>
    <w:rsid w:val="00120AF4"/>
    <w:rsid w:val="00122DFB"/>
    <w:rsid w:val="00135365"/>
    <w:rsid w:val="00136D15"/>
    <w:rsid w:val="0013711F"/>
    <w:rsid w:val="00140C2B"/>
    <w:rsid w:val="0014766F"/>
    <w:rsid w:val="00173357"/>
    <w:rsid w:val="0017778D"/>
    <w:rsid w:val="001954C5"/>
    <w:rsid w:val="001A67C2"/>
    <w:rsid w:val="001B32C2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21A43"/>
    <w:rsid w:val="00221BF5"/>
    <w:rsid w:val="002274FE"/>
    <w:rsid w:val="00232F91"/>
    <w:rsid w:val="00233C19"/>
    <w:rsid w:val="002357A9"/>
    <w:rsid w:val="00235A48"/>
    <w:rsid w:val="00246F64"/>
    <w:rsid w:val="0025096D"/>
    <w:rsid w:val="00250A82"/>
    <w:rsid w:val="00261BF1"/>
    <w:rsid w:val="00273810"/>
    <w:rsid w:val="002777AD"/>
    <w:rsid w:val="0028221C"/>
    <w:rsid w:val="0029298C"/>
    <w:rsid w:val="00293BCF"/>
    <w:rsid w:val="002A0A05"/>
    <w:rsid w:val="002A0FF3"/>
    <w:rsid w:val="002A1ACD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08E0"/>
    <w:rsid w:val="003D1A1A"/>
    <w:rsid w:val="003D361D"/>
    <w:rsid w:val="003F47F8"/>
    <w:rsid w:val="00403CD3"/>
    <w:rsid w:val="00410A8B"/>
    <w:rsid w:val="00410B99"/>
    <w:rsid w:val="004128D5"/>
    <w:rsid w:val="00412B23"/>
    <w:rsid w:val="00413273"/>
    <w:rsid w:val="00413DC6"/>
    <w:rsid w:val="00422686"/>
    <w:rsid w:val="00424C24"/>
    <w:rsid w:val="00452844"/>
    <w:rsid w:val="00456791"/>
    <w:rsid w:val="00457B4E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4F67C8"/>
    <w:rsid w:val="00530E61"/>
    <w:rsid w:val="00540EAD"/>
    <w:rsid w:val="00562632"/>
    <w:rsid w:val="005641C3"/>
    <w:rsid w:val="005643A7"/>
    <w:rsid w:val="00564ABC"/>
    <w:rsid w:val="005732CF"/>
    <w:rsid w:val="005733F5"/>
    <w:rsid w:val="0058294C"/>
    <w:rsid w:val="005956FC"/>
    <w:rsid w:val="00595B88"/>
    <w:rsid w:val="005A1958"/>
    <w:rsid w:val="005A58D6"/>
    <w:rsid w:val="005A5E73"/>
    <w:rsid w:val="005B2FD3"/>
    <w:rsid w:val="005C4EFD"/>
    <w:rsid w:val="005D15E2"/>
    <w:rsid w:val="005E2804"/>
    <w:rsid w:val="005E3F65"/>
    <w:rsid w:val="005F523C"/>
    <w:rsid w:val="005F6EBD"/>
    <w:rsid w:val="006000BC"/>
    <w:rsid w:val="0060269E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04FF"/>
    <w:rsid w:val="00691B52"/>
    <w:rsid w:val="0069216F"/>
    <w:rsid w:val="006969DF"/>
    <w:rsid w:val="006A2A09"/>
    <w:rsid w:val="006B3D02"/>
    <w:rsid w:val="006D0848"/>
    <w:rsid w:val="006D76EF"/>
    <w:rsid w:val="006F0A09"/>
    <w:rsid w:val="007005C1"/>
    <w:rsid w:val="00710B94"/>
    <w:rsid w:val="00725233"/>
    <w:rsid w:val="007260ED"/>
    <w:rsid w:val="00730A63"/>
    <w:rsid w:val="00731650"/>
    <w:rsid w:val="0073751F"/>
    <w:rsid w:val="00753CD9"/>
    <w:rsid w:val="00762DDA"/>
    <w:rsid w:val="00765917"/>
    <w:rsid w:val="00784844"/>
    <w:rsid w:val="007862D0"/>
    <w:rsid w:val="00794065"/>
    <w:rsid w:val="007945D2"/>
    <w:rsid w:val="00796791"/>
    <w:rsid w:val="007B54F5"/>
    <w:rsid w:val="007B70C2"/>
    <w:rsid w:val="007C2DF0"/>
    <w:rsid w:val="007C322F"/>
    <w:rsid w:val="007D0BAD"/>
    <w:rsid w:val="007D42F2"/>
    <w:rsid w:val="007E3522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57F19"/>
    <w:rsid w:val="00873AAF"/>
    <w:rsid w:val="00882F27"/>
    <w:rsid w:val="00883FC7"/>
    <w:rsid w:val="00891286"/>
    <w:rsid w:val="00897DBB"/>
    <w:rsid w:val="008B3A1E"/>
    <w:rsid w:val="008B4368"/>
    <w:rsid w:val="008B5C29"/>
    <w:rsid w:val="008C5DF6"/>
    <w:rsid w:val="008C73A8"/>
    <w:rsid w:val="008D45F2"/>
    <w:rsid w:val="008E33BB"/>
    <w:rsid w:val="00905C06"/>
    <w:rsid w:val="009124A8"/>
    <w:rsid w:val="009160E2"/>
    <w:rsid w:val="009170F2"/>
    <w:rsid w:val="00930002"/>
    <w:rsid w:val="00932E89"/>
    <w:rsid w:val="00937BC5"/>
    <w:rsid w:val="009449DF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A215E7"/>
    <w:rsid w:val="00A23F73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63F9C"/>
    <w:rsid w:val="00A64D1C"/>
    <w:rsid w:val="00A70249"/>
    <w:rsid w:val="00A75AEB"/>
    <w:rsid w:val="00A80259"/>
    <w:rsid w:val="00A90442"/>
    <w:rsid w:val="00A91070"/>
    <w:rsid w:val="00A92709"/>
    <w:rsid w:val="00A96FBC"/>
    <w:rsid w:val="00AA2B09"/>
    <w:rsid w:val="00AB40E5"/>
    <w:rsid w:val="00AC2B55"/>
    <w:rsid w:val="00AC4502"/>
    <w:rsid w:val="00AC5F3F"/>
    <w:rsid w:val="00AC73A0"/>
    <w:rsid w:val="00AF2F53"/>
    <w:rsid w:val="00AF4BDE"/>
    <w:rsid w:val="00AF7AA4"/>
    <w:rsid w:val="00B039D2"/>
    <w:rsid w:val="00B04D57"/>
    <w:rsid w:val="00B04FF6"/>
    <w:rsid w:val="00B11428"/>
    <w:rsid w:val="00B13BD4"/>
    <w:rsid w:val="00B3714B"/>
    <w:rsid w:val="00B3796F"/>
    <w:rsid w:val="00B56CB5"/>
    <w:rsid w:val="00B64A9F"/>
    <w:rsid w:val="00B72909"/>
    <w:rsid w:val="00B76551"/>
    <w:rsid w:val="00B80A9C"/>
    <w:rsid w:val="00B9445E"/>
    <w:rsid w:val="00B9463E"/>
    <w:rsid w:val="00B947C3"/>
    <w:rsid w:val="00B9727E"/>
    <w:rsid w:val="00BA69FA"/>
    <w:rsid w:val="00BA7E03"/>
    <w:rsid w:val="00BB16EF"/>
    <w:rsid w:val="00BB7B4D"/>
    <w:rsid w:val="00BC291D"/>
    <w:rsid w:val="00BC2ACA"/>
    <w:rsid w:val="00BC2D00"/>
    <w:rsid w:val="00BD52B0"/>
    <w:rsid w:val="00BD7849"/>
    <w:rsid w:val="00BE426D"/>
    <w:rsid w:val="00BE5BA1"/>
    <w:rsid w:val="00BF726F"/>
    <w:rsid w:val="00C06356"/>
    <w:rsid w:val="00C07621"/>
    <w:rsid w:val="00C16833"/>
    <w:rsid w:val="00C21AEF"/>
    <w:rsid w:val="00C307FE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5FAA"/>
    <w:rsid w:val="00CF3002"/>
    <w:rsid w:val="00CF4BE2"/>
    <w:rsid w:val="00CF50C9"/>
    <w:rsid w:val="00D029DC"/>
    <w:rsid w:val="00D04A8E"/>
    <w:rsid w:val="00D107B4"/>
    <w:rsid w:val="00D22EFD"/>
    <w:rsid w:val="00D4093E"/>
    <w:rsid w:val="00D40D6A"/>
    <w:rsid w:val="00D4686C"/>
    <w:rsid w:val="00D57601"/>
    <w:rsid w:val="00D61306"/>
    <w:rsid w:val="00D6341A"/>
    <w:rsid w:val="00D80CF0"/>
    <w:rsid w:val="00D85482"/>
    <w:rsid w:val="00D85A8A"/>
    <w:rsid w:val="00D90B2C"/>
    <w:rsid w:val="00D91CC3"/>
    <w:rsid w:val="00DA6C80"/>
    <w:rsid w:val="00DA7667"/>
    <w:rsid w:val="00DD7699"/>
    <w:rsid w:val="00E10A11"/>
    <w:rsid w:val="00E1657D"/>
    <w:rsid w:val="00E2067D"/>
    <w:rsid w:val="00E26F3A"/>
    <w:rsid w:val="00E35C85"/>
    <w:rsid w:val="00E36FD8"/>
    <w:rsid w:val="00E45450"/>
    <w:rsid w:val="00E53D74"/>
    <w:rsid w:val="00E554B5"/>
    <w:rsid w:val="00E62E46"/>
    <w:rsid w:val="00E66505"/>
    <w:rsid w:val="00E77F1E"/>
    <w:rsid w:val="00E91D7F"/>
    <w:rsid w:val="00EA1067"/>
    <w:rsid w:val="00EA5938"/>
    <w:rsid w:val="00EA7A85"/>
    <w:rsid w:val="00EB15B9"/>
    <w:rsid w:val="00EB5724"/>
    <w:rsid w:val="00ED734A"/>
    <w:rsid w:val="00EE1089"/>
    <w:rsid w:val="00EF4A33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80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639</TotalTime>
  <Pages>2</Pages>
  <Words>999</Words>
  <Characters>5700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54</cp:revision>
  <cp:lastPrinted>2019-03-04T14:41:00Z</cp:lastPrinted>
  <dcterms:created xsi:type="dcterms:W3CDTF">2016-08-02T08:18:00Z</dcterms:created>
  <dcterms:modified xsi:type="dcterms:W3CDTF">2019-04-30T13:28:00Z</dcterms:modified>
</cp:coreProperties>
</file>