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AAC" w:rsidRPr="00CC5DEB" w:rsidRDefault="002F5AAC" w:rsidP="00A52B46">
      <w:pPr>
        <w:pStyle w:val="ConsTitle"/>
        <w:ind w:firstLine="720"/>
        <w:jc w:val="center"/>
        <w:rPr>
          <w:sz w:val="32"/>
          <w:szCs w:val="32"/>
        </w:rPr>
      </w:pPr>
      <w:r w:rsidRPr="00CC5DEB">
        <w:rPr>
          <w:bCs w:val="0"/>
          <w:sz w:val="32"/>
          <w:szCs w:val="32"/>
        </w:rPr>
        <w:t>РЕСПУБЛИК</w:t>
      </w:r>
      <w:r>
        <w:rPr>
          <w:bCs w:val="0"/>
          <w:sz w:val="32"/>
          <w:szCs w:val="32"/>
        </w:rPr>
        <w:t>А</w:t>
      </w:r>
      <w:r w:rsidRPr="00CC5DEB">
        <w:rPr>
          <w:bCs w:val="0"/>
          <w:sz w:val="32"/>
          <w:szCs w:val="32"/>
        </w:rPr>
        <w:t xml:space="preserve"> МОРДОВИЯ</w:t>
      </w:r>
    </w:p>
    <w:p w:rsidR="002F5AAC" w:rsidRPr="00CC5DEB" w:rsidRDefault="002F5AAC" w:rsidP="00A52B46">
      <w:pPr>
        <w:pStyle w:val="ConsTitle"/>
        <w:ind w:firstLine="720"/>
        <w:jc w:val="center"/>
        <w:rPr>
          <w:sz w:val="32"/>
          <w:szCs w:val="32"/>
        </w:rPr>
      </w:pPr>
      <w:r w:rsidRPr="00CC5DEB">
        <w:rPr>
          <w:sz w:val="32"/>
          <w:szCs w:val="32"/>
        </w:rPr>
        <w:t>АДМИНИСТРАЦИЯ УГОЛКОВСКОГО СЕЛЬСКОГО ПОСЕЛЕНИЯЗУБОВО-ПОЛЯНСКОГО МУНИЦИП</w:t>
      </w:r>
      <w:r>
        <w:rPr>
          <w:sz w:val="32"/>
          <w:szCs w:val="32"/>
        </w:rPr>
        <w:t>А</w:t>
      </w:r>
      <w:r w:rsidRPr="00CC5DEB">
        <w:rPr>
          <w:sz w:val="32"/>
          <w:szCs w:val="32"/>
        </w:rPr>
        <w:t>ЛЬНОГО РАЙОНА</w:t>
      </w:r>
    </w:p>
    <w:p w:rsidR="002F5AAC" w:rsidRPr="001157D7" w:rsidRDefault="002F5AAC" w:rsidP="00A52B46">
      <w:pPr>
        <w:tabs>
          <w:tab w:val="left" w:pos="9000"/>
          <w:tab w:val="left" w:pos="9180"/>
        </w:tabs>
        <w:rPr>
          <w:rFonts w:cs="Arial"/>
          <w:b/>
          <w:bCs/>
          <w:sz w:val="32"/>
          <w:szCs w:val="32"/>
        </w:rPr>
      </w:pPr>
    </w:p>
    <w:p w:rsidR="002F5AAC" w:rsidRPr="001157D7" w:rsidRDefault="002F5AAC" w:rsidP="00A52B46">
      <w:pPr>
        <w:ind w:firstLine="720"/>
        <w:jc w:val="center"/>
        <w:rPr>
          <w:rFonts w:cs="Arial"/>
          <w:b/>
          <w:bCs/>
          <w:sz w:val="32"/>
          <w:szCs w:val="32"/>
        </w:rPr>
      </w:pPr>
      <w:r>
        <w:rPr>
          <w:rFonts w:cs="Arial"/>
          <w:b/>
          <w:bCs/>
          <w:sz w:val="32"/>
          <w:szCs w:val="32"/>
        </w:rPr>
        <w:t>ПОСТАНОВЛ</w:t>
      </w:r>
      <w:r w:rsidRPr="001157D7">
        <w:rPr>
          <w:rFonts w:cs="Arial"/>
          <w:b/>
          <w:bCs/>
          <w:sz w:val="32"/>
          <w:szCs w:val="32"/>
        </w:rPr>
        <w:t>ЕНИЕ</w:t>
      </w:r>
    </w:p>
    <w:p w:rsidR="002F5AAC" w:rsidRDefault="002F5AAC" w:rsidP="00A52B46">
      <w:pPr>
        <w:jc w:val="center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 xml:space="preserve">от  14 мая </w:t>
      </w:r>
      <w:r w:rsidRPr="001157D7">
        <w:rPr>
          <w:rFonts w:cs="Arial"/>
          <w:b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1157D7">
          <w:rPr>
            <w:rFonts w:cs="Arial"/>
            <w:b/>
            <w:sz w:val="32"/>
            <w:szCs w:val="32"/>
          </w:rPr>
          <w:t>201</w:t>
        </w:r>
        <w:r>
          <w:rPr>
            <w:rFonts w:cs="Arial"/>
            <w:b/>
            <w:sz w:val="32"/>
            <w:szCs w:val="32"/>
          </w:rPr>
          <w:t>9</w:t>
        </w:r>
        <w:r w:rsidRPr="001157D7">
          <w:rPr>
            <w:rFonts w:cs="Arial"/>
            <w:b/>
            <w:sz w:val="32"/>
            <w:szCs w:val="32"/>
          </w:rPr>
          <w:t xml:space="preserve"> г</w:t>
        </w:r>
      </w:smartTag>
      <w:r>
        <w:rPr>
          <w:rFonts w:cs="Arial"/>
          <w:b/>
          <w:sz w:val="32"/>
          <w:szCs w:val="32"/>
        </w:rPr>
        <w:t xml:space="preserve"> </w:t>
      </w:r>
      <w:r w:rsidRPr="001157D7">
        <w:rPr>
          <w:rFonts w:cs="Arial"/>
          <w:b/>
          <w:sz w:val="32"/>
          <w:szCs w:val="32"/>
        </w:rPr>
        <w:t>№</w:t>
      </w:r>
      <w:r>
        <w:rPr>
          <w:rFonts w:cs="Arial"/>
          <w:b/>
          <w:sz w:val="32"/>
          <w:szCs w:val="32"/>
        </w:rPr>
        <w:t>16</w:t>
      </w:r>
    </w:p>
    <w:p w:rsidR="002F5AAC" w:rsidRDefault="002F5AAC" w:rsidP="00A52B46">
      <w:pPr>
        <w:jc w:val="center"/>
        <w:rPr>
          <w:rFonts w:cs="Arial"/>
          <w:b/>
          <w:sz w:val="32"/>
          <w:szCs w:val="32"/>
        </w:rPr>
      </w:pPr>
    </w:p>
    <w:p w:rsidR="002F5AAC" w:rsidRDefault="002F5AAC" w:rsidP="00D50E2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cs="Arial"/>
          <w:b/>
          <w:bCs/>
          <w:sz w:val="32"/>
          <w:szCs w:val="32"/>
        </w:rPr>
        <w:t xml:space="preserve">ОБ УТВЕРЖДЕНИИ ПОЛОЖЕНИЯ О КВАЛИФИКАЦИОННЫХ ТРЕБОВАНИЯХ ДЛЯ ЗАМЕЩЕНИЯ ДОЛЖНОСТЕЙ МУНИЦИПАЛЬНОЙ СЛУЖБЫВ АДМИНИСТРАЦИИ УГОЛКОВСКОГО СЕЛЬСКОГО ПОСЕЛЕНИЯ ЗУБОВО-ПОЛЯНСКОГО МУНИЦИПАЛЬНОГО РАЙОНА РЕСПУБЛИКИ МОРДОВИЯ </w:t>
      </w:r>
    </w:p>
    <w:p w:rsidR="002F5AAC" w:rsidRDefault="002F5AAC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2F5AAC" w:rsidRDefault="002F5AAC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администрация Уголковского сельского поселения Зубово-Полянского муниципального района Республики Мордовия </w:t>
      </w:r>
      <w:r w:rsidRPr="00D50E24">
        <w:rPr>
          <w:rFonts w:ascii="Times New Roman" w:hAnsi="Times New Roman"/>
          <w:b/>
          <w:spacing w:val="20"/>
          <w:kern w:val="28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2F5AAC" w:rsidRDefault="002F5AAC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5AAC" w:rsidRDefault="002F5AAC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квалификационных требованиях для замещения должностей муниципальной службы в администрации Уголковского сельского поселения Зубово-Полянского муниципального района.</w:t>
      </w:r>
    </w:p>
    <w:p w:rsidR="002F5AAC" w:rsidRDefault="002F5AAC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официального опубликования и подлежит размещению на официальном сайте Уголковского сельского поселения в сети «Интернет». </w:t>
      </w:r>
    </w:p>
    <w:p w:rsidR="002F5AAC" w:rsidRDefault="002F5AAC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5AAC" w:rsidRDefault="002F5AAC" w:rsidP="00D50E24">
      <w:pPr>
        <w:jc w:val="both"/>
        <w:rPr>
          <w:rFonts w:ascii="Times New Roman" w:hAnsi="Times New Roman"/>
          <w:sz w:val="28"/>
          <w:szCs w:val="28"/>
        </w:rPr>
      </w:pPr>
    </w:p>
    <w:p w:rsidR="002F5AAC" w:rsidRDefault="002F5AAC" w:rsidP="00D50E24">
      <w:pPr>
        <w:jc w:val="both"/>
        <w:rPr>
          <w:rFonts w:ascii="Times New Roman" w:hAnsi="Times New Roman"/>
          <w:sz w:val="28"/>
          <w:szCs w:val="28"/>
        </w:rPr>
      </w:pPr>
    </w:p>
    <w:p w:rsidR="002F5AAC" w:rsidRDefault="002F5AAC" w:rsidP="00D50E24">
      <w:pPr>
        <w:jc w:val="both"/>
        <w:rPr>
          <w:rFonts w:ascii="Times New Roman" w:hAnsi="Times New Roman"/>
          <w:sz w:val="28"/>
          <w:szCs w:val="28"/>
        </w:rPr>
      </w:pPr>
    </w:p>
    <w:p w:rsidR="002F5AAC" w:rsidRPr="00D50E24" w:rsidRDefault="002F5AAC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Уголковского сельского поселения                                  М.В. Тюркина</w:t>
      </w:r>
    </w:p>
    <w:p w:rsidR="002F5AAC" w:rsidRDefault="002F5AAC"/>
    <w:p w:rsidR="002F5AAC" w:rsidRDefault="002F5AAC"/>
    <w:p w:rsidR="002F5AAC" w:rsidRDefault="002F5AAC"/>
    <w:p w:rsidR="002F5AAC" w:rsidRDefault="002F5AAC"/>
    <w:p w:rsidR="002F5AAC" w:rsidRDefault="002F5AAC"/>
    <w:p w:rsidR="002F5AAC" w:rsidRDefault="002F5AAC"/>
    <w:p w:rsidR="002F5AAC" w:rsidRDefault="002F5AAC"/>
    <w:p w:rsidR="002F5AAC" w:rsidRDefault="002F5AAC"/>
    <w:p w:rsidR="002F5AAC" w:rsidRDefault="002F5AAC"/>
    <w:p w:rsidR="002F5AAC" w:rsidRDefault="002F5AAC"/>
    <w:p w:rsidR="002F5AAC" w:rsidRDefault="002F5AAC"/>
    <w:p w:rsidR="002F5AAC" w:rsidRDefault="002F5AAC"/>
    <w:p w:rsidR="002F5AAC" w:rsidRPr="00FA6786" w:rsidRDefault="002F5AAC" w:rsidP="00D50E24">
      <w:pPr>
        <w:jc w:val="center"/>
        <w:rPr>
          <w:rFonts w:ascii="Times New Roman" w:hAnsi="Times New Roman"/>
          <w:b/>
          <w:sz w:val="28"/>
          <w:szCs w:val="28"/>
        </w:rPr>
      </w:pPr>
      <w:r w:rsidRPr="00FA6786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>ОЛОЖЕНИЕ</w:t>
      </w:r>
      <w:r w:rsidRPr="00FA6786">
        <w:rPr>
          <w:rFonts w:ascii="Times New Roman" w:hAnsi="Times New Roman"/>
          <w:b/>
          <w:sz w:val="28"/>
          <w:szCs w:val="28"/>
        </w:rPr>
        <w:t xml:space="preserve"> </w:t>
      </w:r>
    </w:p>
    <w:p w:rsidR="002F5AAC" w:rsidRDefault="002F5AAC" w:rsidP="00D50E2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КВАЛИФИКАЦИОННЫХ ТРЕБОВАНИЯ ДЛЯ ЗАМЕЩЕНИЯ ДОЛЖНОСТЕЙ МУНИЦИПАЛЬНОЙ СЛУЖБЫ В АДМИНИСТРАЦИИ УГОЛКОВСКОГО СЕЛЬСКОГО ПОСЕЛЕНИЯ ЗУБОВО-ПОЛЯНСКОГО МУНИЦИПАЛЬНОГО РАЙОНА РЕСПУБЛИКИ МОРДОВИЯ</w:t>
      </w:r>
    </w:p>
    <w:p w:rsidR="002F5AAC" w:rsidRDefault="002F5AAC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2F5AAC" w:rsidRDefault="002F5AAC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Положение о квалификационных требованиях для замещения должностей муниципальной службы в администрации Уголковского сельского поселения Зубово-Полянского муниципального района (далее – Положение) разработано в соответствии с Федеральным законом от 2 марта 2007 года №25-ФЗ «О муниципальной службе в российской Федерации» (далее – Федеральный закон), Законом Республики Мордовия от 8 июня 2007 года № 48-З «О регулировании отношений в сфере муниципальной службы» (далее – Закон Республики Мордовия).</w:t>
      </w:r>
    </w:p>
    <w:p w:rsidR="002F5AAC" w:rsidRDefault="002F5AAC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Для замещения должностей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направления подготовки, знаниям и умениям, которые необходимы для исполнения должностных обязанностей, а так же при наличии соответствующего решения представителя нанимателя (работодателя) – к специальности, направлению подготовки.</w:t>
      </w:r>
    </w:p>
    <w:p w:rsidR="002F5AAC" w:rsidRDefault="002F5AAC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органах местного самоуправления Уголковского сельского поселения Зубово-Полянского муниципального района устанавливаются следующие квалификационные требования: </w:t>
      </w:r>
    </w:p>
    <w:p w:rsidR="002F5AAC" w:rsidRDefault="002F5AAC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для замещения высших должностей муниципальной службы –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2F5AAC" w:rsidRDefault="002F5AAC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для замещения главных должностей муниципальной службы –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– не менее одного года стажа муниципальной службы или работы по специальности, направлению подготовки;</w:t>
      </w:r>
    </w:p>
    <w:p w:rsidR="002F5AAC" w:rsidRDefault="002F5AAC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для замещения ведущих должностей муниципальной службы – наличие высшего образования, без предъявления требований к стажу;</w:t>
      </w:r>
    </w:p>
    <w:p w:rsidR="002F5AAC" w:rsidRDefault="002F5AAC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для замещения старших и младших должностей муниципальной службы – наличие профессионального образования, без предъявления требований к стажу.</w:t>
      </w:r>
    </w:p>
    <w:p w:rsidR="002F5AAC" w:rsidRPr="00FA6786" w:rsidRDefault="002F5AAC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Стаж муниципальной службы, дающий право на замещение должностей муниципальной службы в органах местного самоуправления Зубово-Полянского муниципального района, определяются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2 марта 2007 года № 25-ФЗ «О муниципальной службе в Российской Федерации» и Законом Республики Мордовия от 8 июня 2007 года № 48-З «О регулировании отношений в сфере муниципальной службы».</w:t>
      </w:r>
    </w:p>
    <w:p w:rsidR="002F5AAC" w:rsidRPr="00FA6786" w:rsidRDefault="002F5AAC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2F5AAC" w:rsidRPr="00D50E24" w:rsidRDefault="002F5AAC" w:rsidP="00D50E24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2F5AAC" w:rsidRPr="00D50E24" w:rsidSect="00E42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17A5"/>
    <w:rsid w:val="00041D90"/>
    <w:rsid w:val="000F4EDE"/>
    <w:rsid w:val="001157D7"/>
    <w:rsid w:val="00186514"/>
    <w:rsid w:val="002D307B"/>
    <w:rsid w:val="002F5AAC"/>
    <w:rsid w:val="00363540"/>
    <w:rsid w:val="00435EE5"/>
    <w:rsid w:val="00482CF1"/>
    <w:rsid w:val="004A7C67"/>
    <w:rsid w:val="005917A5"/>
    <w:rsid w:val="006D724A"/>
    <w:rsid w:val="008423A8"/>
    <w:rsid w:val="00873CAA"/>
    <w:rsid w:val="00962A96"/>
    <w:rsid w:val="009B01D4"/>
    <w:rsid w:val="00A52B46"/>
    <w:rsid w:val="00B9766A"/>
    <w:rsid w:val="00CC5DEB"/>
    <w:rsid w:val="00D50E24"/>
    <w:rsid w:val="00E42D4B"/>
    <w:rsid w:val="00FA6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E24"/>
    <w:pPr>
      <w:widowControl w:val="0"/>
      <w:suppressAutoHyphens/>
    </w:pPr>
    <w:rPr>
      <w:rFonts w:ascii="Arial" w:hAnsi="Arial"/>
      <w:kern w:val="1"/>
      <w:sz w:val="2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50E24"/>
    <w:pPr>
      <w:ind w:left="720"/>
      <w:contextualSpacing/>
    </w:pPr>
  </w:style>
  <w:style w:type="paragraph" w:customStyle="1" w:styleId="ConsTitle">
    <w:name w:val="ConsTitle"/>
    <w:uiPriority w:val="99"/>
    <w:rsid w:val="00A52B46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3</Pages>
  <Words>622</Words>
  <Characters>3550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Пользователь</cp:lastModifiedBy>
  <cp:revision>8</cp:revision>
  <dcterms:created xsi:type="dcterms:W3CDTF">2018-08-28T08:27:00Z</dcterms:created>
  <dcterms:modified xsi:type="dcterms:W3CDTF">2019-05-13T13:11:00Z</dcterms:modified>
</cp:coreProperties>
</file>