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F6B" w:rsidRDefault="00A07F6B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участк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A07F6B" w:rsidRPr="005E4551" w:rsidRDefault="00A07F6B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0102001:8972;    13:08:0102006:676;  13:08:0102002:2551; 13:08:0102001:8968; 13:08:0102006:677; 13:08:0102002:2555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07F6B" w:rsidRPr="00BA2BC7" w:rsidTr="006146B2">
        <w:trPr>
          <w:trHeight w:val="333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07F6B" w:rsidRPr="00BA2BC7" w:rsidRDefault="00A07F6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A07F6B" w:rsidRPr="00BA2BC7" w:rsidRDefault="00A07F6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07F6B" w:rsidRPr="00FA4697" w:rsidRDefault="00A07F6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07F6B" w:rsidRPr="00BA2BC7" w:rsidTr="006146B2">
        <w:trPr>
          <w:trHeight w:val="189"/>
        </w:trPr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07F6B" w:rsidRPr="00BA2BC7" w:rsidTr="006146B2">
        <w:tc>
          <w:tcPr>
            <w:tcW w:w="3310" w:type="dxa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07F6B" w:rsidRPr="00BA2BC7" w:rsidRDefault="00A07F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07F6B" w:rsidRPr="00BA2BC7" w:rsidTr="006146B2">
        <w:tc>
          <w:tcPr>
            <w:tcW w:w="9923" w:type="dxa"/>
            <w:gridSpan w:val="2"/>
          </w:tcPr>
          <w:p w:rsidR="00A07F6B" w:rsidRPr="00BA2BC7" w:rsidRDefault="00A07F6B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834CA4" w:rsidRDefault="00A07F6B" w:rsidP="00834CA4">
            <w:pPr>
              <w:rPr>
                <w:sz w:val="24"/>
                <w:szCs w:val="24"/>
                <w:shd w:val="clear" w:color="auto" w:fill="FFFFFF"/>
              </w:rPr>
            </w:pPr>
            <w:r>
              <w:rPr>
                <w:bCs/>
                <w:sz w:val="24"/>
                <w:szCs w:val="24"/>
              </w:rPr>
              <w:t xml:space="preserve">Лот </w:t>
            </w:r>
            <w:r w:rsidRPr="005E4551">
              <w:rPr>
                <w:bCs/>
                <w:sz w:val="24"/>
                <w:szCs w:val="24"/>
              </w:rPr>
              <w:t>№1:</w:t>
            </w:r>
            <w:r>
              <w:rPr>
                <w:bCs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>аселенных пунктов,  площадью 64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 xml:space="preserve">у:  Республика Мордовия, Зубово-Полянский муниципальный район, Зубово-Полянское городское поселение, </w:t>
            </w:r>
            <w:r w:rsidRPr="00A648A2">
              <w:rPr>
                <w:sz w:val="24"/>
                <w:szCs w:val="24"/>
                <w:shd w:val="clear" w:color="auto" w:fill="FFFFFF"/>
              </w:rPr>
              <w:t>рп.Зубова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Березовая,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13:08:0102001:8972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 огородничества</w:t>
            </w:r>
            <w:r>
              <w:rPr>
                <w:shd w:val="clear" w:color="auto" w:fill="FFFFFF"/>
              </w:rPr>
              <w:t xml:space="preserve">. </w:t>
            </w:r>
            <w:r w:rsidRPr="00834CA4">
              <w:rPr>
                <w:sz w:val="24"/>
                <w:szCs w:val="24"/>
                <w:shd w:val="clear" w:color="auto" w:fill="FFFFFF"/>
              </w:rPr>
              <w:t xml:space="preserve">Для ведения гражданами садоводства и  огородничества  </w:t>
            </w:r>
          </w:p>
          <w:p w:rsidR="00A07F6B" w:rsidRDefault="00A07F6B" w:rsidP="009E037E">
            <w:pPr>
              <w:rPr>
                <w:sz w:val="24"/>
                <w:szCs w:val="24"/>
                <w:shd w:val="clear" w:color="auto" w:fill="FFFFFF"/>
              </w:rPr>
            </w:pPr>
            <w:r w:rsidRPr="008B328F">
              <w:rPr>
                <w:bCs/>
                <w:color w:val="auto"/>
                <w:sz w:val="24"/>
                <w:szCs w:val="24"/>
              </w:rPr>
              <w:t>Лот №2:</w:t>
            </w:r>
            <w:r w:rsidRPr="008B328F">
              <w:rPr>
                <w:bCs/>
                <w:color w:val="auto"/>
              </w:rPr>
              <w:t xml:space="preserve"> </w:t>
            </w:r>
            <w:r w:rsidRPr="008B328F">
              <w:rPr>
                <w:color w:val="auto"/>
                <w:sz w:val="24"/>
                <w:szCs w:val="24"/>
                <w:shd w:val="clear" w:color="auto" w:fill="FFFFFF"/>
              </w:rPr>
              <w:t>категория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847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 Республика Мордовия, Зубово-Полянский район, п. Школа тракторных бригадиров, ул. Студенческая 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>
              <w:rPr>
                <w:sz w:val="24"/>
                <w:szCs w:val="24"/>
                <w:shd w:val="clear" w:color="auto" w:fill="FFFFFF"/>
              </w:rPr>
              <w:t>13:08:0102006:676</w:t>
            </w:r>
            <w:r w:rsidRPr="00A648A2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 Для ведения гражданами садоводства и огородничества.</w:t>
            </w:r>
          </w:p>
          <w:p w:rsidR="00A07F6B" w:rsidRDefault="00A07F6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950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Полянский </w:t>
            </w:r>
            <w:r>
              <w:rPr>
                <w:sz w:val="24"/>
                <w:szCs w:val="24"/>
                <w:shd w:val="clear" w:color="auto" w:fill="FFFFFF"/>
              </w:rPr>
              <w:t xml:space="preserve">муниципальный район, Зубово- Полянское городское поселение, р.п. Зубова Поляна, ул. Приречная с кадастровым номером 13:08:0102002:2551, с разрешенным использованием: ведение огородничества. Для ведения гражданами садоводства и огородничества. </w:t>
            </w:r>
          </w:p>
          <w:p w:rsidR="00A07F6B" w:rsidRDefault="00A07F6B" w:rsidP="00D75D50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4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347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 Республика Мордовия, Зубово-Полянский район</w:t>
            </w:r>
            <w:r w:rsidRPr="00A648A2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Зубово-Полянское городское поселение, </w:t>
            </w:r>
            <w:r w:rsidRPr="00A648A2">
              <w:rPr>
                <w:sz w:val="24"/>
                <w:szCs w:val="24"/>
                <w:shd w:val="clear" w:color="auto" w:fill="FFFFFF"/>
              </w:rPr>
              <w:t>рп.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A648A2">
              <w:rPr>
                <w:sz w:val="24"/>
                <w:szCs w:val="24"/>
                <w:shd w:val="clear" w:color="auto" w:fill="FFFFFF"/>
              </w:rPr>
              <w:t>Зубова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Демократическая с кадастровым номером 13:08:0102001:8968, с разрешенным использованием: ведение огородничества, Для ведения гражданами садоводства и огородничества. </w:t>
            </w:r>
          </w:p>
          <w:p w:rsidR="00A07F6B" w:rsidRDefault="00A07F6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972AAF">
              <w:rPr>
                <w:color w:val="auto"/>
                <w:sz w:val="24"/>
                <w:szCs w:val="24"/>
                <w:shd w:val="clear" w:color="auto" w:fill="FFFFFF"/>
              </w:rPr>
              <w:t>Лот №5:  категория земель: земли н</w:t>
            </w:r>
            <w:r>
              <w:rPr>
                <w:color w:val="auto"/>
                <w:sz w:val="24"/>
                <w:szCs w:val="24"/>
                <w:shd w:val="clear" w:color="auto" w:fill="FFFFFF"/>
              </w:rPr>
              <w:t>аселенных пунктов,  площадью 175</w:t>
            </w:r>
            <w:r w:rsidRPr="00972AAF">
              <w:rPr>
                <w:color w:val="auto"/>
                <w:sz w:val="24"/>
                <w:szCs w:val="24"/>
                <w:shd w:val="clear" w:color="auto" w:fill="FFFFFF"/>
              </w:rPr>
              <w:t xml:space="preserve"> кв.м., расположенного</w:t>
            </w:r>
            <w:r w:rsidRPr="00D75D50">
              <w:rPr>
                <w:sz w:val="24"/>
                <w:szCs w:val="24"/>
                <w:shd w:val="clear" w:color="auto" w:fill="FFFFFF"/>
              </w:rPr>
              <w:t xml:space="preserve"> по адресу</w:t>
            </w:r>
            <w:r>
              <w:rPr>
                <w:sz w:val="24"/>
                <w:szCs w:val="24"/>
                <w:shd w:val="clear" w:color="auto" w:fill="FFFFFF"/>
              </w:rPr>
              <w:t>: Республика Мордовия, Зубово-Полянский район, п. Школа тракторных бригадиров, ул. Садовая</w:t>
            </w:r>
            <w:r w:rsidRPr="00D75D50">
              <w:rPr>
                <w:sz w:val="24"/>
                <w:szCs w:val="24"/>
                <w:shd w:val="clear" w:color="auto" w:fill="FFFFFF"/>
              </w:rPr>
              <w:t xml:space="preserve"> с кадаст</w:t>
            </w:r>
            <w:r>
              <w:rPr>
                <w:sz w:val="24"/>
                <w:szCs w:val="24"/>
                <w:shd w:val="clear" w:color="auto" w:fill="FFFFFF"/>
              </w:rPr>
              <w:t>ровым номером 13:08:0102006:677</w:t>
            </w:r>
            <w:r w:rsidRPr="00D75D50">
              <w:rPr>
                <w:sz w:val="24"/>
                <w:szCs w:val="24"/>
                <w:shd w:val="clear" w:color="auto" w:fill="FFFFFF"/>
              </w:rPr>
              <w:t>, с разрешенным использовани</w:t>
            </w:r>
            <w:r>
              <w:rPr>
                <w:sz w:val="24"/>
                <w:szCs w:val="24"/>
                <w:shd w:val="clear" w:color="auto" w:fill="FFFFFF"/>
              </w:rPr>
              <w:t>ем: Ведение огородничества. Для ведения гражданами садоводства и огородничества.</w:t>
            </w:r>
          </w:p>
          <w:p w:rsidR="00A07F6B" w:rsidRPr="00453E87" w:rsidRDefault="00A07F6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6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</w:t>
            </w:r>
            <w:r>
              <w:rPr>
                <w:sz w:val="24"/>
                <w:szCs w:val="24"/>
                <w:shd w:val="clear" w:color="auto" w:fill="FFFFFF"/>
              </w:rPr>
              <w:t>ли населенных пунктов,  площадью 870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>:  Республика Мордовия, Зубово-Полянский муниципальный район</w:t>
            </w:r>
            <w:r w:rsidRPr="00A648A2">
              <w:rPr>
                <w:sz w:val="24"/>
                <w:szCs w:val="24"/>
                <w:shd w:val="clear" w:color="auto" w:fill="FFFFFF"/>
              </w:rPr>
              <w:t>,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Зубово-Полянское городское поселение,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рп.</w:t>
            </w:r>
            <w:r>
              <w:rPr>
                <w:sz w:val="24"/>
                <w:szCs w:val="24"/>
                <w:shd w:val="clear" w:color="auto" w:fill="FFFFFF"/>
              </w:rPr>
              <w:t xml:space="preserve"> Зубова Поляна, Куйбышевский пер.,2 с кадастровым номером 13:08:0102002:2555, с разрешенным использованием: ведение огородничества. Для ведения гражданами садоводства и огородничества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07F6B" w:rsidRPr="00BA2BC7" w:rsidRDefault="00A07F6B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07F6B" w:rsidRDefault="00A07F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51582">
              <w:rPr>
                <w:color w:val="auto"/>
                <w:sz w:val="24"/>
                <w:szCs w:val="24"/>
                <w:lang w:eastAsia="en-US"/>
              </w:rPr>
              <w:t>Лот №1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1226,88 (Одна тысяча двести двадцать шесть) рублей 88 коп.</w:t>
            </w:r>
          </w:p>
          <w:p w:rsidR="00A07F6B" w:rsidRDefault="00A07F6B" w:rsidP="00453E8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2: 2769,69 (Две тысячи семьсот шестьдесят девять) рублей 69 коп.</w:t>
            </w:r>
          </w:p>
          <w:p w:rsidR="00A07F6B" w:rsidRDefault="00A07F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18211,5 (Восемнадцать тысяч двести одиннадцать) рублей 50 коп.</w:t>
            </w:r>
          </w:p>
          <w:p w:rsidR="00A07F6B" w:rsidRDefault="00A07F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№4:  6651,99 (Шесть тысяч шестьсот пятьдесят один) рубль 99 коп.</w:t>
            </w:r>
          </w:p>
          <w:p w:rsidR="00A07F6B" w:rsidRDefault="00A07F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 xml:space="preserve">Лот №5:  572,25(Пятьсот семьдесят два) рубля 25 коп.  </w:t>
            </w:r>
          </w:p>
          <w:p w:rsidR="00A07F6B" w:rsidRPr="00BA2BC7" w:rsidRDefault="00A07F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№6:  16677,9 (Шестнадцать тысяч шестьсот семьдесят семь) рублей 90 коп.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07F6B" w:rsidRPr="00BA2BC7" w:rsidRDefault="00A07F6B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</w:t>
            </w:r>
            <w:r>
              <w:rPr>
                <w:sz w:val="24"/>
                <w:szCs w:val="24"/>
              </w:rPr>
              <w:t>) 13.05</w:t>
            </w:r>
            <w:r w:rsidRPr="009E037E">
              <w:rPr>
                <w:sz w:val="24"/>
                <w:szCs w:val="24"/>
              </w:rPr>
              <w:t>.2019г</w:t>
            </w:r>
            <w:r>
              <w:rPr>
                <w:sz w:val="24"/>
                <w:szCs w:val="24"/>
              </w:rPr>
              <w:t>. до 17-00 (время московское) 13.06</w:t>
            </w:r>
            <w:r w:rsidRPr="009E037E">
              <w:rPr>
                <w:sz w:val="24"/>
                <w:szCs w:val="24"/>
              </w:rPr>
              <w:t>.2019г. (кабинет бухгалтерии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13.05.2019г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07F6B" w:rsidRPr="00BA2BC7" w:rsidRDefault="00A07F6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13.06.2019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14.06.2019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07F6B" w:rsidRPr="00BA2BC7" w:rsidRDefault="00A07F6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19.06.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07F6B" w:rsidRPr="00BA2BC7" w:rsidTr="006146B2">
        <w:trPr>
          <w:trHeight w:val="257"/>
        </w:trPr>
        <w:tc>
          <w:tcPr>
            <w:tcW w:w="9923" w:type="dxa"/>
            <w:gridSpan w:val="2"/>
          </w:tcPr>
          <w:p w:rsidR="00A07F6B" w:rsidRPr="00BA2BC7" w:rsidRDefault="00A07F6B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</w:t>
            </w:r>
            <w:r>
              <w:rPr>
                <w:sz w:val="24"/>
                <w:szCs w:val="24"/>
              </w:rPr>
              <w:t>КПП 130801001, р/счет №40302810822023007</w:t>
            </w:r>
            <w:r w:rsidRPr="00BA2BC7">
              <w:rPr>
                <w:sz w:val="24"/>
                <w:szCs w:val="24"/>
              </w:rPr>
              <w:t>050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07F6B" w:rsidRPr="00BA2BC7" w:rsidRDefault="00A07F6B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07F6B" w:rsidRPr="00BA2BC7" w:rsidRDefault="00A07F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07F6B" w:rsidRPr="00997281" w:rsidRDefault="00A07F6B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07F6B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309F4"/>
    <w:rsid w:val="000467DF"/>
    <w:rsid w:val="000526AE"/>
    <w:rsid w:val="00060577"/>
    <w:rsid w:val="00062973"/>
    <w:rsid w:val="0006367D"/>
    <w:rsid w:val="00075A13"/>
    <w:rsid w:val="0009096D"/>
    <w:rsid w:val="000A2E29"/>
    <w:rsid w:val="000A56CB"/>
    <w:rsid w:val="000A6412"/>
    <w:rsid w:val="000B6B55"/>
    <w:rsid w:val="000D51FD"/>
    <w:rsid w:val="000E21C6"/>
    <w:rsid w:val="000E29D1"/>
    <w:rsid w:val="000F0FFC"/>
    <w:rsid w:val="000F1E50"/>
    <w:rsid w:val="00102DD2"/>
    <w:rsid w:val="0011244B"/>
    <w:rsid w:val="0011787E"/>
    <w:rsid w:val="00122F37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A35F6"/>
    <w:rsid w:val="001B32C2"/>
    <w:rsid w:val="001E623E"/>
    <w:rsid w:val="001E7977"/>
    <w:rsid w:val="001F4453"/>
    <w:rsid w:val="001F6ABA"/>
    <w:rsid w:val="001F7CA9"/>
    <w:rsid w:val="00200B1D"/>
    <w:rsid w:val="00217665"/>
    <w:rsid w:val="00237C35"/>
    <w:rsid w:val="00247C6F"/>
    <w:rsid w:val="00251582"/>
    <w:rsid w:val="00253F89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B7D68"/>
    <w:rsid w:val="002C6220"/>
    <w:rsid w:val="002D4FFA"/>
    <w:rsid w:val="002D5194"/>
    <w:rsid w:val="002D5557"/>
    <w:rsid w:val="002D7C0F"/>
    <w:rsid w:val="002E2530"/>
    <w:rsid w:val="002E4581"/>
    <w:rsid w:val="002E6C58"/>
    <w:rsid w:val="002F287A"/>
    <w:rsid w:val="00303203"/>
    <w:rsid w:val="003040DC"/>
    <w:rsid w:val="00311CA6"/>
    <w:rsid w:val="00311EE6"/>
    <w:rsid w:val="00313EB3"/>
    <w:rsid w:val="0031414D"/>
    <w:rsid w:val="00342572"/>
    <w:rsid w:val="00347304"/>
    <w:rsid w:val="003633A1"/>
    <w:rsid w:val="003654D5"/>
    <w:rsid w:val="00365A30"/>
    <w:rsid w:val="00376CCB"/>
    <w:rsid w:val="003816FD"/>
    <w:rsid w:val="00381773"/>
    <w:rsid w:val="0038235D"/>
    <w:rsid w:val="00394505"/>
    <w:rsid w:val="003A2537"/>
    <w:rsid w:val="003B0856"/>
    <w:rsid w:val="003C296A"/>
    <w:rsid w:val="003D0D82"/>
    <w:rsid w:val="003E780A"/>
    <w:rsid w:val="003F7895"/>
    <w:rsid w:val="00401438"/>
    <w:rsid w:val="004037B5"/>
    <w:rsid w:val="00403D0D"/>
    <w:rsid w:val="00417727"/>
    <w:rsid w:val="0043148F"/>
    <w:rsid w:val="00453E87"/>
    <w:rsid w:val="004844F6"/>
    <w:rsid w:val="004A0B3E"/>
    <w:rsid w:val="004B7DD9"/>
    <w:rsid w:val="004C1E92"/>
    <w:rsid w:val="004C5623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51CAD"/>
    <w:rsid w:val="00561A28"/>
    <w:rsid w:val="00567B37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2BCF"/>
    <w:rsid w:val="00613DA8"/>
    <w:rsid w:val="006146B2"/>
    <w:rsid w:val="00614E87"/>
    <w:rsid w:val="006434C9"/>
    <w:rsid w:val="006445CD"/>
    <w:rsid w:val="0065461A"/>
    <w:rsid w:val="00655D04"/>
    <w:rsid w:val="00687809"/>
    <w:rsid w:val="00694D36"/>
    <w:rsid w:val="006957C3"/>
    <w:rsid w:val="006A1724"/>
    <w:rsid w:val="006A1AC8"/>
    <w:rsid w:val="006B3D02"/>
    <w:rsid w:val="006C22F4"/>
    <w:rsid w:val="006D1375"/>
    <w:rsid w:val="006D3301"/>
    <w:rsid w:val="006F0A76"/>
    <w:rsid w:val="006F1DF6"/>
    <w:rsid w:val="0070355A"/>
    <w:rsid w:val="00715024"/>
    <w:rsid w:val="00724E4C"/>
    <w:rsid w:val="0072795A"/>
    <w:rsid w:val="00744B9E"/>
    <w:rsid w:val="00753EFD"/>
    <w:rsid w:val="00761D18"/>
    <w:rsid w:val="00762212"/>
    <w:rsid w:val="007630B8"/>
    <w:rsid w:val="00770FE5"/>
    <w:rsid w:val="00772F9B"/>
    <w:rsid w:val="00780A5A"/>
    <w:rsid w:val="00782620"/>
    <w:rsid w:val="007906C8"/>
    <w:rsid w:val="007C77C6"/>
    <w:rsid w:val="007D58E5"/>
    <w:rsid w:val="007E31CA"/>
    <w:rsid w:val="007E3C14"/>
    <w:rsid w:val="00820CAA"/>
    <w:rsid w:val="00820D4B"/>
    <w:rsid w:val="00821CF1"/>
    <w:rsid w:val="00825FE8"/>
    <w:rsid w:val="008260A2"/>
    <w:rsid w:val="00834CA4"/>
    <w:rsid w:val="00835C0F"/>
    <w:rsid w:val="00840ADF"/>
    <w:rsid w:val="00846979"/>
    <w:rsid w:val="00846AA0"/>
    <w:rsid w:val="00851906"/>
    <w:rsid w:val="00856180"/>
    <w:rsid w:val="00862243"/>
    <w:rsid w:val="0087163A"/>
    <w:rsid w:val="008864F2"/>
    <w:rsid w:val="008872C4"/>
    <w:rsid w:val="008A1AAC"/>
    <w:rsid w:val="008A60A7"/>
    <w:rsid w:val="008B27B8"/>
    <w:rsid w:val="008B328F"/>
    <w:rsid w:val="008C6500"/>
    <w:rsid w:val="008D44AE"/>
    <w:rsid w:val="008D58D3"/>
    <w:rsid w:val="008D6749"/>
    <w:rsid w:val="008E278F"/>
    <w:rsid w:val="008E63D5"/>
    <w:rsid w:val="008F3DD5"/>
    <w:rsid w:val="008F6DC4"/>
    <w:rsid w:val="00910FE9"/>
    <w:rsid w:val="00911FF3"/>
    <w:rsid w:val="0091349A"/>
    <w:rsid w:val="00915EA6"/>
    <w:rsid w:val="00922935"/>
    <w:rsid w:val="00922CA2"/>
    <w:rsid w:val="00930002"/>
    <w:rsid w:val="00942784"/>
    <w:rsid w:val="00946EF2"/>
    <w:rsid w:val="00946F72"/>
    <w:rsid w:val="009528F5"/>
    <w:rsid w:val="00963680"/>
    <w:rsid w:val="00963C53"/>
    <w:rsid w:val="00964520"/>
    <w:rsid w:val="00972AAF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E037E"/>
    <w:rsid w:val="009E17E2"/>
    <w:rsid w:val="009E4873"/>
    <w:rsid w:val="009F299D"/>
    <w:rsid w:val="009F5DD8"/>
    <w:rsid w:val="00A07F6B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648A2"/>
    <w:rsid w:val="00A7488F"/>
    <w:rsid w:val="00A74EC8"/>
    <w:rsid w:val="00A76E6E"/>
    <w:rsid w:val="00A7757B"/>
    <w:rsid w:val="00A77CB1"/>
    <w:rsid w:val="00A80BA4"/>
    <w:rsid w:val="00A81BC8"/>
    <w:rsid w:val="00A916C7"/>
    <w:rsid w:val="00AA716B"/>
    <w:rsid w:val="00AB7609"/>
    <w:rsid w:val="00AC7B38"/>
    <w:rsid w:val="00AD3FC0"/>
    <w:rsid w:val="00AE3745"/>
    <w:rsid w:val="00AF378F"/>
    <w:rsid w:val="00AF45F0"/>
    <w:rsid w:val="00B0105D"/>
    <w:rsid w:val="00B0283E"/>
    <w:rsid w:val="00B0724E"/>
    <w:rsid w:val="00B07D5B"/>
    <w:rsid w:val="00B1323B"/>
    <w:rsid w:val="00B24258"/>
    <w:rsid w:val="00B2770A"/>
    <w:rsid w:val="00B601BB"/>
    <w:rsid w:val="00B60525"/>
    <w:rsid w:val="00B70349"/>
    <w:rsid w:val="00B70C75"/>
    <w:rsid w:val="00B846E8"/>
    <w:rsid w:val="00B9289F"/>
    <w:rsid w:val="00B9445E"/>
    <w:rsid w:val="00BA2BC7"/>
    <w:rsid w:val="00BA3E80"/>
    <w:rsid w:val="00BA6DDD"/>
    <w:rsid w:val="00BB7E16"/>
    <w:rsid w:val="00BC3C3E"/>
    <w:rsid w:val="00BC63E5"/>
    <w:rsid w:val="00BD4C8D"/>
    <w:rsid w:val="00BD6CA7"/>
    <w:rsid w:val="00BE0FFC"/>
    <w:rsid w:val="00BE1B81"/>
    <w:rsid w:val="00BF60A6"/>
    <w:rsid w:val="00C00E0A"/>
    <w:rsid w:val="00C059D3"/>
    <w:rsid w:val="00C108A0"/>
    <w:rsid w:val="00C1433C"/>
    <w:rsid w:val="00C202CF"/>
    <w:rsid w:val="00C33422"/>
    <w:rsid w:val="00C47CB6"/>
    <w:rsid w:val="00C56D91"/>
    <w:rsid w:val="00C6400E"/>
    <w:rsid w:val="00C660E4"/>
    <w:rsid w:val="00C66430"/>
    <w:rsid w:val="00C739D2"/>
    <w:rsid w:val="00C74165"/>
    <w:rsid w:val="00C828A9"/>
    <w:rsid w:val="00C866DD"/>
    <w:rsid w:val="00CB14B5"/>
    <w:rsid w:val="00CB2A5B"/>
    <w:rsid w:val="00CC7F15"/>
    <w:rsid w:val="00CE13BD"/>
    <w:rsid w:val="00CE41B2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75D50"/>
    <w:rsid w:val="00D849FA"/>
    <w:rsid w:val="00DA101B"/>
    <w:rsid w:val="00DC475D"/>
    <w:rsid w:val="00DC5801"/>
    <w:rsid w:val="00DC6074"/>
    <w:rsid w:val="00DE4497"/>
    <w:rsid w:val="00DF2329"/>
    <w:rsid w:val="00DF32EA"/>
    <w:rsid w:val="00E01463"/>
    <w:rsid w:val="00E0466D"/>
    <w:rsid w:val="00E14532"/>
    <w:rsid w:val="00E20E2B"/>
    <w:rsid w:val="00E21509"/>
    <w:rsid w:val="00E24BE4"/>
    <w:rsid w:val="00E34EBF"/>
    <w:rsid w:val="00E418A4"/>
    <w:rsid w:val="00E42416"/>
    <w:rsid w:val="00E501EF"/>
    <w:rsid w:val="00E62E46"/>
    <w:rsid w:val="00E64090"/>
    <w:rsid w:val="00E80BA5"/>
    <w:rsid w:val="00E93F0B"/>
    <w:rsid w:val="00E9737F"/>
    <w:rsid w:val="00EA44EE"/>
    <w:rsid w:val="00EB5C23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37541"/>
    <w:rsid w:val="00F44424"/>
    <w:rsid w:val="00F45A98"/>
    <w:rsid w:val="00F46042"/>
    <w:rsid w:val="00F5146D"/>
    <w:rsid w:val="00F65DC9"/>
    <w:rsid w:val="00F7060B"/>
    <w:rsid w:val="00F73B5F"/>
    <w:rsid w:val="00F82259"/>
    <w:rsid w:val="00F83975"/>
    <w:rsid w:val="00F93B43"/>
    <w:rsid w:val="00F941C2"/>
    <w:rsid w:val="00FA1B77"/>
    <w:rsid w:val="00FA4697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1174</TotalTime>
  <Pages>2</Pages>
  <Words>1088</Words>
  <Characters>6207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21</cp:revision>
  <cp:lastPrinted>2018-03-28T12:01:00Z</cp:lastPrinted>
  <dcterms:created xsi:type="dcterms:W3CDTF">2018-02-09T12:19:00Z</dcterms:created>
  <dcterms:modified xsi:type="dcterms:W3CDTF">2019-04-30T12:55:00Z</dcterms:modified>
</cp:coreProperties>
</file>