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534" w:rsidRPr="002F075F" w:rsidRDefault="00DA0534" w:rsidP="000508E4">
      <w:pPr>
        <w:jc w:val="center"/>
        <w:outlineLvl w:val="0"/>
        <w:rPr>
          <w:rFonts w:ascii="Times New Roman" w:hAnsi="Times New Roman" w:cs="Times New Roman"/>
          <w:sz w:val="22"/>
          <w:szCs w:val="22"/>
        </w:rPr>
      </w:pPr>
      <w:r w:rsidRPr="002F075F">
        <w:rPr>
          <w:rFonts w:ascii="Times New Roman" w:hAnsi="Times New Roman" w:cs="Times New Roman"/>
          <w:sz w:val="22"/>
          <w:szCs w:val="22"/>
        </w:rPr>
        <w:t>СВЕДЕНИЯ</w:t>
      </w:r>
    </w:p>
    <w:p w:rsidR="00DA0534" w:rsidRPr="002F075F" w:rsidRDefault="00DA0534" w:rsidP="007A190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2F075F">
        <w:rPr>
          <w:rFonts w:ascii="Times New Roman" w:hAnsi="Times New Roman" w:cs="Times New Roman"/>
          <w:sz w:val="22"/>
          <w:szCs w:val="22"/>
        </w:rPr>
        <w:t>о доходах, расходах, об имуществе и обязательствах имущественного характера,</w:t>
      </w:r>
    </w:p>
    <w:p w:rsidR="00DA0534" w:rsidRPr="002F075F" w:rsidRDefault="00DA0534" w:rsidP="007A190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2F075F">
        <w:rPr>
          <w:rFonts w:ascii="Times New Roman" w:hAnsi="Times New Roman" w:cs="Times New Roman"/>
          <w:sz w:val="22"/>
          <w:szCs w:val="22"/>
        </w:rPr>
        <w:t>представленные депутатами Совет</w:t>
      </w:r>
      <w:r>
        <w:rPr>
          <w:rFonts w:ascii="Times New Roman" w:hAnsi="Times New Roman" w:cs="Times New Roman"/>
          <w:sz w:val="22"/>
          <w:szCs w:val="22"/>
        </w:rPr>
        <w:t>а депутатов Ширингушского сельского</w:t>
      </w:r>
      <w:r w:rsidRPr="002F075F">
        <w:rPr>
          <w:rFonts w:ascii="Times New Roman" w:hAnsi="Times New Roman" w:cs="Times New Roman"/>
          <w:sz w:val="22"/>
          <w:szCs w:val="22"/>
        </w:rPr>
        <w:t xml:space="preserve"> поселения за отчетный пери</w:t>
      </w:r>
      <w:r>
        <w:rPr>
          <w:rFonts w:ascii="Times New Roman" w:hAnsi="Times New Roman" w:cs="Times New Roman"/>
          <w:sz w:val="22"/>
          <w:szCs w:val="22"/>
        </w:rPr>
        <w:t xml:space="preserve">од с 1 января по 31 декабря 2018 </w:t>
      </w:r>
      <w:r w:rsidRPr="002F075F">
        <w:rPr>
          <w:rFonts w:ascii="Times New Roman" w:hAnsi="Times New Roman" w:cs="Times New Roman"/>
          <w:sz w:val="22"/>
          <w:szCs w:val="22"/>
        </w:rPr>
        <w:t>года</w:t>
      </w:r>
      <w:bookmarkStart w:id="0" w:name="_GoBack"/>
      <w:bookmarkEnd w:id="0"/>
    </w:p>
    <w:p w:rsidR="00DA0534" w:rsidRPr="002F075F" w:rsidRDefault="00DA0534" w:rsidP="007A190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15641" w:type="dxa"/>
        <w:tblInd w:w="-598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40"/>
        <w:gridCol w:w="2012"/>
        <w:gridCol w:w="1418"/>
        <w:gridCol w:w="1594"/>
        <w:gridCol w:w="960"/>
        <w:gridCol w:w="960"/>
        <w:gridCol w:w="1057"/>
        <w:gridCol w:w="1103"/>
        <w:gridCol w:w="720"/>
        <w:gridCol w:w="839"/>
        <w:gridCol w:w="1200"/>
        <w:gridCol w:w="1210"/>
        <w:gridCol w:w="2028"/>
      </w:tblGrid>
      <w:tr w:rsidR="00DA0534" w:rsidRPr="002F075F" w:rsidTr="000561A2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№№ п/п</w:t>
            </w:r>
          </w:p>
        </w:tc>
        <w:tc>
          <w:tcPr>
            <w:tcW w:w="2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A0534" w:rsidRPr="002F075F" w:rsidRDefault="00DA0534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5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A0534" w:rsidRPr="002F075F" w:rsidRDefault="00DA0534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DA0534" w:rsidRPr="002F075F" w:rsidRDefault="00DA0534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A0534" w:rsidRPr="002F075F" w:rsidRDefault="00DA0534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20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DA0534" w:rsidRPr="002F075F" w:rsidRDefault="00DA0534" w:rsidP="005156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0534" w:rsidRPr="002F075F" w:rsidTr="000561A2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A0534" w:rsidRPr="002F075F" w:rsidRDefault="00DA0534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DA0534" w:rsidRPr="002F075F" w:rsidRDefault="00DA0534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A0534" w:rsidRPr="002F075F" w:rsidRDefault="00DA0534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A0534" w:rsidRPr="002F075F" w:rsidRDefault="00DA0534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DA0534" w:rsidRPr="002F075F" w:rsidRDefault="00DA0534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A0534" w:rsidRPr="002F075F" w:rsidRDefault="00DA0534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A0534" w:rsidRPr="002F075F" w:rsidRDefault="00DA0534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DA0534" w:rsidRPr="002F075F" w:rsidRDefault="00DA0534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A0534" w:rsidRPr="002F075F" w:rsidRDefault="00DA0534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DA0534" w:rsidRPr="002F075F" w:rsidRDefault="00DA0534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A0534" w:rsidRPr="002F075F" w:rsidRDefault="00DA0534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0534" w:rsidRPr="002F075F" w:rsidTr="000561A2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Королева Маргарита Николаевна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Заведующая филиалом МБОУ ДОД «Ширингушская ДМШ»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)квартира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DA0534" w:rsidRPr="002F075F" w:rsidRDefault="00DA0534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Pr="002F075F" w:rsidRDefault="00DA0534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74,4</w:t>
            </w:r>
          </w:p>
          <w:p w:rsidR="00DA0534" w:rsidRPr="002F075F" w:rsidRDefault="00DA0534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Pr="002F075F" w:rsidRDefault="00DA0534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Pr="002F075F" w:rsidRDefault="00DA0534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A0534" w:rsidRPr="002F075F" w:rsidRDefault="00DA0534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Pr="002F075F" w:rsidRDefault="00DA0534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Pr="002F075F" w:rsidRDefault="00DA0534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7A190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638693,81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F38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Договор приватизации от 22.01.1997г.</w:t>
            </w:r>
          </w:p>
        </w:tc>
      </w:tr>
      <w:tr w:rsidR="00DA0534" w:rsidRPr="002F075F" w:rsidTr="000561A2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7A190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7A190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3F1C8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0534" w:rsidRPr="002F075F" w:rsidTr="000561A2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0534" w:rsidRPr="002F075F" w:rsidTr="000561A2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Чирин Андрей Михайлович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Индивидуальный предприниматель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 жилой дом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Общая</w:t>
            </w:r>
          </w:p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1/3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444C8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7931482,00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Субсидия</w:t>
            </w:r>
          </w:p>
        </w:tc>
      </w:tr>
      <w:tr w:rsidR="00DA0534" w:rsidRPr="002F075F" w:rsidTr="000561A2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0534" w:rsidRPr="002F075F" w:rsidTr="000561A2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67533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67533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67533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67533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0534" w:rsidRPr="002F075F" w:rsidTr="000561A2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Зародова Анна Ивановна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Глава Ширингушского сельского поселения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 жилой дом</w:t>
            </w:r>
          </w:p>
          <w:p w:rsidR="00DA0534" w:rsidRDefault="00DA0534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Pr="002F075F" w:rsidRDefault="00DA0534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2) 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0561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Общая</w:t>
            </w:r>
          </w:p>
          <w:p w:rsidR="00DA0534" w:rsidRDefault="00DA0534" w:rsidP="000561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1/9</w:t>
            </w:r>
          </w:p>
          <w:p w:rsidR="00DA0534" w:rsidRDefault="00DA0534" w:rsidP="000561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Pr="002F075F" w:rsidRDefault="00DA0534" w:rsidP="000561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Общая</w:t>
            </w:r>
          </w:p>
          <w:p w:rsidR="00DA0534" w:rsidRPr="002F075F" w:rsidRDefault="00DA0534" w:rsidP="000561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1/9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45,7</w:t>
            </w:r>
          </w:p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2687,5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Сузуки Свифт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388057,94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0534" w:rsidRPr="002F075F" w:rsidTr="000561A2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0534" w:rsidRPr="002F075F" w:rsidTr="00CD25D6">
        <w:trPr>
          <w:trHeight w:val="424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CD25D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133D5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0534" w:rsidRPr="002F075F" w:rsidTr="000561A2">
        <w:trPr>
          <w:trHeight w:val="676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Аряев Артем Владимирович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Мастер ООО «Зубово-Полянаводоканал»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CD25D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)квартира</w:t>
            </w:r>
          </w:p>
          <w:p w:rsidR="00DA0534" w:rsidRDefault="00DA0534" w:rsidP="00CD25D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Pr="002F075F" w:rsidRDefault="00DA0534" w:rsidP="00CD25D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2) 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18,8</w:t>
            </w:r>
          </w:p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Ваз 21124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182974,97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0534" w:rsidRPr="002F075F" w:rsidTr="000561A2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Бухгалтер ГБСУ СОН РМ «Ширингушский дом-интернат для инвалидов и престарелых»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103392,81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0534" w:rsidRPr="002F075F" w:rsidTr="000561A2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0534" w:rsidRPr="002F075F" w:rsidTr="000561A2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Завьялкина Светлана Геннадьевна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Старшая медицинская сестра ГБСУ СОН РМ «Ширингушский дом-интернат для инвалидов и престарелых»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CD25D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 жилой дом</w:t>
            </w:r>
          </w:p>
          <w:p w:rsidR="00DA0534" w:rsidRDefault="00DA0534" w:rsidP="00CD25D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CD25D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CD25D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Pr="002F075F" w:rsidRDefault="00DA0534" w:rsidP="00CD25D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2) 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Индивидуальная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CD25D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  <w:p w:rsidR="00DA0534" w:rsidRDefault="00DA0534" w:rsidP="00CD25D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CD25D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CD25D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Pr="002F075F" w:rsidRDefault="00DA0534" w:rsidP="00CD25D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384499,80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0534" w:rsidRPr="002F075F" w:rsidTr="000561A2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Слесарь, Ширингушский газовый участок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«Хендай Соната»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443139,94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0534" w:rsidRPr="002F075F" w:rsidTr="000561A2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C91D1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C91D1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0534" w:rsidRPr="002F075F" w:rsidTr="000561A2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Ильина Надежда Павловна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Пенсионерка 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108335,76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0534" w:rsidRPr="002F075F" w:rsidTr="000561A2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0534" w:rsidRPr="002F075F" w:rsidTr="000561A2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0534" w:rsidRPr="002F075F" w:rsidTr="000561A2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Лапкаев Владимир Геннадьевич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Терапевт ГБУ «Зубово – Полянская РБ»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83C6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485853,82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E255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0534" w:rsidRPr="002F075F" w:rsidTr="000561A2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Учитель МБОУ «Ширингушская СОШ»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83C6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442645,36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E255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0534" w:rsidRPr="002F075F" w:rsidTr="000561A2">
        <w:trPr>
          <w:trHeight w:val="642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0534" w:rsidRPr="002F075F" w:rsidTr="000561A2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Ларина Мария Дмитриевна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Бухгалтер ГБСУ СОН РМ «Ширингушский дом-интернат для инвалидов и престарелых»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EF79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 жилой дом</w:t>
            </w:r>
          </w:p>
          <w:p w:rsidR="00DA0534" w:rsidRDefault="00DA0534" w:rsidP="00EF793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EF793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EF793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Pr="002F075F" w:rsidRDefault="00DA0534" w:rsidP="00EF79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2) 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EF79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Индивидуальная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59,3</w:t>
            </w:r>
          </w:p>
          <w:p w:rsidR="00DA0534" w:rsidRDefault="00DA0534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Pr="002F075F" w:rsidRDefault="00DA0534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1301,9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408650,97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0534" w:rsidRPr="002F075F" w:rsidTr="000561A2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443C23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443C23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443C23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443C23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443C23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443C23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443C23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443C23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443C23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443C23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443C23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443C23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0534" w:rsidRPr="002F075F" w:rsidTr="000561A2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443C23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443C23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443C23" w:rsidRDefault="00DA0534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443C23" w:rsidRDefault="00DA0534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443C23" w:rsidRDefault="00DA0534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443C23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443C23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443C23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443C23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443C23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443C23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443C23" w:rsidRDefault="00DA0534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0534" w:rsidRPr="002F075F" w:rsidTr="000561A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443C23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443C23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443C23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443C23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443C23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443C23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443C23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443C23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443C23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443C23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443C23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443C23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0534" w:rsidRPr="00B273CC" w:rsidTr="000561A2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443C23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Мазяркин Сергей Борисович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443C23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Индивидуальный предприниматель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4F465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 жилой дом</w:t>
            </w:r>
          </w:p>
          <w:p w:rsidR="00DA0534" w:rsidRDefault="00DA0534" w:rsidP="004F465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4F465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4F465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Pr="00443C23" w:rsidRDefault="00DA0534" w:rsidP="004F465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2) 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443C23" w:rsidRDefault="00DA0534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Индивидуальная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7B72B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DA0534" w:rsidRDefault="00DA0534" w:rsidP="007B72B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7B72B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7B72B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Pr="00443C23" w:rsidRDefault="00DA0534" w:rsidP="007B72B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443C23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443C23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443C23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443C23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ВАЗ 21310</w:t>
            </w:r>
          </w:p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ГАЗ 3202-14</w:t>
            </w:r>
          </w:p>
          <w:p w:rsidR="00DA0534" w:rsidRPr="00443C23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Тойота РАВ 4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443C23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300000,0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443C23" w:rsidRDefault="00DA0534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0534" w:rsidRPr="00B273CC" w:rsidTr="000561A2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Заведующая МБУ «Ширингушский СДК»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Форд Фьюжен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263849,23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0534" w:rsidRPr="002F075F" w:rsidTr="000561A2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0534" w:rsidRPr="002F075F" w:rsidTr="000561A2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Митряйкин Николай Петрович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Инженер по охране труда ГБСУ СОН РМ «Ширингушский дом-интернат для инвалидов и престарелых» 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 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74,4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ВАЗ 21093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278992,11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0534" w:rsidRPr="002F075F" w:rsidTr="000561A2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310005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310005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310005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310005" w:rsidRDefault="00DA0534" w:rsidP="002F075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310005" w:rsidRDefault="00DA0534" w:rsidP="002F075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310005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310005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310005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310005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310005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310005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310005" w:rsidRDefault="00DA0534" w:rsidP="002F075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0534" w:rsidRPr="00310005" w:rsidTr="000561A2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4779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0534" w:rsidRPr="002F075F" w:rsidTr="000561A2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Окуньков Юрий Борисович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Заведующий отделением милосердия ГБСУ СОН РМ «Ширингушский дом-интернат для инвалидов и престарелых»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4779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477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 квартира</w:t>
            </w:r>
          </w:p>
          <w:p w:rsidR="00DA0534" w:rsidRDefault="00DA0534" w:rsidP="004779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477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2) земельный участок</w:t>
            </w:r>
          </w:p>
          <w:p w:rsidR="00DA0534" w:rsidRDefault="00DA0534" w:rsidP="004779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477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3) земельный участок</w:t>
            </w:r>
          </w:p>
          <w:p w:rsidR="00DA0534" w:rsidRDefault="00DA0534" w:rsidP="004779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4779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½</w:t>
            </w:r>
          </w:p>
          <w:p w:rsidR="00DA0534" w:rsidRDefault="00DA0534" w:rsidP="00D127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½</w:t>
            </w:r>
          </w:p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D127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18,8</w:t>
            </w:r>
          </w:p>
          <w:p w:rsidR="00DA0534" w:rsidRDefault="00DA0534" w:rsidP="00D127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D127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2008</w:t>
            </w:r>
          </w:p>
          <w:p w:rsidR="00DA0534" w:rsidRDefault="00DA0534" w:rsidP="00D127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D127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Pr="002F075F" w:rsidRDefault="00DA0534" w:rsidP="00D127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ВАЗ 11173</w:t>
            </w:r>
          </w:p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Москвич 2141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611885,27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0534" w:rsidRPr="002F075F" w:rsidTr="000561A2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пенсионерка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D127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 квартира</w:t>
            </w:r>
          </w:p>
          <w:p w:rsidR="00DA0534" w:rsidRDefault="00DA0534" w:rsidP="00D127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D127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D127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D127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2) квартира</w:t>
            </w:r>
          </w:p>
          <w:p w:rsidR="00DA0534" w:rsidRDefault="00DA0534" w:rsidP="00D127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D127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D127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D127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3) земельный участок</w:t>
            </w:r>
          </w:p>
          <w:p w:rsidR="00DA0534" w:rsidRDefault="00DA0534" w:rsidP="00D127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4779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½</w:t>
            </w:r>
          </w:p>
          <w:p w:rsidR="00DA0534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DA0534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½</w:t>
            </w:r>
          </w:p>
          <w:p w:rsidR="00DA0534" w:rsidRPr="002F075F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18,8</w:t>
            </w:r>
          </w:p>
          <w:p w:rsidR="00DA0534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43,1</w:t>
            </w:r>
          </w:p>
          <w:p w:rsidR="00DA0534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2008</w:t>
            </w:r>
          </w:p>
          <w:p w:rsidR="00DA0534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Pr="002F075F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251052,20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0534" w:rsidRPr="002F075F" w:rsidTr="000561A2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112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Оськина Любовь Александровна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Генеральный директор ООО «Фортуна»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477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 жилой дом</w:t>
            </w:r>
          </w:p>
          <w:p w:rsidR="00DA0534" w:rsidRDefault="00DA0534" w:rsidP="004779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4779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4779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477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2) 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¼</w:t>
            </w:r>
          </w:p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</w:t>
            </w:r>
          </w:p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39,2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130000,0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6824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0534" w:rsidRPr="002F075F" w:rsidTr="000561A2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Продавец ООО «Каскад-ЭкоОйл»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 жилой дом</w:t>
            </w:r>
          </w:p>
          <w:p w:rsidR="00DA0534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¼</w:t>
            </w:r>
          </w:p>
          <w:p w:rsidR="00DA0534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Pr="002F075F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</w:t>
            </w:r>
          </w:p>
          <w:p w:rsidR="00DA0534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Pr="002F075F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276454,44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0534" w:rsidRPr="002F075F" w:rsidTr="000561A2"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9D0E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 жилой дом</w:t>
            </w:r>
          </w:p>
          <w:p w:rsidR="00DA0534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¼</w:t>
            </w:r>
          </w:p>
          <w:p w:rsidR="00DA0534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Pr="002F075F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</w:t>
            </w:r>
          </w:p>
          <w:p w:rsidR="00DA0534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Pr="002F075F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0534" w:rsidRPr="002F075F" w:rsidTr="000561A2"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  <w:p w:rsidR="00DA0534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 жилой дом</w:t>
            </w:r>
          </w:p>
          <w:p w:rsidR="00DA0534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¼</w:t>
            </w:r>
          </w:p>
          <w:p w:rsidR="00DA0534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Pr="002F075F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</w:t>
            </w:r>
          </w:p>
          <w:p w:rsidR="00DA0534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Pr="002F075F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0534" w:rsidRPr="002F075F" w:rsidTr="009D0E98"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4779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0534" w:rsidRPr="002F075F" w:rsidTr="000561A2">
        <w:tc>
          <w:tcPr>
            <w:tcW w:w="5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Pr="002F075F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443C23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Снадин Александр Викторович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443C23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Водитель ООО «Фортуна»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 жилой дом</w:t>
            </w:r>
          </w:p>
          <w:p w:rsidR="00DA0534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Pr="00443C23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443C23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Индивидуальная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81,1</w:t>
            </w:r>
          </w:p>
          <w:p w:rsidR="00DA0534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Pr="00443C23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443C23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443C23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443C23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443C23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443C23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Ауди 100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443C23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65000,0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443C23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0534" w:rsidRPr="002F075F" w:rsidTr="000561A2">
        <w:tc>
          <w:tcPr>
            <w:tcW w:w="5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EB796E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Продавец ООО «Фортуна»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 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Индивидуальная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130000,0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0534" w:rsidRPr="002F075F" w:rsidTr="000561A2">
        <w:tc>
          <w:tcPr>
            <w:tcW w:w="5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EB796E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114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Ялышева Галина Александровна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Старший продавец ООО «Торговый дом»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221440,60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0534" w:rsidRPr="002F075F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0534" w:rsidRPr="002F075F" w:rsidRDefault="00DA0534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DA0534" w:rsidRPr="002F075F" w:rsidRDefault="00DA0534" w:rsidP="007A1908">
      <w:pPr>
        <w:rPr>
          <w:rFonts w:ascii="Times New Roman" w:hAnsi="Times New Roman" w:cs="Times New Roman"/>
          <w:sz w:val="22"/>
          <w:szCs w:val="22"/>
        </w:rPr>
      </w:pPr>
    </w:p>
    <w:p w:rsidR="00DA0534" w:rsidRPr="002F075F" w:rsidRDefault="00DA0534" w:rsidP="007A1908">
      <w:pPr>
        <w:rPr>
          <w:rFonts w:ascii="Times New Roman" w:hAnsi="Times New Roman" w:cs="Times New Roman"/>
          <w:sz w:val="22"/>
          <w:szCs w:val="22"/>
        </w:rPr>
      </w:pPr>
    </w:p>
    <w:p w:rsidR="00DA0534" w:rsidRPr="002F075F" w:rsidRDefault="00DA0534" w:rsidP="007A1908">
      <w:pPr>
        <w:rPr>
          <w:rFonts w:ascii="Times New Roman" w:hAnsi="Times New Roman" w:cs="Times New Roman"/>
          <w:sz w:val="22"/>
          <w:szCs w:val="22"/>
        </w:rPr>
      </w:pPr>
    </w:p>
    <w:p w:rsidR="00DA0534" w:rsidRPr="002F075F" w:rsidRDefault="00DA0534" w:rsidP="007A1908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И.о. главы Ширингушского сельского поселения                                                                                                          Е.Н. Кузьмина</w:t>
      </w:r>
    </w:p>
    <w:p w:rsidR="00DA0534" w:rsidRPr="002F075F" w:rsidRDefault="00DA0534" w:rsidP="007A1908">
      <w:pPr>
        <w:rPr>
          <w:rFonts w:ascii="Times New Roman" w:hAnsi="Times New Roman" w:cs="Times New Roman"/>
          <w:sz w:val="22"/>
          <w:szCs w:val="22"/>
        </w:rPr>
      </w:pPr>
    </w:p>
    <w:p w:rsidR="00DA0534" w:rsidRPr="002F075F" w:rsidRDefault="00DA0534" w:rsidP="007A1908">
      <w:pPr>
        <w:rPr>
          <w:rFonts w:ascii="Times New Roman" w:hAnsi="Times New Roman" w:cs="Times New Roman"/>
          <w:sz w:val="22"/>
          <w:szCs w:val="22"/>
        </w:rPr>
      </w:pPr>
    </w:p>
    <w:p w:rsidR="00DA0534" w:rsidRPr="002F075F" w:rsidRDefault="00DA0534" w:rsidP="007A1908">
      <w:pPr>
        <w:rPr>
          <w:rFonts w:ascii="Times New Roman" w:hAnsi="Times New Roman" w:cs="Times New Roman"/>
          <w:sz w:val="22"/>
          <w:szCs w:val="22"/>
        </w:rPr>
      </w:pPr>
    </w:p>
    <w:p w:rsidR="00DA0534" w:rsidRPr="002F075F" w:rsidRDefault="00DA0534" w:rsidP="007A1908">
      <w:pPr>
        <w:rPr>
          <w:rFonts w:ascii="Times New Roman" w:hAnsi="Times New Roman" w:cs="Times New Roman"/>
          <w:sz w:val="22"/>
          <w:szCs w:val="22"/>
        </w:rPr>
      </w:pPr>
    </w:p>
    <w:p w:rsidR="00DA0534" w:rsidRPr="002F075F" w:rsidRDefault="00DA0534" w:rsidP="007A1908">
      <w:pPr>
        <w:rPr>
          <w:rFonts w:ascii="Times New Roman" w:hAnsi="Times New Roman" w:cs="Times New Roman"/>
          <w:sz w:val="22"/>
          <w:szCs w:val="22"/>
        </w:rPr>
      </w:pPr>
    </w:p>
    <w:p w:rsidR="00DA0534" w:rsidRPr="002F075F" w:rsidRDefault="00DA0534" w:rsidP="007A1908">
      <w:pPr>
        <w:rPr>
          <w:rFonts w:ascii="Times New Roman" w:hAnsi="Times New Roman" w:cs="Times New Roman"/>
          <w:sz w:val="22"/>
          <w:szCs w:val="22"/>
        </w:rPr>
      </w:pPr>
    </w:p>
    <w:p w:rsidR="00DA0534" w:rsidRPr="002F075F" w:rsidRDefault="00DA0534">
      <w:pPr>
        <w:rPr>
          <w:rFonts w:ascii="Times New Roman" w:hAnsi="Times New Roman" w:cs="Times New Roman"/>
          <w:sz w:val="22"/>
          <w:szCs w:val="22"/>
        </w:rPr>
      </w:pPr>
    </w:p>
    <w:sectPr w:rsidR="00DA0534" w:rsidRPr="002F075F" w:rsidSect="000508E4">
      <w:pgSz w:w="16838" w:h="11906" w:orient="landscape"/>
      <w:pgMar w:top="719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0534" w:rsidRDefault="00DA0534" w:rsidP="000C4124">
      <w:r>
        <w:separator/>
      </w:r>
    </w:p>
  </w:endnote>
  <w:endnote w:type="continuationSeparator" w:id="0">
    <w:p w:rsidR="00DA0534" w:rsidRDefault="00DA0534" w:rsidP="000C41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0534" w:rsidRDefault="00DA0534" w:rsidP="000C4124">
      <w:r>
        <w:separator/>
      </w:r>
    </w:p>
  </w:footnote>
  <w:footnote w:type="continuationSeparator" w:id="0">
    <w:p w:rsidR="00DA0534" w:rsidRDefault="00DA0534" w:rsidP="000C41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0E5D52"/>
    <w:multiLevelType w:val="hybridMultilevel"/>
    <w:tmpl w:val="DEE0B7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1908"/>
    <w:rsid w:val="00030C3D"/>
    <w:rsid w:val="000508E4"/>
    <w:rsid w:val="000561A2"/>
    <w:rsid w:val="000809BC"/>
    <w:rsid w:val="00097AD7"/>
    <w:rsid w:val="000C4124"/>
    <w:rsid w:val="000D1DA0"/>
    <w:rsid w:val="000E4403"/>
    <w:rsid w:val="00133D51"/>
    <w:rsid w:val="00184C77"/>
    <w:rsid w:val="001C11B5"/>
    <w:rsid w:val="0021325A"/>
    <w:rsid w:val="00243276"/>
    <w:rsid w:val="002F075F"/>
    <w:rsid w:val="00310005"/>
    <w:rsid w:val="003B5E7A"/>
    <w:rsid w:val="003E61BD"/>
    <w:rsid w:val="003F1C86"/>
    <w:rsid w:val="00443676"/>
    <w:rsid w:val="00443C23"/>
    <w:rsid w:val="00444C84"/>
    <w:rsid w:val="004702BC"/>
    <w:rsid w:val="00474E61"/>
    <w:rsid w:val="00476A34"/>
    <w:rsid w:val="004779A9"/>
    <w:rsid w:val="004B1A9A"/>
    <w:rsid w:val="004E06B8"/>
    <w:rsid w:val="004F465E"/>
    <w:rsid w:val="00515689"/>
    <w:rsid w:val="00583C63"/>
    <w:rsid w:val="005B7852"/>
    <w:rsid w:val="005E11E9"/>
    <w:rsid w:val="005F14F4"/>
    <w:rsid w:val="005F382A"/>
    <w:rsid w:val="006156ED"/>
    <w:rsid w:val="00675333"/>
    <w:rsid w:val="00682448"/>
    <w:rsid w:val="006B3F4C"/>
    <w:rsid w:val="006C59B0"/>
    <w:rsid w:val="006E7BF4"/>
    <w:rsid w:val="0078186B"/>
    <w:rsid w:val="00787A4F"/>
    <w:rsid w:val="007A1908"/>
    <w:rsid w:val="007B4F4E"/>
    <w:rsid w:val="007B72BF"/>
    <w:rsid w:val="00917586"/>
    <w:rsid w:val="00930DD1"/>
    <w:rsid w:val="009329A3"/>
    <w:rsid w:val="009A03B0"/>
    <w:rsid w:val="009A3343"/>
    <w:rsid w:val="009D0E98"/>
    <w:rsid w:val="009D5F6B"/>
    <w:rsid w:val="009E05CD"/>
    <w:rsid w:val="009E60CD"/>
    <w:rsid w:val="009F0D41"/>
    <w:rsid w:val="00A21499"/>
    <w:rsid w:val="00A805EE"/>
    <w:rsid w:val="00AA0EE3"/>
    <w:rsid w:val="00AF5659"/>
    <w:rsid w:val="00B273CC"/>
    <w:rsid w:val="00B93C2F"/>
    <w:rsid w:val="00BC03B2"/>
    <w:rsid w:val="00BC105C"/>
    <w:rsid w:val="00C01511"/>
    <w:rsid w:val="00C91D1D"/>
    <w:rsid w:val="00CA58F6"/>
    <w:rsid w:val="00CB4222"/>
    <w:rsid w:val="00CC00E3"/>
    <w:rsid w:val="00CD25D6"/>
    <w:rsid w:val="00CD5946"/>
    <w:rsid w:val="00CF39CF"/>
    <w:rsid w:val="00D127F1"/>
    <w:rsid w:val="00D37F4C"/>
    <w:rsid w:val="00D41243"/>
    <w:rsid w:val="00D50C40"/>
    <w:rsid w:val="00D53A02"/>
    <w:rsid w:val="00DA0534"/>
    <w:rsid w:val="00E25554"/>
    <w:rsid w:val="00E26456"/>
    <w:rsid w:val="00E710B2"/>
    <w:rsid w:val="00E87404"/>
    <w:rsid w:val="00EA7063"/>
    <w:rsid w:val="00EB796E"/>
    <w:rsid w:val="00EC1A5D"/>
    <w:rsid w:val="00EF793B"/>
    <w:rsid w:val="00F12B17"/>
    <w:rsid w:val="00F22620"/>
    <w:rsid w:val="00F33CD8"/>
    <w:rsid w:val="00F37095"/>
    <w:rsid w:val="00F5712F"/>
    <w:rsid w:val="00F72695"/>
    <w:rsid w:val="00FA2BC8"/>
    <w:rsid w:val="00FC62D8"/>
    <w:rsid w:val="00FD63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1908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7A1908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0C4124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C4124"/>
    <w:rPr>
      <w:rFonts w:ascii="Arial" w:hAnsi="Arial" w:cs="Arial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0C4124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C4124"/>
    <w:rPr>
      <w:rFonts w:ascii="Arial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456</TotalTime>
  <Pages>6</Pages>
  <Words>689</Words>
  <Characters>3931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Umet</dc:creator>
  <cp:keywords/>
  <dc:description/>
  <cp:lastModifiedBy>Ultra</cp:lastModifiedBy>
  <cp:revision>18</cp:revision>
  <cp:lastPrinted>2016-05-06T10:30:00Z</cp:lastPrinted>
  <dcterms:created xsi:type="dcterms:W3CDTF">2018-06-19T12:12:00Z</dcterms:created>
  <dcterms:modified xsi:type="dcterms:W3CDTF">2019-04-30T06:37:00Z</dcterms:modified>
</cp:coreProperties>
</file>