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869" w:rsidRDefault="00B00869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B00869" w:rsidRPr="005E4551" w:rsidRDefault="00B00869" w:rsidP="00F8067B">
      <w:pPr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                               13:08:0102002:2554;  13:08:0102002:2546; 13:08:0102001:8947.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B00869" w:rsidRPr="00BA2BC7" w:rsidTr="006146B2">
        <w:trPr>
          <w:trHeight w:val="333"/>
        </w:trPr>
        <w:tc>
          <w:tcPr>
            <w:tcW w:w="9923" w:type="dxa"/>
            <w:gridSpan w:val="2"/>
          </w:tcPr>
          <w:p w:rsidR="00B00869" w:rsidRPr="00BA2BC7" w:rsidRDefault="00B00869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B00869" w:rsidRPr="00BA2BC7" w:rsidTr="006146B2">
        <w:tc>
          <w:tcPr>
            <w:tcW w:w="3310" w:type="dxa"/>
          </w:tcPr>
          <w:p w:rsidR="00B00869" w:rsidRPr="00BA2BC7" w:rsidRDefault="00B00869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B00869" w:rsidRPr="00BA2BC7" w:rsidRDefault="00B00869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B00869" w:rsidRPr="00BA2BC7" w:rsidTr="006146B2">
        <w:tc>
          <w:tcPr>
            <w:tcW w:w="3310" w:type="dxa"/>
          </w:tcPr>
          <w:p w:rsidR="00B00869" w:rsidRPr="00BA2BC7" w:rsidRDefault="00B0086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B00869" w:rsidRPr="00BA2BC7" w:rsidRDefault="00B00869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B00869" w:rsidRPr="00BA2BC7" w:rsidRDefault="00B00869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B00869" w:rsidRPr="00BA2BC7" w:rsidTr="006146B2">
        <w:tc>
          <w:tcPr>
            <w:tcW w:w="3310" w:type="dxa"/>
          </w:tcPr>
          <w:p w:rsidR="00B00869" w:rsidRPr="00BA2BC7" w:rsidRDefault="00B00869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B00869" w:rsidRPr="00BA2BC7" w:rsidRDefault="00B00869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B00869" w:rsidRPr="00BA2BC7" w:rsidTr="006146B2">
        <w:tc>
          <w:tcPr>
            <w:tcW w:w="3310" w:type="dxa"/>
          </w:tcPr>
          <w:p w:rsidR="00B00869" w:rsidRPr="00BA2BC7" w:rsidRDefault="00B00869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B00869" w:rsidRPr="00BA2BC7" w:rsidRDefault="00B00869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B00869" w:rsidRPr="00BA2BC7" w:rsidTr="006146B2">
        <w:tc>
          <w:tcPr>
            <w:tcW w:w="3310" w:type="dxa"/>
          </w:tcPr>
          <w:p w:rsidR="00B00869" w:rsidRPr="00BA2BC7" w:rsidRDefault="00B0086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B00869" w:rsidRPr="00BA2BC7" w:rsidRDefault="00B00869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B00869" w:rsidRPr="00BA2BC7" w:rsidTr="006146B2">
        <w:tc>
          <w:tcPr>
            <w:tcW w:w="3310" w:type="dxa"/>
          </w:tcPr>
          <w:p w:rsidR="00B00869" w:rsidRPr="00BA2BC7" w:rsidRDefault="00B0086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B00869" w:rsidRPr="00FA4697" w:rsidRDefault="00B00869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B00869" w:rsidRPr="00BA2BC7" w:rsidTr="006146B2">
        <w:trPr>
          <w:trHeight w:val="189"/>
        </w:trPr>
        <w:tc>
          <w:tcPr>
            <w:tcW w:w="3310" w:type="dxa"/>
          </w:tcPr>
          <w:p w:rsidR="00B00869" w:rsidRPr="00BA2BC7" w:rsidRDefault="00B0086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B00869" w:rsidRPr="00BA2BC7" w:rsidRDefault="00B00869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B00869" w:rsidRPr="00BA2BC7" w:rsidTr="006146B2">
        <w:tc>
          <w:tcPr>
            <w:tcW w:w="3310" w:type="dxa"/>
          </w:tcPr>
          <w:p w:rsidR="00B00869" w:rsidRPr="00BA2BC7" w:rsidRDefault="00B0086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B00869" w:rsidRPr="00BA2BC7" w:rsidRDefault="00B00869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B00869" w:rsidRPr="00BA2BC7" w:rsidTr="006146B2">
        <w:tc>
          <w:tcPr>
            <w:tcW w:w="9923" w:type="dxa"/>
            <w:gridSpan w:val="2"/>
          </w:tcPr>
          <w:p w:rsidR="00B00869" w:rsidRPr="00BA2BC7" w:rsidRDefault="00B00869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B00869" w:rsidRPr="00BA2BC7" w:rsidTr="006146B2">
        <w:trPr>
          <w:trHeight w:val="257"/>
        </w:trPr>
        <w:tc>
          <w:tcPr>
            <w:tcW w:w="9923" w:type="dxa"/>
            <w:gridSpan w:val="2"/>
          </w:tcPr>
          <w:p w:rsidR="00B00869" w:rsidRDefault="00B00869" w:rsidP="009E037E">
            <w:pPr>
              <w:rPr>
                <w:sz w:val="24"/>
                <w:szCs w:val="24"/>
                <w:shd w:val="clear" w:color="auto" w:fill="FFFFFF"/>
              </w:rPr>
            </w:pPr>
            <w:r>
              <w:rPr>
                <w:bCs/>
                <w:sz w:val="24"/>
                <w:szCs w:val="24"/>
              </w:rPr>
              <w:t xml:space="preserve">Лот </w:t>
            </w:r>
            <w:r w:rsidRPr="005E4551">
              <w:rPr>
                <w:bCs/>
                <w:sz w:val="24"/>
                <w:szCs w:val="24"/>
              </w:rPr>
              <w:t>№</w:t>
            </w:r>
            <w:r>
              <w:rPr>
                <w:bCs/>
                <w:sz w:val="24"/>
                <w:szCs w:val="24"/>
              </w:rPr>
              <w:t>1</w:t>
            </w:r>
            <w:r w:rsidRPr="005E4551">
              <w:rPr>
                <w:bCs/>
                <w:sz w:val="24"/>
                <w:szCs w:val="24"/>
              </w:rPr>
              <w:t>:</w:t>
            </w:r>
            <w:r>
              <w:rPr>
                <w:bCs/>
              </w:rPr>
              <w:t xml:space="preserve">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974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 Республика Мордовия, Зубово-Полянский район, рп. Зубова Поляна, ул. Дзержинского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с кадастровым номером </w:t>
            </w:r>
            <w:r>
              <w:rPr>
                <w:sz w:val="24"/>
                <w:szCs w:val="24"/>
                <w:shd w:val="clear" w:color="auto" w:fill="FFFFFF"/>
              </w:rPr>
              <w:t>13:08:0102002:2554</w:t>
            </w:r>
            <w:r w:rsidRPr="00A648A2">
              <w:rPr>
                <w:sz w:val="24"/>
                <w:szCs w:val="24"/>
                <w:shd w:val="clear" w:color="auto" w:fill="FFFFFF"/>
              </w:rPr>
              <w:t>, с  разрешенным использованием:</w:t>
            </w:r>
            <w:r>
              <w:rPr>
                <w:sz w:val="24"/>
                <w:szCs w:val="24"/>
                <w:shd w:val="clear" w:color="auto" w:fill="FFFFFF"/>
              </w:rPr>
              <w:t xml:space="preserve"> ведение огородничества огородничества.</w:t>
            </w:r>
          </w:p>
          <w:p w:rsidR="00B00869" w:rsidRDefault="00B00869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</w:t>
            </w:r>
            <w:r>
              <w:rPr>
                <w:sz w:val="24"/>
                <w:szCs w:val="24"/>
                <w:shd w:val="clear" w:color="auto" w:fill="FFFFFF"/>
              </w:rPr>
              <w:t>ли населенных пунктов,  площадью 518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 район, р</w:t>
            </w:r>
            <w:r>
              <w:rPr>
                <w:sz w:val="24"/>
                <w:szCs w:val="24"/>
                <w:shd w:val="clear" w:color="auto" w:fill="FFFFFF"/>
              </w:rPr>
              <w:t>.</w:t>
            </w:r>
            <w:r w:rsidRPr="00A648A2">
              <w:rPr>
                <w:sz w:val="24"/>
                <w:szCs w:val="24"/>
                <w:shd w:val="clear" w:color="auto" w:fill="FFFFFF"/>
              </w:rPr>
              <w:t>п.</w:t>
            </w:r>
            <w:r>
              <w:rPr>
                <w:sz w:val="24"/>
                <w:szCs w:val="24"/>
                <w:shd w:val="clear" w:color="auto" w:fill="FFFFFF"/>
              </w:rPr>
              <w:t xml:space="preserve"> Зубова Поляна, ул.Краснооктябрьская с кадастровым номером 13:08:0102002:2546, с разрешенным использованием: ведение огородничества. Для ведения гражданами садоводства и огородничества </w:t>
            </w:r>
          </w:p>
          <w:p w:rsidR="00B00869" w:rsidRPr="00453E87" w:rsidRDefault="00B00869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3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</w:t>
            </w:r>
            <w:r>
              <w:rPr>
                <w:sz w:val="24"/>
                <w:szCs w:val="24"/>
                <w:shd w:val="clear" w:color="auto" w:fill="FFFFFF"/>
              </w:rPr>
              <w:t>ли населенных пунктов,  площадью 193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 Республика Мордовия, Зубово-Полянский район</w:t>
            </w:r>
            <w:r w:rsidRPr="00A648A2">
              <w:rPr>
                <w:sz w:val="24"/>
                <w:szCs w:val="24"/>
                <w:shd w:val="clear" w:color="auto" w:fill="FFFFFF"/>
              </w:rPr>
              <w:t>, рп.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A648A2">
              <w:rPr>
                <w:sz w:val="24"/>
                <w:szCs w:val="24"/>
                <w:shd w:val="clear" w:color="auto" w:fill="FFFFFF"/>
              </w:rPr>
              <w:t>Зубова Поляна, ул.</w:t>
            </w:r>
            <w:r>
              <w:rPr>
                <w:sz w:val="24"/>
                <w:szCs w:val="24"/>
                <w:shd w:val="clear" w:color="auto" w:fill="FFFFFF"/>
              </w:rPr>
              <w:t xml:space="preserve"> Лермонтова с кадастровым номером 13:08:0102001:8947, с разрешенным использованием: ведение огородничества, Для ведения гражданами садоводства и огородничества.</w:t>
            </w:r>
          </w:p>
        </w:tc>
      </w:tr>
      <w:tr w:rsidR="00B00869" w:rsidRPr="00BA2BC7" w:rsidTr="006146B2">
        <w:trPr>
          <w:trHeight w:val="257"/>
        </w:trPr>
        <w:tc>
          <w:tcPr>
            <w:tcW w:w="9923" w:type="dxa"/>
            <w:gridSpan w:val="2"/>
          </w:tcPr>
          <w:p w:rsidR="00B00869" w:rsidRPr="00BA2BC7" w:rsidRDefault="00B0086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B00869" w:rsidRDefault="00B00869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B00869" w:rsidRDefault="00B00869" w:rsidP="00453E8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1: 18671,58 (Восемнадцать тысяч шестьсот семьдесят один) рубль 58 коп.</w:t>
            </w:r>
          </w:p>
          <w:p w:rsidR="00B00869" w:rsidRDefault="00B00869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9930,06 (Девять тысяч девятьсот тридцать) рублей 06  коп.</w:t>
            </w:r>
          </w:p>
          <w:p w:rsidR="00B00869" w:rsidRPr="00BA2BC7" w:rsidRDefault="00B00869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№3:  3699,81(Три тысячи шестьсот девяносто девять) рублей 81 коп.</w:t>
            </w:r>
          </w:p>
        </w:tc>
      </w:tr>
      <w:tr w:rsidR="00B00869" w:rsidRPr="00BA2BC7" w:rsidTr="006146B2">
        <w:trPr>
          <w:trHeight w:val="257"/>
        </w:trPr>
        <w:tc>
          <w:tcPr>
            <w:tcW w:w="9923" w:type="dxa"/>
            <w:gridSpan w:val="2"/>
          </w:tcPr>
          <w:p w:rsidR="00B00869" w:rsidRPr="00BA2BC7" w:rsidRDefault="00B0086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B00869" w:rsidRPr="00BA2BC7" w:rsidRDefault="00B00869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</w:t>
            </w:r>
            <w:r>
              <w:rPr>
                <w:sz w:val="24"/>
                <w:szCs w:val="24"/>
              </w:rPr>
              <w:t>) 15</w:t>
            </w:r>
            <w:r w:rsidRPr="009E037E">
              <w:rPr>
                <w:sz w:val="24"/>
                <w:szCs w:val="24"/>
              </w:rPr>
              <w:t>.04.2019г. до 17-00 (вр</w:t>
            </w:r>
            <w:r>
              <w:rPr>
                <w:sz w:val="24"/>
                <w:szCs w:val="24"/>
              </w:rPr>
              <w:t>емя московское) 15</w:t>
            </w:r>
            <w:r w:rsidRPr="009E037E">
              <w:rPr>
                <w:sz w:val="24"/>
                <w:szCs w:val="24"/>
              </w:rPr>
              <w:t>.05.2019г. (кабинет бухгалтерии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B00869" w:rsidRPr="00BA2BC7" w:rsidTr="006146B2">
        <w:trPr>
          <w:trHeight w:val="257"/>
        </w:trPr>
        <w:tc>
          <w:tcPr>
            <w:tcW w:w="9923" w:type="dxa"/>
            <w:gridSpan w:val="2"/>
          </w:tcPr>
          <w:p w:rsidR="00B00869" w:rsidRPr="00BA2BC7" w:rsidRDefault="00B0086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15.04.2019г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B00869" w:rsidRPr="00BA2BC7" w:rsidRDefault="00B00869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15.05.2019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B00869" w:rsidRPr="00BA2BC7" w:rsidTr="006146B2">
        <w:trPr>
          <w:trHeight w:val="257"/>
        </w:trPr>
        <w:tc>
          <w:tcPr>
            <w:tcW w:w="9923" w:type="dxa"/>
            <w:gridSpan w:val="2"/>
          </w:tcPr>
          <w:p w:rsidR="00B00869" w:rsidRPr="00BA2BC7" w:rsidRDefault="00B0086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16.05.2019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B00869" w:rsidRPr="00BA2BC7" w:rsidRDefault="00B00869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21.05.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19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B00869" w:rsidRPr="00BA2BC7" w:rsidTr="006146B2">
        <w:trPr>
          <w:trHeight w:val="257"/>
        </w:trPr>
        <w:tc>
          <w:tcPr>
            <w:tcW w:w="9923" w:type="dxa"/>
            <w:gridSpan w:val="2"/>
          </w:tcPr>
          <w:p w:rsidR="00B00869" w:rsidRPr="00BA2BC7" w:rsidRDefault="00B00869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B00869" w:rsidRPr="00BA2BC7" w:rsidRDefault="00B00869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B00869" w:rsidRPr="00BA2BC7" w:rsidRDefault="00B0086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B00869" w:rsidRPr="00BA2BC7" w:rsidRDefault="00B0086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B00869" w:rsidRPr="00BA2BC7" w:rsidRDefault="00B0086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B00869" w:rsidRPr="00BA2BC7" w:rsidRDefault="00B0086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00869" w:rsidRPr="00BA2BC7" w:rsidRDefault="00B0086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B00869" w:rsidRPr="00BA2BC7" w:rsidRDefault="00B0086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B00869" w:rsidRPr="00BA2BC7" w:rsidRDefault="00B0086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B00869" w:rsidRPr="00BA2BC7" w:rsidRDefault="00B0086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B00869" w:rsidRPr="00BA2BC7" w:rsidRDefault="00B0086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B00869" w:rsidRPr="00997281" w:rsidRDefault="00B00869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B00869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309F4"/>
    <w:rsid w:val="000467DF"/>
    <w:rsid w:val="000526AE"/>
    <w:rsid w:val="00060577"/>
    <w:rsid w:val="00062973"/>
    <w:rsid w:val="0006367D"/>
    <w:rsid w:val="00075A13"/>
    <w:rsid w:val="0009096D"/>
    <w:rsid w:val="000A2E29"/>
    <w:rsid w:val="000A56CB"/>
    <w:rsid w:val="000A6412"/>
    <w:rsid w:val="000B6B55"/>
    <w:rsid w:val="000D51FD"/>
    <w:rsid w:val="000E21C6"/>
    <w:rsid w:val="000E29D1"/>
    <w:rsid w:val="000F1E50"/>
    <w:rsid w:val="00102DD2"/>
    <w:rsid w:val="0011244B"/>
    <w:rsid w:val="0011787E"/>
    <w:rsid w:val="00122F37"/>
    <w:rsid w:val="00143014"/>
    <w:rsid w:val="0014374C"/>
    <w:rsid w:val="00152519"/>
    <w:rsid w:val="001527DF"/>
    <w:rsid w:val="00152B91"/>
    <w:rsid w:val="001576F7"/>
    <w:rsid w:val="00166E02"/>
    <w:rsid w:val="00180D08"/>
    <w:rsid w:val="001876E4"/>
    <w:rsid w:val="001914F4"/>
    <w:rsid w:val="001946BA"/>
    <w:rsid w:val="001A35F6"/>
    <w:rsid w:val="001B32C2"/>
    <w:rsid w:val="001E623E"/>
    <w:rsid w:val="001E7977"/>
    <w:rsid w:val="001F6ABA"/>
    <w:rsid w:val="001F7CA9"/>
    <w:rsid w:val="00200B1D"/>
    <w:rsid w:val="00217665"/>
    <w:rsid w:val="00237C35"/>
    <w:rsid w:val="00247C6F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B7D68"/>
    <w:rsid w:val="002C6220"/>
    <w:rsid w:val="002D4FFA"/>
    <w:rsid w:val="002D5194"/>
    <w:rsid w:val="002D5557"/>
    <w:rsid w:val="002D7C0F"/>
    <w:rsid w:val="002E4581"/>
    <w:rsid w:val="002E6C58"/>
    <w:rsid w:val="002F287A"/>
    <w:rsid w:val="00303203"/>
    <w:rsid w:val="003040DC"/>
    <w:rsid w:val="00311CA6"/>
    <w:rsid w:val="00311EE6"/>
    <w:rsid w:val="00313EB3"/>
    <w:rsid w:val="0031414D"/>
    <w:rsid w:val="00342572"/>
    <w:rsid w:val="003633A1"/>
    <w:rsid w:val="003654D5"/>
    <w:rsid w:val="00365A30"/>
    <w:rsid w:val="00376CCB"/>
    <w:rsid w:val="003816FD"/>
    <w:rsid w:val="00381773"/>
    <w:rsid w:val="00394505"/>
    <w:rsid w:val="003A2537"/>
    <w:rsid w:val="003C296A"/>
    <w:rsid w:val="003D0D82"/>
    <w:rsid w:val="003E780A"/>
    <w:rsid w:val="003F7895"/>
    <w:rsid w:val="00401438"/>
    <w:rsid w:val="004037B5"/>
    <w:rsid w:val="00403D0D"/>
    <w:rsid w:val="00417727"/>
    <w:rsid w:val="0043148F"/>
    <w:rsid w:val="00453E87"/>
    <w:rsid w:val="004844F6"/>
    <w:rsid w:val="004B7DD9"/>
    <w:rsid w:val="004C1E92"/>
    <w:rsid w:val="004C5623"/>
    <w:rsid w:val="004E1CC3"/>
    <w:rsid w:val="004F4A35"/>
    <w:rsid w:val="004F6676"/>
    <w:rsid w:val="004F7791"/>
    <w:rsid w:val="005005E2"/>
    <w:rsid w:val="005066FE"/>
    <w:rsid w:val="00507342"/>
    <w:rsid w:val="00512FD0"/>
    <w:rsid w:val="00516F4B"/>
    <w:rsid w:val="00526987"/>
    <w:rsid w:val="00530104"/>
    <w:rsid w:val="00551CAD"/>
    <w:rsid w:val="00561A28"/>
    <w:rsid w:val="00563520"/>
    <w:rsid w:val="0057476A"/>
    <w:rsid w:val="00577216"/>
    <w:rsid w:val="005864A0"/>
    <w:rsid w:val="005A1958"/>
    <w:rsid w:val="005A3D70"/>
    <w:rsid w:val="005A56E2"/>
    <w:rsid w:val="005A5D69"/>
    <w:rsid w:val="005B38F3"/>
    <w:rsid w:val="005B61BF"/>
    <w:rsid w:val="005C0C85"/>
    <w:rsid w:val="005C24B6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3DA8"/>
    <w:rsid w:val="006146B2"/>
    <w:rsid w:val="00614E87"/>
    <w:rsid w:val="006434C9"/>
    <w:rsid w:val="006445CD"/>
    <w:rsid w:val="0065461A"/>
    <w:rsid w:val="00687809"/>
    <w:rsid w:val="00694D36"/>
    <w:rsid w:val="006957C3"/>
    <w:rsid w:val="006A1724"/>
    <w:rsid w:val="006A1AC8"/>
    <w:rsid w:val="006B3D02"/>
    <w:rsid w:val="006C22F4"/>
    <w:rsid w:val="006D1375"/>
    <w:rsid w:val="006D3301"/>
    <w:rsid w:val="006E5E27"/>
    <w:rsid w:val="006F0A76"/>
    <w:rsid w:val="0070355A"/>
    <w:rsid w:val="00715024"/>
    <w:rsid w:val="00724E4C"/>
    <w:rsid w:val="0072795A"/>
    <w:rsid w:val="00744B9E"/>
    <w:rsid w:val="00753EFD"/>
    <w:rsid w:val="00761D18"/>
    <w:rsid w:val="00762212"/>
    <w:rsid w:val="007630B8"/>
    <w:rsid w:val="00772F9B"/>
    <w:rsid w:val="00780A5A"/>
    <w:rsid w:val="00782620"/>
    <w:rsid w:val="00784ABD"/>
    <w:rsid w:val="007C77C6"/>
    <w:rsid w:val="007E31CA"/>
    <w:rsid w:val="007E3C14"/>
    <w:rsid w:val="00820CAA"/>
    <w:rsid w:val="00820D4B"/>
    <w:rsid w:val="0082437A"/>
    <w:rsid w:val="00825FE8"/>
    <w:rsid w:val="008260A2"/>
    <w:rsid w:val="00834CA4"/>
    <w:rsid w:val="00840ADF"/>
    <w:rsid w:val="00846AA0"/>
    <w:rsid w:val="00851906"/>
    <w:rsid w:val="00862243"/>
    <w:rsid w:val="0087163A"/>
    <w:rsid w:val="00873B6B"/>
    <w:rsid w:val="008864F2"/>
    <w:rsid w:val="008872C4"/>
    <w:rsid w:val="008A1AAC"/>
    <w:rsid w:val="008A60A7"/>
    <w:rsid w:val="008B27B8"/>
    <w:rsid w:val="008C6500"/>
    <w:rsid w:val="008D44AE"/>
    <w:rsid w:val="008D58D3"/>
    <w:rsid w:val="008D6749"/>
    <w:rsid w:val="008E63D5"/>
    <w:rsid w:val="008F3DD5"/>
    <w:rsid w:val="008F6DC4"/>
    <w:rsid w:val="00910FE9"/>
    <w:rsid w:val="00911FF3"/>
    <w:rsid w:val="0091349A"/>
    <w:rsid w:val="00915EA6"/>
    <w:rsid w:val="00922935"/>
    <w:rsid w:val="00922CA2"/>
    <w:rsid w:val="00930002"/>
    <w:rsid w:val="00942784"/>
    <w:rsid w:val="00946EF2"/>
    <w:rsid w:val="00946F72"/>
    <w:rsid w:val="009528F5"/>
    <w:rsid w:val="00963680"/>
    <w:rsid w:val="00963C53"/>
    <w:rsid w:val="00964520"/>
    <w:rsid w:val="00972AAF"/>
    <w:rsid w:val="00973950"/>
    <w:rsid w:val="00974B76"/>
    <w:rsid w:val="0098065D"/>
    <w:rsid w:val="00991662"/>
    <w:rsid w:val="00994182"/>
    <w:rsid w:val="00997281"/>
    <w:rsid w:val="009B1973"/>
    <w:rsid w:val="009C18EA"/>
    <w:rsid w:val="009D61E5"/>
    <w:rsid w:val="009E037E"/>
    <w:rsid w:val="009F299D"/>
    <w:rsid w:val="009F5DD8"/>
    <w:rsid w:val="00A146AF"/>
    <w:rsid w:val="00A26D39"/>
    <w:rsid w:val="00A27ECF"/>
    <w:rsid w:val="00A409CA"/>
    <w:rsid w:val="00A43356"/>
    <w:rsid w:val="00A450F5"/>
    <w:rsid w:val="00A53522"/>
    <w:rsid w:val="00A61357"/>
    <w:rsid w:val="00A63F9C"/>
    <w:rsid w:val="00A648A2"/>
    <w:rsid w:val="00A7488F"/>
    <w:rsid w:val="00A74EC8"/>
    <w:rsid w:val="00A76E6E"/>
    <w:rsid w:val="00A7757B"/>
    <w:rsid w:val="00A77CB1"/>
    <w:rsid w:val="00A81BC8"/>
    <w:rsid w:val="00A916C7"/>
    <w:rsid w:val="00AA716B"/>
    <w:rsid w:val="00AB0EFF"/>
    <w:rsid w:val="00AB7609"/>
    <w:rsid w:val="00AC7B38"/>
    <w:rsid w:val="00AD3FC0"/>
    <w:rsid w:val="00AE3745"/>
    <w:rsid w:val="00AF378F"/>
    <w:rsid w:val="00AF45F0"/>
    <w:rsid w:val="00B00869"/>
    <w:rsid w:val="00B0105D"/>
    <w:rsid w:val="00B0283E"/>
    <w:rsid w:val="00B24258"/>
    <w:rsid w:val="00B2770A"/>
    <w:rsid w:val="00B601BB"/>
    <w:rsid w:val="00B60525"/>
    <w:rsid w:val="00B70349"/>
    <w:rsid w:val="00B70C75"/>
    <w:rsid w:val="00B82C98"/>
    <w:rsid w:val="00B846E8"/>
    <w:rsid w:val="00B9289F"/>
    <w:rsid w:val="00B9445E"/>
    <w:rsid w:val="00BA2BC7"/>
    <w:rsid w:val="00BA3E80"/>
    <w:rsid w:val="00BA6DDD"/>
    <w:rsid w:val="00BB7E16"/>
    <w:rsid w:val="00BC3C3E"/>
    <w:rsid w:val="00BC63E5"/>
    <w:rsid w:val="00BD6CA7"/>
    <w:rsid w:val="00BE0FFC"/>
    <w:rsid w:val="00BE1B81"/>
    <w:rsid w:val="00BF60A6"/>
    <w:rsid w:val="00C00E0A"/>
    <w:rsid w:val="00C059D3"/>
    <w:rsid w:val="00C108A0"/>
    <w:rsid w:val="00C1433C"/>
    <w:rsid w:val="00C33422"/>
    <w:rsid w:val="00C47CB6"/>
    <w:rsid w:val="00C56335"/>
    <w:rsid w:val="00C6400E"/>
    <w:rsid w:val="00C660E4"/>
    <w:rsid w:val="00C66430"/>
    <w:rsid w:val="00C74165"/>
    <w:rsid w:val="00C828A9"/>
    <w:rsid w:val="00C866DD"/>
    <w:rsid w:val="00CB14B5"/>
    <w:rsid w:val="00CC7F15"/>
    <w:rsid w:val="00CD51B7"/>
    <w:rsid w:val="00CE13BD"/>
    <w:rsid w:val="00CE5372"/>
    <w:rsid w:val="00CF50C9"/>
    <w:rsid w:val="00CF7E76"/>
    <w:rsid w:val="00D12770"/>
    <w:rsid w:val="00D17D50"/>
    <w:rsid w:val="00D41293"/>
    <w:rsid w:val="00D43FDB"/>
    <w:rsid w:val="00D43FF7"/>
    <w:rsid w:val="00D5343B"/>
    <w:rsid w:val="00D60712"/>
    <w:rsid w:val="00D75D50"/>
    <w:rsid w:val="00D849FA"/>
    <w:rsid w:val="00D913EE"/>
    <w:rsid w:val="00DA101B"/>
    <w:rsid w:val="00DA6FFA"/>
    <w:rsid w:val="00DC6074"/>
    <w:rsid w:val="00DE4497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44736"/>
    <w:rsid w:val="00E501EF"/>
    <w:rsid w:val="00E571B3"/>
    <w:rsid w:val="00E62E46"/>
    <w:rsid w:val="00E80BA5"/>
    <w:rsid w:val="00E93F0B"/>
    <w:rsid w:val="00E9737F"/>
    <w:rsid w:val="00EA44EE"/>
    <w:rsid w:val="00EB5C23"/>
    <w:rsid w:val="00EC2B55"/>
    <w:rsid w:val="00EC65DA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36835"/>
    <w:rsid w:val="00F37541"/>
    <w:rsid w:val="00F44424"/>
    <w:rsid w:val="00F45A98"/>
    <w:rsid w:val="00F46042"/>
    <w:rsid w:val="00F5146D"/>
    <w:rsid w:val="00F65DC9"/>
    <w:rsid w:val="00F7060B"/>
    <w:rsid w:val="00F73B5F"/>
    <w:rsid w:val="00F8067B"/>
    <w:rsid w:val="00F82259"/>
    <w:rsid w:val="00F83975"/>
    <w:rsid w:val="00F93B43"/>
    <w:rsid w:val="00FA1B77"/>
    <w:rsid w:val="00FA4697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782</TotalTime>
  <Pages>2</Pages>
  <Words>868</Words>
  <Characters>4952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16</cp:revision>
  <cp:lastPrinted>2018-03-28T12:01:00Z</cp:lastPrinted>
  <dcterms:created xsi:type="dcterms:W3CDTF">2018-02-09T12:19:00Z</dcterms:created>
  <dcterms:modified xsi:type="dcterms:W3CDTF">2019-04-09T13:17:00Z</dcterms:modified>
</cp:coreProperties>
</file>