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40" w:rsidRDefault="00D16740">
      <w:pPr>
        <w:jc w:val="both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8pt;margin-top:-27pt;width:56.3pt;height:58.15pt;z-index:251658240;visibility:visible">
            <v:imagedata r:id="rId4" o:title=""/>
            <w10:wrap type="square"/>
          </v:shape>
        </w:pict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ab/>
      </w:r>
    </w:p>
    <w:p w:rsidR="00D16740" w:rsidRDefault="00D1674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</w:p>
    <w:p w:rsidR="00D16740" w:rsidRDefault="00D1674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 СОВЕТ ДЕПУТАТОВ</w:t>
      </w:r>
    </w:p>
    <w:p w:rsidR="00D16740" w:rsidRDefault="00D1674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ЗУБОВО-ПОЛЯНСКОГО МУНИЦИПАЛЬНОГО РАЙОНА</w:t>
      </w:r>
    </w:p>
    <w:p w:rsidR="00D16740" w:rsidRDefault="00D1674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РЕСПУБЛИКИ МОРДОВИЯ</w:t>
      </w:r>
    </w:p>
    <w:p w:rsidR="00D16740" w:rsidRDefault="00D16740">
      <w:pPr>
        <w:rPr>
          <w:rFonts w:ascii="Times New Roman" w:hAnsi="Times New Roman"/>
          <w:b/>
          <w:sz w:val="27"/>
        </w:rPr>
      </w:pPr>
    </w:p>
    <w:p w:rsidR="00D16740" w:rsidRDefault="00D1674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 Е Ш Е Н И Е</w:t>
      </w:r>
    </w:p>
    <w:p w:rsidR="00D16740" w:rsidRDefault="00D16740">
      <w:pPr>
        <w:rPr>
          <w:rFonts w:ascii="Times New Roman" w:hAnsi="Times New Roman"/>
          <w:b/>
          <w:sz w:val="27"/>
        </w:rPr>
      </w:pPr>
    </w:p>
    <w:p w:rsidR="00D16740" w:rsidRDefault="00D16740">
      <w:pPr>
        <w:rPr>
          <w:rFonts w:ascii="Times New Roman" w:hAnsi="Times New Roman"/>
          <w:b/>
          <w:sz w:val="27"/>
        </w:rPr>
      </w:pPr>
    </w:p>
    <w:p w:rsidR="00D16740" w:rsidRDefault="00D16740">
      <w:pPr>
        <w:rPr>
          <w:rFonts w:ascii="Times New Roman" w:hAnsi="Times New Roman"/>
          <w:color w:val="3C3C3C"/>
          <w:spacing w:val="2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от   «    27    »   декабря  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color w:val="000000"/>
            <w:sz w:val="28"/>
            <w:shd w:val="clear" w:color="auto" w:fill="FFFFFF"/>
          </w:rPr>
          <w:t>2018 г</w:t>
        </w:r>
      </w:smartTag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.                                                          №   10  </w:t>
      </w:r>
    </w:p>
    <w:p w:rsidR="00D16740" w:rsidRDefault="00D16740">
      <w:pPr>
        <w:ind w:firstLine="120"/>
        <w:jc w:val="center"/>
        <w:rPr>
          <w:rFonts w:ascii="Times New Roman" w:hAnsi="Times New Roman"/>
          <w:sz w:val="28"/>
          <w:shd w:val="clear" w:color="auto" w:fill="FFFFFF"/>
        </w:rPr>
      </w:pPr>
    </w:p>
    <w:p w:rsidR="00D16740" w:rsidRDefault="00D16740" w:rsidP="00B07297">
      <w:pPr>
        <w:rPr>
          <w:rFonts w:ascii="Times New Roman" w:hAnsi="Times New Roman"/>
          <w:b/>
          <w:sz w:val="28"/>
          <w:shd w:val="clear" w:color="auto" w:fill="FFFFFF"/>
        </w:rPr>
      </w:pPr>
      <w:r>
        <w:rPr>
          <w:rFonts w:ascii="Times New Roman" w:hAnsi="Times New Roman"/>
          <w:b/>
          <w:sz w:val="28"/>
          <w:shd w:val="clear" w:color="auto" w:fill="FFFFFF"/>
        </w:rPr>
        <w:t>О протесте прокурора Зубово-Полянского  района Республики Мордовия на решение Совета депутатов Зубово-Полянского  муниципального района от 27 апреля 2018 года № 7  «Об утверждении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Зубово-Полянского муниципального района Республики Мордовия»</w:t>
      </w:r>
    </w:p>
    <w:p w:rsidR="00D16740" w:rsidRDefault="00D16740" w:rsidP="00B07297">
      <w:pPr>
        <w:ind w:firstLine="709"/>
        <w:jc w:val="both"/>
        <w:rPr>
          <w:rFonts w:ascii="Times New Roman" w:hAnsi="Times New Roman"/>
          <w:color w:val="2D2D2D"/>
          <w:spacing w:val="2"/>
          <w:sz w:val="28"/>
        </w:rPr>
      </w:pPr>
    </w:p>
    <w:p w:rsidR="00D16740" w:rsidRDefault="00D16740" w:rsidP="00B07297">
      <w:pPr>
        <w:ind w:firstLine="709"/>
        <w:jc w:val="both"/>
        <w:rPr>
          <w:rFonts w:ascii="Times New Roman" w:hAnsi="Times New Roman"/>
          <w:color w:val="2D2D2D"/>
          <w:spacing w:val="2"/>
          <w:sz w:val="28"/>
        </w:rPr>
      </w:pPr>
    </w:p>
    <w:p w:rsidR="00D16740" w:rsidRDefault="00D16740" w:rsidP="00B07297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color w:val="000000"/>
          <w:spacing w:val="2"/>
          <w:sz w:val="28"/>
        </w:rPr>
        <w:t xml:space="preserve">Рассмотрев в соответствии со статьей 23 Федерального закона «О прокуратуре Российской Федерации» протест </w:t>
      </w:r>
      <w:r>
        <w:rPr>
          <w:rFonts w:ascii="Times New Roman" w:hAnsi="Times New Roman"/>
          <w:color w:val="000000"/>
          <w:sz w:val="28"/>
        </w:rPr>
        <w:t xml:space="preserve">Прокурора Зубово-Полянского  района Республики Мордовия на решение Совета депутатов Зубово-Полянского муниципального района от 27 апреля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color w:val="000000"/>
            <w:sz w:val="28"/>
          </w:rPr>
          <w:t>2018 г</w:t>
        </w:r>
      </w:smartTag>
      <w:r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color w:val="000000"/>
          <w:spacing w:val="2"/>
          <w:sz w:val="28"/>
        </w:rPr>
        <w:t xml:space="preserve">и, руководствуясь </w:t>
      </w:r>
      <w:r>
        <w:rPr>
          <w:rFonts w:ascii="Times New Roman" w:hAnsi="Times New Roman"/>
          <w:color w:val="000000"/>
          <w:sz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Законом Республики Мордовия от 15 июня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color w:val="000000"/>
            <w:sz w:val="28"/>
          </w:rPr>
          <w:t>2010 г</w:t>
        </w:r>
      </w:smartTag>
      <w:r>
        <w:rPr>
          <w:rFonts w:ascii="Times New Roman" w:hAnsi="Times New Roman"/>
          <w:color w:val="000000"/>
          <w:sz w:val="28"/>
        </w:rPr>
        <w:t>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 частью 12 статьи 20, частью 6.2. статьи 25.1 Устава Зубово-Полянского муниципального района Республики Мордовия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b/>
          <w:sz w:val="28"/>
        </w:rPr>
        <w:t xml:space="preserve"> Совет депутатов Зубово-Полянского муниципального района </w:t>
      </w:r>
    </w:p>
    <w:p w:rsidR="00D16740" w:rsidRDefault="00D16740" w:rsidP="00B07297">
      <w:pPr>
        <w:ind w:firstLine="709"/>
        <w:jc w:val="both"/>
        <w:rPr>
          <w:rFonts w:ascii="Times New Roman" w:hAnsi="Times New Roman"/>
          <w:b/>
          <w:sz w:val="28"/>
        </w:rPr>
      </w:pPr>
    </w:p>
    <w:p w:rsidR="00D16740" w:rsidRDefault="00D16740" w:rsidP="00B07297">
      <w:pPr>
        <w:ind w:firstLine="709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D16740" w:rsidRDefault="00D16740" w:rsidP="00B07297">
      <w:pPr>
        <w:ind w:firstLine="708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color w:val="2D2D2D"/>
          <w:spacing w:val="2"/>
          <w:sz w:val="28"/>
          <w:shd w:val="clear" w:color="auto" w:fill="FFFFFF"/>
        </w:rPr>
        <w:t xml:space="preserve">1. Удовлетворить протест прокурора </w:t>
      </w:r>
      <w:r>
        <w:rPr>
          <w:rFonts w:ascii="Times New Roman" w:hAnsi="Times New Roman"/>
          <w:sz w:val="28"/>
          <w:shd w:val="clear" w:color="auto" w:fill="FFFFFF"/>
        </w:rPr>
        <w:t xml:space="preserve">Зубово-Полянского района Республики Мордовия на решение Совета депутатов Зубово-Полянского  муниципального района от 27 апреля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hd w:val="clear" w:color="auto" w:fill="FFFFFF"/>
          </w:rPr>
          <w:t>2018 г</w:t>
        </w:r>
      </w:smartTag>
      <w:r>
        <w:rPr>
          <w:rFonts w:ascii="Times New Roman" w:hAnsi="Times New Roman"/>
          <w:sz w:val="28"/>
          <w:shd w:val="clear" w:color="auto" w:fill="FFFFFF"/>
        </w:rPr>
        <w:t>. № 7 «Об утверждении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Зубово-Полянского муниципального района Республики Мордовия».</w:t>
      </w:r>
    </w:p>
    <w:p w:rsidR="00D16740" w:rsidRDefault="00D16740" w:rsidP="00B07297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2. Отменить пункт 8 «Порядка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Зубово-Полянского муниципального района Республики Мордовия», утвержденных Решением Совета депутатов Зубово-Полянского  муниципального района от 27 апреля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hd w:val="clear" w:color="auto" w:fill="FFFFFF"/>
          </w:rPr>
          <w:t>2018 г</w:t>
        </w:r>
      </w:smartTag>
      <w:r>
        <w:rPr>
          <w:rFonts w:ascii="Times New Roman" w:hAnsi="Times New Roman"/>
          <w:sz w:val="28"/>
          <w:shd w:val="clear" w:color="auto" w:fill="FFFFFF"/>
        </w:rPr>
        <w:t>. № 7 «Об утверждении Порядка компенсации (оплаты) стоимости путевок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Зубово-Полянского муниципального района Республики Мордовия».</w:t>
      </w:r>
    </w:p>
    <w:p w:rsidR="00D16740" w:rsidRDefault="00D16740" w:rsidP="00B07297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>3. Комитету по вопросам законодательства и местного самоуправления подготовить проект решения по вопросу «О внесении изменений и дополнений в Устав Зубово-Полянского муниципального района Республики Мордовия о компенсации  (оплаты) стоимости путевок  на санаторно-курортное лечение и оздоровление, туристских путевок, приобретаемых лицами, замещающими муниципальные должности в органах местного самоуправления Зубово-Полянского муниципального района Республики Мордовия».</w:t>
      </w:r>
    </w:p>
    <w:p w:rsidR="00D16740" w:rsidRDefault="00D16740" w:rsidP="00B07297">
      <w:pPr>
        <w:ind w:firstLine="709"/>
        <w:jc w:val="both"/>
        <w:rPr>
          <w:rFonts w:ascii="Times New Roman" w:hAnsi="Times New Roman"/>
          <w:sz w:val="28"/>
          <w:shd w:val="clear" w:color="auto" w:fill="FFFFFF"/>
        </w:rPr>
      </w:pPr>
      <w:r>
        <w:rPr>
          <w:rFonts w:ascii="Times New Roman" w:hAnsi="Times New Roman"/>
          <w:sz w:val="28"/>
          <w:shd w:val="clear" w:color="auto" w:fill="FFFFFF"/>
        </w:rPr>
        <w:t xml:space="preserve">4. </w:t>
      </w:r>
      <w:r>
        <w:rPr>
          <w:rFonts w:ascii="Times New Roman" w:hAnsi="Times New Roman"/>
          <w:color w:val="000000"/>
          <w:spacing w:val="2"/>
          <w:sz w:val="28"/>
        </w:rPr>
        <w:t>Настоящее решение вступает в силу со дня его принятия и подлежит официальному опубликованию.</w:t>
      </w:r>
    </w:p>
    <w:p w:rsidR="00D16740" w:rsidRDefault="00D16740" w:rsidP="00B07297">
      <w:pPr>
        <w:ind w:firstLine="120"/>
        <w:rPr>
          <w:rFonts w:ascii="Times New Roman" w:hAnsi="Times New Roman"/>
          <w:color w:val="2D2D2D"/>
          <w:spacing w:val="2"/>
          <w:sz w:val="28"/>
          <w:shd w:val="clear" w:color="auto" w:fill="FFFFFF"/>
        </w:rPr>
      </w:pPr>
    </w:p>
    <w:p w:rsidR="00D16740" w:rsidRDefault="00D16740" w:rsidP="00B07297">
      <w:pPr>
        <w:ind w:firstLine="120"/>
        <w:rPr>
          <w:rFonts w:ascii="Times New Roman" w:hAnsi="Times New Roman"/>
          <w:color w:val="2D2D2D"/>
          <w:spacing w:val="2"/>
          <w:sz w:val="28"/>
          <w:shd w:val="clear" w:color="auto" w:fill="FFFFFF"/>
        </w:rPr>
      </w:pPr>
      <w:r>
        <w:rPr>
          <w:rFonts w:ascii="Times New Roman" w:hAnsi="Times New Roman"/>
          <w:color w:val="2D2D2D"/>
          <w:spacing w:val="2"/>
          <w:sz w:val="28"/>
          <w:shd w:val="clear" w:color="auto" w:fill="FFFFFF"/>
        </w:rPr>
        <w:t xml:space="preserve"> </w:t>
      </w:r>
    </w:p>
    <w:p w:rsidR="00D16740" w:rsidRDefault="00D16740" w:rsidP="00B07297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Глава Зубово-Полянского                   Председатель Совета депутатов    </w:t>
      </w:r>
    </w:p>
    <w:p w:rsidR="00D16740" w:rsidRDefault="00D16740" w:rsidP="00B07297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муниципального района                      Зубово-Полянского муниципального </w:t>
      </w:r>
    </w:p>
    <w:p w:rsidR="00D16740" w:rsidRDefault="00D16740" w:rsidP="00B07297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                          района Республики Мордовия</w:t>
      </w:r>
    </w:p>
    <w:p w:rsidR="00D16740" w:rsidRDefault="00D16740" w:rsidP="00B07297">
      <w:pPr>
        <w:jc w:val="both"/>
        <w:rPr>
          <w:rFonts w:ascii="Times New Roman" w:hAnsi="Times New Roman"/>
          <w:b/>
          <w:sz w:val="28"/>
        </w:rPr>
      </w:pPr>
    </w:p>
    <w:p w:rsidR="00D16740" w:rsidRDefault="00D16740" w:rsidP="00B07297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                С.С. Сурдин                                                 В.И. Брезгин</w:t>
      </w:r>
    </w:p>
    <w:p w:rsidR="00D16740" w:rsidRDefault="00D16740" w:rsidP="00B07297">
      <w:pPr>
        <w:rPr>
          <w:rFonts w:ascii="Times New Roman" w:hAnsi="Times New Roman"/>
          <w:sz w:val="24"/>
        </w:rPr>
      </w:pPr>
    </w:p>
    <w:p w:rsidR="00D16740" w:rsidRDefault="00D16740" w:rsidP="00B07297"/>
    <w:sectPr w:rsidR="00D16740" w:rsidSect="00346FA1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207A"/>
    <w:rsid w:val="000339C8"/>
    <w:rsid w:val="002772C5"/>
    <w:rsid w:val="002D4828"/>
    <w:rsid w:val="00346FA1"/>
    <w:rsid w:val="0037097A"/>
    <w:rsid w:val="0037143F"/>
    <w:rsid w:val="004D453C"/>
    <w:rsid w:val="004F21E8"/>
    <w:rsid w:val="004F2ED8"/>
    <w:rsid w:val="006174A7"/>
    <w:rsid w:val="006F136F"/>
    <w:rsid w:val="007F0C48"/>
    <w:rsid w:val="00A2713E"/>
    <w:rsid w:val="00A449CB"/>
    <w:rsid w:val="00B07297"/>
    <w:rsid w:val="00C54831"/>
    <w:rsid w:val="00CB0FC1"/>
    <w:rsid w:val="00CC36D6"/>
    <w:rsid w:val="00D16740"/>
    <w:rsid w:val="00E52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21E8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623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524</Words>
  <Characters>2989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2</cp:revision>
  <cp:lastPrinted>2019-01-16T06:15:00Z</cp:lastPrinted>
  <dcterms:created xsi:type="dcterms:W3CDTF">2019-04-01T07:17:00Z</dcterms:created>
  <dcterms:modified xsi:type="dcterms:W3CDTF">2019-04-01T07:17:00Z</dcterms:modified>
</cp:coreProperties>
</file>