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376" w:rsidRDefault="00792376" w:rsidP="004E6E8C">
      <w:pPr>
        <w:jc w:val="center"/>
        <w:rPr>
          <w:b/>
          <w:color w:val="auto"/>
          <w:sz w:val="22"/>
          <w:szCs w:val="22"/>
        </w:rPr>
      </w:pPr>
    </w:p>
    <w:p w:rsidR="00792376" w:rsidRDefault="00792376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792376" w:rsidRPr="00A53EDF" w:rsidRDefault="00792376" w:rsidP="00A53EDF">
      <w:pPr>
        <w:jc w:val="center"/>
        <w:rPr>
          <w:bCs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  у</w:t>
      </w:r>
      <w:r w:rsidRPr="00CC252B">
        <w:rPr>
          <w:b/>
          <w:color w:val="auto"/>
          <w:sz w:val="22"/>
          <w:szCs w:val="22"/>
          <w:shd w:val="clear" w:color="auto" w:fill="FFFFFF"/>
        </w:rPr>
        <w:t>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</w:t>
      </w:r>
      <w:r>
        <w:rPr>
          <w:b/>
          <w:sz w:val="22"/>
          <w:szCs w:val="22"/>
          <w:shd w:val="clear" w:color="auto" w:fill="FFFFFF"/>
        </w:rPr>
        <w:t>08:</w:t>
      </w:r>
      <w:r w:rsidRPr="00A53EDF">
        <w:rPr>
          <w:b/>
          <w:sz w:val="22"/>
          <w:szCs w:val="22"/>
          <w:shd w:val="clear" w:color="auto" w:fill="FFFFFF"/>
        </w:rPr>
        <w:t>0</w:t>
      </w:r>
      <w:r>
        <w:rPr>
          <w:b/>
          <w:sz w:val="22"/>
          <w:szCs w:val="22"/>
          <w:shd w:val="clear" w:color="auto" w:fill="FFFFFF"/>
        </w:rPr>
        <w:t>121001:1022</w:t>
      </w:r>
    </w:p>
    <w:p w:rsidR="00792376" w:rsidRPr="00CC252B" w:rsidRDefault="00792376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792376" w:rsidRPr="00CC252B" w:rsidTr="00B9445E">
        <w:trPr>
          <w:trHeight w:val="333"/>
        </w:trPr>
        <w:tc>
          <w:tcPr>
            <w:tcW w:w="9923" w:type="dxa"/>
            <w:gridSpan w:val="2"/>
          </w:tcPr>
          <w:p w:rsidR="00792376" w:rsidRPr="00CC252B" w:rsidRDefault="00792376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792376" w:rsidRPr="00CC252B" w:rsidRDefault="00792376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92376" w:rsidRPr="00CC252B" w:rsidRDefault="00792376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>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792376" w:rsidRPr="00CC252B" w:rsidRDefault="00792376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792376" w:rsidRPr="00CC252B" w:rsidRDefault="00792376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792376" w:rsidRPr="00CC252B" w:rsidRDefault="00792376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792376" w:rsidRPr="004E6E8C" w:rsidRDefault="00792376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792376" w:rsidRPr="00CC252B" w:rsidTr="00B9445E">
        <w:trPr>
          <w:trHeight w:val="189"/>
        </w:trPr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92376" w:rsidRPr="00CC252B" w:rsidRDefault="00792376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792376" w:rsidRPr="00CC252B" w:rsidTr="00B9445E">
        <w:tc>
          <w:tcPr>
            <w:tcW w:w="3310" w:type="dxa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792376" w:rsidRPr="00CC252B" w:rsidRDefault="00792376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792376" w:rsidRPr="00CC252B" w:rsidTr="00B9445E">
        <w:tc>
          <w:tcPr>
            <w:tcW w:w="9923" w:type="dxa"/>
            <w:gridSpan w:val="2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792376" w:rsidRPr="00CC252B" w:rsidTr="00B9445E">
        <w:trPr>
          <w:trHeight w:val="257"/>
        </w:trPr>
        <w:tc>
          <w:tcPr>
            <w:tcW w:w="9923" w:type="dxa"/>
            <w:gridSpan w:val="2"/>
          </w:tcPr>
          <w:p w:rsidR="00792376" w:rsidRPr="003E6610" w:rsidRDefault="00792376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E6610">
              <w:rPr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sz w:val="22"/>
                <w:szCs w:val="22"/>
              </w:rPr>
              <w:t>а</w:t>
            </w:r>
            <w:r w:rsidRPr="003E6610">
              <w:rPr>
                <w:sz w:val="22"/>
                <w:szCs w:val="22"/>
              </w:rPr>
              <w:t xml:space="preserve"> аренды на </w:t>
            </w:r>
            <w:r w:rsidRPr="003E6610">
              <w:rPr>
                <w:sz w:val="22"/>
                <w:szCs w:val="22"/>
                <w:shd w:val="clear" w:color="auto" w:fill="FFFFFF"/>
              </w:rPr>
              <w:t>земельны</w:t>
            </w:r>
            <w:r>
              <w:rPr>
                <w:sz w:val="22"/>
                <w:szCs w:val="22"/>
                <w:shd w:val="clear" w:color="auto" w:fill="FFFFFF"/>
              </w:rPr>
              <w:t>й</w:t>
            </w:r>
            <w:r w:rsidRPr="003E6610">
              <w:rPr>
                <w:sz w:val="22"/>
                <w:szCs w:val="22"/>
                <w:shd w:val="clear" w:color="auto" w:fill="FFFFFF"/>
              </w:rPr>
              <w:t xml:space="preserve"> участ</w:t>
            </w:r>
            <w:r>
              <w:rPr>
                <w:sz w:val="22"/>
                <w:szCs w:val="22"/>
                <w:shd w:val="clear" w:color="auto" w:fill="FFFFFF"/>
              </w:rPr>
              <w:t>ок</w:t>
            </w:r>
            <w:r w:rsidRPr="003E6610">
              <w:rPr>
                <w:sz w:val="22"/>
                <w:szCs w:val="22"/>
                <w:shd w:val="clear" w:color="auto" w:fill="FFFFFF"/>
              </w:rPr>
              <w:t>:</w:t>
            </w:r>
          </w:p>
          <w:p w:rsidR="00792376" w:rsidRDefault="00792376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3993.0к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121001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1022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792376" w:rsidRPr="00CC252B" w:rsidRDefault="00792376" w:rsidP="0063767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местоположение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: Республика Мордовия, Зубово-Полянский район, </w:t>
            </w:r>
            <w:r>
              <w:rPr>
                <w:sz w:val="22"/>
                <w:szCs w:val="22"/>
                <w:shd w:val="clear" w:color="auto" w:fill="FFFFFF"/>
              </w:rPr>
              <w:t>с.Новые Выселки, ул.Центральная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обслуживание автотранспорта.</w:t>
            </w:r>
          </w:p>
        </w:tc>
      </w:tr>
      <w:tr w:rsidR="00792376" w:rsidRPr="00CC252B" w:rsidTr="00B9445E">
        <w:trPr>
          <w:trHeight w:val="257"/>
        </w:trPr>
        <w:tc>
          <w:tcPr>
            <w:tcW w:w="9923" w:type="dxa"/>
            <w:gridSpan w:val="2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792376" w:rsidRPr="00CC252B" w:rsidRDefault="00792376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792376" w:rsidRPr="00CC252B" w:rsidRDefault="00792376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632531,13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</w:p>
          <w:p w:rsidR="00792376" w:rsidRPr="00CC252B" w:rsidRDefault="00792376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632531,13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9488.0 р</w:t>
            </w:r>
            <w:r w:rsidRPr="00CC252B">
              <w:rPr>
                <w:sz w:val="22"/>
                <w:szCs w:val="22"/>
                <w:shd w:val="clear" w:color="auto" w:fill="FFFFFF"/>
              </w:rPr>
              <w:t>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792376" w:rsidRPr="00CC252B" w:rsidTr="00B9445E">
        <w:trPr>
          <w:trHeight w:val="257"/>
        </w:trPr>
        <w:tc>
          <w:tcPr>
            <w:tcW w:w="9923" w:type="dxa"/>
            <w:gridSpan w:val="2"/>
          </w:tcPr>
          <w:p w:rsidR="00792376" w:rsidRPr="00CC252B" w:rsidRDefault="00792376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15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25.04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792376" w:rsidRPr="00CC252B" w:rsidTr="00B9445E">
        <w:trPr>
          <w:trHeight w:val="257"/>
        </w:trPr>
        <w:tc>
          <w:tcPr>
            <w:tcW w:w="9923" w:type="dxa"/>
            <w:gridSpan w:val="2"/>
          </w:tcPr>
          <w:p w:rsidR="00792376" w:rsidRPr="00CC252B" w:rsidRDefault="00792376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25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25.04.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792376" w:rsidRPr="00CC252B" w:rsidTr="00B9445E">
        <w:trPr>
          <w:trHeight w:val="257"/>
        </w:trPr>
        <w:tc>
          <w:tcPr>
            <w:tcW w:w="9923" w:type="dxa"/>
            <w:gridSpan w:val="2"/>
          </w:tcPr>
          <w:p w:rsidR="00792376" w:rsidRPr="00CC252B" w:rsidRDefault="00792376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29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г.  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792376" w:rsidRPr="00CC252B" w:rsidRDefault="00792376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06.05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792376" w:rsidRPr="00CC252B" w:rsidTr="00B9445E">
        <w:trPr>
          <w:trHeight w:val="257"/>
        </w:trPr>
        <w:tc>
          <w:tcPr>
            <w:tcW w:w="9923" w:type="dxa"/>
            <w:gridSpan w:val="2"/>
          </w:tcPr>
          <w:p w:rsidR="00792376" w:rsidRPr="00CC252B" w:rsidRDefault="00792376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- 1897,6 руб; </w:t>
            </w:r>
            <w:r w:rsidRPr="008F6E34">
              <w:rPr>
                <w:b/>
                <w:sz w:val="22"/>
                <w:szCs w:val="22"/>
              </w:rPr>
              <w:t>Полу</w:t>
            </w:r>
            <w:r w:rsidRPr="003C3219">
              <w:rPr>
                <w:b/>
                <w:sz w:val="22"/>
                <w:szCs w:val="22"/>
              </w:rPr>
              <w:t>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792376" w:rsidRPr="00CC252B" w:rsidRDefault="00792376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- 284,64 руб.    </w:t>
            </w:r>
          </w:p>
        </w:tc>
      </w:tr>
    </w:tbl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792376" w:rsidRPr="00CC252B" w:rsidRDefault="0079237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792376" w:rsidRPr="00CC252B" w:rsidRDefault="00792376" w:rsidP="008260A2">
      <w:pPr>
        <w:rPr>
          <w:sz w:val="22"/>
          <w:szCs w:val="22"/>
        </w:rPr>
      </w:pPr>
    </w:p>
    <w:sectPr w:rsidR="00792376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C385B"/>
    <w:rsid w:val="000D03D6"/>
    <w:rsid w:val="000D229C"/>
    <w:rsid w:val="000D2505"/>
    <w:rsid w:val="000D36D2"/>
    <w:rsid w:val="000E1A60"/>
    <w:rsid w:val="000E6D8C"/>
    <w:rsid w:val="000F2381"/>
    <w:rsid w:val="00101B16"/>
    <w:rsid w:val="00122DFB"/>
    <w:rsid w:val="00135365"/>
    <w:rsid w:val="00136D15"/>
    <w:rsid w:val="0014766F"/>
    <w:rsid w:val="00150F94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27F"/>
    <w:rsid w:val="00200A00"/>
    <w:rsid w:val="0020639B"/>
    <w:rsid w:val="002122CD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550B1"/>
    <w:rsid w:val="00261BF1"/>
    <w:rsid w:val="00273810"/>
    <w:rsid w:val="002777AD"/>
    <w:rsid w:val="0029298C"/>
    <w:rsid w:val="00293BCF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3C8F"/>
    <w:rsid w:val="0034518A"/>
    <w:rsid w:val="00346D8C"/>
    <w:rsid w:val="003533E0"/>
    <w:rsid w:val="0035517D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1A1A"/>
    <w:rsid w:val="003D361D"/>
    <w:rsid w:val="003E6610"/>
    <w:rsid w:val="003F47F8"/>
    <w:rsid w:val="00403CD3"/>
    <w:rsid w:val="00405DE8"/>
    <w:rsid w:val="00410A8B"/>
    <w:rsid w:val="00410B99"/>
    <w:rsid w:val="004128D5"/>
    <w:rsid w:val="00412B23"/>
    <w:rsid w:val="00413273"/>
    <w:rsid w:val="00413DC6"/>
    <w:rsid w:val="00422686"/>
    <w:rsid w:val="00424C24"/>
    <w:rsid w:val="00452844"/>
    <w:rsid w:val="00452FB0"/>
    <w:rsid w:val="00456791"/>
    <w:rsid w:val="0046052A"/>
    <w:rsid w:val="00482C67"/>
    <w:rsid w:val="004845E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530E61"/>
    <w:rsid w:val="00540EAD"/>
    <w:rsid w:val="00562632"/>
    <w:rsid w:val="005641C3"/>
    <w:rsid w:val="005643A7"/>
    <w:rsid w:val="00564ABC"/>
    <w:rsid w:val="005733F5"/>
    <w:rsid w:val="0058294C"/>
    <w:rsid w:val="005956FC"/>
    <w:rsid w:val="00595B88"/>
    <w:rsid w:val="005A1958"/>
    <w:rsid w:val="005A58D6"/>
    <w:rsid w:val="005A5E73"/>
    <w:rsid w:val="005A7DC4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1B52"/>
    <w:rsid w:val="0069216F"/>
    <w:rsid w:val="006969DF"/>
    <w:rsid w:val="006A2A09"/>
    <w:rsid w:val="006B3D02"/>
    <w:rsid w:val="006C615D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5FD3"/>
    <w:rsid w:val="007862D0"/>
    <w:rsid w:val="00792376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05EBF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8F6E34"/>
    <w:rsid w:val="00905C06"/>
    <w:rsid w:val="009124A8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1534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404EC"/>
    <w:rsid w:val="00B56CB5"/>
    <w:rsid w:val="00B64A9F"/>
    <w:rsid w:val="00B72909"/>
    <w:rsid w:val="00B76551"/>
    <w:rsid w:val="00B80A9C"/>
    <w:rsid w:val="00B9445E"/>
    <w:rsid w:val="00B9463E"/>
    <w:rsid w:val="00B947C3"/>
    <w:rsid w:val="00B9727E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2C6B"/>
    <w:rsid w:val="00CA6B35"/>
    <w:rsid w:val="00CC252B"/>
    <w:rsid w:val="00CC3AE8"/>
    <w:rsid w:val="00CF3002"/>
    <w:rsid w:val="00CF4BE2"/>
    <w:rsid w:val="00CF50C9"/>
    <w:rsid w:val="00D029DC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06C1A"/>
    <w:rsid w:val="00E10A11"/>
    <w:rsid w:val="00E1657D"/>
    <w:rsid w:val="00E2067D"/>
    <w:rsid w:val="00E26F3A"/>
    <w:rsid w:val="00E35C85"/>
    <w:rsid w:val="00E45450"/>
    <w:rsid w:val="00E53D74"/>
    <w:rsid w:val="00E554B5"/>
    <w:rsid w:val="00E62E46"/>
    <w:rsid w:val="00E66505"/>
    <w:rsid w:val="00E77F1E"/>
    <w:rsid w:val="00E91D7F"/>
    <w:rsid w:val="00EA1067"/>
    <w:rsid w:val="00EA5938"/>
    <w:rsid w:val="00EB104B"/>
    <w:rsid w:val="00EB15B9"/>
    <w:rsid w:val="00ED734A"/>
    <w:rsid w:val="00EF4A33"/>
    <w:rsid w:val="00F05F14"/>
    <w:rsid w:val="00F06BE8"/>
    <w:rsid w:val="00F07DBC"/>
    <w:rsid w:val="00F101FF"/>
    <w:rsid w:val="00F1671D"/>
    <w:rsid w:val="00F2062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67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570</TotalTime>
  <Pages>2</Pages>
  <Words>807</Words>
  <Characters>4604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51</cp:revision>
  <cp:lastPrinted>2015-10-20T10:47:00Z</cp:lastPrinted>
  <dcterms:created xsi:type="dcterms:W3CDTF">2016-08-02T08:18:00Z</dcterms:created>
  <dcterms:modified xsi:type="dcterms:W3CDTF">2019-03-21T06:36:00Z</dcterms:modified>
</cp:coreProperties>
</file>