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0B1" w:rsidRDefault="002550B1" w:rsidP="004E6E8C">
      <w:pPr>
        <w:jc w:val="center"/>
        <w:rPr>
          <w:b/>
          <w:color w:val="auto"/>
          <w:sz w:val="22"/>
          <w:szCs w:val="22"/>
        </w:rPr>
      </w:pPr>
    </w:p>
    <w:p w:rsidR="002550B1" w:rsidRDefault="002550B1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2550B1" w:rsidRPr="00A53EDF" w:rsidRDefault="002550B1" w:rsidP="00A53EDF">
      <w:pPr>
        <w:jc w:val="center"/>
        <w:rPr>
          <w:bCs/>
          <w:sz w:val="22"/>
          <w:szCs w:val="22"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а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й  у</w:t>
      </w:r>
      <w:r w:rsidRPr="00CC252B">
        <w:rPr>
          <w:b/>
          <w:color w:val="auto"/>
          <w:sz w:val="22"/>
          <w:szCs w:val="22"/>
          <w:shd w:val="clear" w:color="auto" w:fill="FFFFFF"/>
        </w:rPr>
        <w:t>част</w:t>
      </w:r>
      <w:r>
        <w:rPr>
          <w:b/>
          <w:color w:val="auto"/>
          <w:sz w:val="22"/>
          <w:szCs w:val="22"/>
          <w:shd w:val="clear" w:color="auto" w:fill="FFFFFF"/>
        </w:rPr>
        <w:t>ок</w:t>
      </w:r>
      <w:r w:rsidRPr="00CC252B">
        <w:rPr>
          <w:b/>
          <w:bCs/>
          <w:color w:val="auto"/>
          <w:sz w:val="22"/>
          <w:szCs w:val="22"/>
        </w:rPr>
        <w:t xml:space="preserve"> с кадастровым номер</w:t>
      </w:r>
      <w:r>
        <w:rPr>
          <w:b/>
          <w:bCs/>
          <w:color w:val="auto"/>
          <w:sz w:val="22"/>
          <w:szCs w:val="22"/>
        </w:rPr>
        <w:t>ом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 </w:t>
      </w:r>
      <w:r w:rsidRPr="00A53EDF">
        <w:rPr>
          <w:b/>
          <w:sz w:val="22"/>
          <w:szCs w:val="22"/>
          <w:shd w:val="clear" w:color="auto" w:fill="FFFFFF"/>
        </w:rPr>
        <w:t>13:</w:t>
      </w:r>
      <w:r>
        <w:rPr>
          <w:b/>
          <w:sz w:val="22"/>
          <w:szCs w:val="22"/>
          <w:shd w:val="clear" w:color="auto" w:fill="FFFFFF"/>
        </w:rPr>
        <w:t>08:</w:t>
      </w:r>
      <w:r w:rsidRPr="00A53EDF">
        <w:rPr>
          <w:b/>
          <w:sz w:val="22"/>
          <w:szCs w:val="22"/>
          <w:shd w:val="clear" w:color="auto" w:fill="FFFFFF"/>
        </w:rPr>
        <w:t>0</w:t>
      </w:r>
      <w:r>
        <w:rPr>
          <w:b/>
          <w:sz w:val="22"/>
          <w:szCs w:val="22"/>
          <w:shd w:val="clear" w:color="auto" w:fill="FFFFFF"/>
        </w:rPr>
        <w:t>121004:606.</w:t>
      </w:r>
    </w:p>
    <w:p w:rsidR="002550B1" w:rsidRPr="00CC252B" w:rsidRDefault="002550B1" w:rsidP="0063767E">
      <w:pPr>
        <w:jc w:val="center"/>
        <w:rPr>
          <w:bCs/>
          <w:color w:val="auto"/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2550B1" w:rsidRPr="00CC252B" w:rsidTr="00B9445E">
        <w:trPr>
          <w:trHeight w:val="333"/>
        </w:trPr>
        <w:tc>
          <w:tcPr>
            <w:tcW w:w="9923" w:type="dxa"/>
            <w:gridSpan w:val="2"/>
          </w:tcPr>
          <w:p w:rsidR="002550B1" w:rsidRPr="00CC252B" w:rsidRDefault="002550B1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2550B1" w:rsidRPr="00CC252B" w:rsidTr="00B9445E">
        <w:tc>
          <w:tcPr>
            <w:tcW w:w="3310" w:type="dxa"/>
          </w:tcPr>
          <w:p w:rsidR="002550B1" w:rsidRPr="00CC252B" w:rsidRDefault="002550B1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2550B1" w:rsidRPr="00CC252B" w:rsidRDefault="002550B1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2550B1" w:rsidRPr="00CC252B" w:rsidTr="00B9445E">
        <w:tc>
          <w:tcPr>
            <w:tcW w:w="3310" w:type="dxa"/>
          </w:tcPr>
          <w:p w:rsidR="002550B1" w:rsidRPr="00CC252B" w:rsidRDefault="002550B1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2550B1" w:rsidRPr="00CC252B" w:rsidRDefault="002550B1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>, ИНН 1308049890, КПП 130801001, р/счет №40302810752893000195 в ГРКЦ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2550B1" w:rsidRPr="00CC252B" w:rsidTr="00B9445E">
        <w:tc>
          <w:tcPr>
            <w:tcW w:w="3310" w:type="dxa"/>
          </w:tcPr>
          <w:p w:rsidR="002550B1" w:rsidRPr="00CC252B" w:rsidRDefault="002550B1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2550B1" w:rsidRPr="00CC252B" w:rsidRDefault="002550B1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2550B1" w:rsidRPr="00CC252B" w:rsidTr="00B9445E">
        <w:tc>
          <w:tcPr>
            <w:tcW w:w="3310" w:type="dxa"/>
          </w:tcPr>
          <w:p w:rsidR="002550B1" w:rsidRPr="00CC252B" w:rsidRDefault="002550B1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2550B1" w:rsidRPr="00CC252B" w:rsidRDefault="002550B1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2550B1" w:rsidRPr="00CC252B" w:rsidTr="00B9445E">
        <w:tc>
          <w:tcPr>
            <w:tcW w:w="3310" w:type="dxa"/>
          </w:tcPr>
          <w:p w:rsidR="002550B1" w:rsidRPr="00CC252B" w:rsidRDefault="002550B1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2550B1" w:rsidRPr="00CC252B" w:rsidRDefault="002550B1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2550B1" w:rsidRPr="00CC252B" w:rsidTr="00B9445E">
        <w:tc>
          <w:tcPr>
            <w:tcW w:w="3310" w:type="dxa"/>
          </w:tcPr>
          <w:p w:rsidR="002550B1" w:rsidRPr="00CC252B" w:rsidRDefault="002550B1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2550B1" w:rsidRPr="004E6E8C" w:rsidRDefault="002550B1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2550B1" w:rsidRPr="00CC252B" w:rsidTr="00B9445E">
        <w:trPr>
          <w:trHeight w:val="189"/>
        </w:trPr>
        <w:tc>
          <w:tcPr>
            <w:tcW w:w="3310" w:type="dxa"/>
          </w:tcPr>
          <w:p w:rsidR="002550B1" w:rsidRPr="00CC252B" w:rsidRDefault="002550B1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2550B1" w:rsidRPr="00CC252B" w:rsidRDefault="002550B1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2550B1" w:rsidRPr="00CC252B" w:rsidTr="00B9445E">
        <w:tc>
          <w:tcPr>
            <w:tcW w:w="3310" w:type="dxa"/>
          </w:tcPr>
          <w:p w:rsidR="002550B1" w:rsidRPr="00CC252B" w:rsidRDefault="002550B1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2550B1" w:rsidRPr="00CC252B" w:rsidRDefault="002550B1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Селяев 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Василий  Иванович</w:t>
            </w:r>
          </w:p>
        </w:tc>
      </w:tr>
      <w:tr w:rsidR="002550B1" w:rsidRPr="00CC252B" w:rsidTr="00B9445E">
        <w:tc>
          <w:tcPr>
            <w:tcW w:w="9923" w:type="dxa"/>
            <w:gridSpan w:val="2"/>
          </w:tcPr>
          <w:p w:rsidR="002550B1" w:rsidRPr="00CC252B" w:rsidRDefault="002550B1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2550B1" w:rsidRPr="00CC252B" w:rsidTr="00B9445E">
        <w:trPr>
          <w:trHeight w:val="257"/>
        </w:trPr>
        <w:tc>
          <w:tcPr>
            <w:tcW w:w="9923" w:type="dxa"/>
            <w:gridSpan w:val="2"/>
          </w:tcPr>
          <w:p w:rsidR="002550B1" w:rsidRPr="003E6610" w:rsidRDefault="002550B1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3E6610">
              <w:rPr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sz w:val="22"/>
                <w:szCs w:val="22"/>
              </w:rPr>
              <w:t>а</w:t>
            </w:r>
            <w:r w:rsidRPr="003E6610">
              <w:rPr>
                <w:sz w:val="22"/>
                <w:szCs w:val="22"/>
              </w:rPr>
              <w:t xml:space="preserve"> аренды на </w:t>
            </w:r>
            <w:r w:rsidRPr="003E6610">
              <w:rPr>
                <w:sz w:val="22"/>
                <w:szCs w:val="22"/>
                <w:shd w:val="clear" w:color="auto" w:fill="FFFFFF"/>
              </w:rPr>
              <w:t>земельны</w:t>
            </w:r>
            <w:r>
              <w:rPr>
                <w:sz w:val="22"/>
                <w:szCs w:val="22"/>
                <w:shd w:val="clear" w:color="auto" w:fill="FFFFFF"/>
              </w:rPr>
              <w:t>й</w:t>
            </w:r>
            <w:r w:rsidRPr="003E6610">
              <w:rPr>
                <w:sz w:val="22"/>
                <w:szCs w:val="22"/>
                <w:shd w:val="clear" w:color="auto" w:fill="FFFFFF"/>
              </w:rPr>
              <w:t xml:space="preserve"> участ</w:t>
            </w:r>
            <w:r>
              <w:rPr>
                <w:sz w:val="22"/>
                <w:szCs w:val="22"/>
                <w:shd w:val="clear" w:color="auto" w:fill="FFFFFF"/>
              </w:rPr>
              <w:t>ок</w:t>
            </w:r>
            <w:r w:rsidRPr="003E6610">
              <w:rPr>
                <w:sz w:val="22"/>
                <w:szCs w:val="22"/>
                <w:shd w:val="clear" w:color="auto" w:fill="FFFFFF"/>
              </w:rPr>
              <w:t>:</w:t>
            </w:r>
          </w:p>
          <w:p w:rsidR="002550B1" w:rsidRPr="00CC252B" w:rsidRDefault="002550B1" w:rsidP="0063767E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- лот №</w:t>
            </w:r>
            <w:r>
              <w:rPr>
                <w:b/>
                <w:color w:val="auto"/>
                <w:sz w:val="22"/>
                <w:szCs w:val="22"/>
                <w:shd w:val="clear" w:color="auto" w:fill="FFFFFF"/>
              </w:rPr>
              <w:t>1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532.0к</w:t>
            </w:r>
            <w:r w:rsidRPr="000B0801">
              <w:rPr>
                <w:sz w:val="22"/>
                <w:szCs w:val="22"/>
                <w:shd w:val="clear" w:color="auto" w:fill="FFFFFF"/>
              </w:rPr>
              <w:t>в.м., с кадастровым номером 13:08:0</w:t>
            </w:r>
            <w:r>
              <w:rPr>
                <w:sz w:val="22"/>
                <w:szCs w:val="22"/>
                <w:shd w:val="clear" w:color="auto" w:fill="FFFFFF"/>
              </w:rPr>
              <w:t>121004</w:t>
            </w:r>
            <w:r w:rsidRPr="000B0801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606,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7E3522">
              <w:rPr>
                <w:sz w:val="22"/>
                <w:szCs w:val="22"/>
                <w:shd w:val="clear" w:color="auto" w:fill="FFFFFF"/>
              </w:rPr>
              <w:t xml:space="preserve">расположенный по адресу: Республика Мордовия, Зубово-Полянский муниципальный район, </w:t>
            </w:r>
            <w:r>
              <w:rPr>
                <w:sz w:val="22"/>
                <w:szCs w:val="22"/>
                <w:shd w:val="clear" w:color="auto" w:fill="FFFFFF"/>
              </w:rPr>
              <w:t>Нововыселское сель</w:t>
            </w:r>
            <w:r w:rsidRPr="007E3522">
              <w:rPr>
                <w:sz w:val="22"/>
                <w:szCs w:val="22"/>
                <w:shd w:val="clear" w:color="auto" w:fill="FFFFFF"/>
              </w:rPr>
              <w:t xml:space="preserve">ьское поселение, </w:t>
            </w:r>
            <w:r>
              <w:rPr>
                <w:sz w:val="22"/>
                <w:szCs w:val="22"/>
                <w:shd w:val="clear" w:color="auto" w:fill="FFFFFF"/>
              </w:rPr>
              <w:t>п.Аким-Сергеевка, ул.Алтухова, 58а</w:t>
            </w:r>
            <w:r w:rsidRPr="007E3522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>для индивидуального жилищного строительства.</w:t>
            </w:r>
          </w:p>
        </w:tc>
      </w:tr>
      <w:tr w:rsidR="002550B1" w:rsidRPr="00CC252B" w:rsidTr="00B9445E">
        <w:trPr>
          <w:trHeight w:val="257"/>
        </w:trPr>
        <w:tc>
          <w:tcPr>
            <w:tcW w:w="9923" w:type="dxa"/>
            <w:gridSpan w:val="2"/>
          </w:tcPr>
          <w:p w:rsidR="002550B1" w:rsidRPr="00CC252B" w:rsidRDefault="002550B1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2550B1" w:rsidRPr="00CC252B" w:rsidRDefault="002550B1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2550B1" w:rsidRPr="00CC252B" w:rsidRDefault="002550B1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-лот №1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15076,88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2550B1" w:rsidRPr="00CC252B" w:rsidRDefault="002550B1" w:rsidP="002274F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15076,88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 xml:space="preserve">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226.2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>;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2550B1" w:rsidRPr="00CC252B" w:rsidTr="00B9445E">
        <w:trPr>
          <w:trHeight w:val="257"/>
        </w:trPr>
        <w:tc>
          <w:tcPr>
            <w:tcW w:w="9923" w:type="dxa"/>
            <w:gridSpan w:val="2"/>
          </w:tcPr>
          <w:p w:rsidR="002550B1" w:rsidRPr="00CC252B" w:rsidRDefault="002550B1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11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02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11.03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2550B1" w:rsidRPr="00CC252B" w:rsidTr="00B9445E">
        <w:trPr>
          <w:trHeight w:val="257"/>
        </w:trPr>
        <w:tc>
          <w:tcPr>
            <w:tcW w:w="9923" w:type="dxa"/>
            <w:gridSpan w:val="2"/>
          </w:tcPr>
          <w:p w:rsidR="002550B1" w:rsidRPr="00CC252B" w:rsidRDefault="002550B1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 xml:space="preserve">: </w:t>
            </w:r>
            <w:r w:rsidRPr="00CC252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11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02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11.03.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2550B1" w:rsidRPr="00CC252B" w:rsidTr="00B9445E">
        <w:trPr>
          <w:trHeight w:val="257"/>
        </w:trPr>
        <w:tc>
          <w:tcPr>
            <w:tcW w:w="9923" w:type="dxa"/>
            <w:gridSpan w:val="2"/>
          </w:tcPr>
          <w:p w:rsidR="002550B1" w:rsidRPr="00CC252B" w:rsidRDefault="002550B1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12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03.2</w:t>
            </w:r>
            <w:r w:rsidRPr="00CC252B">
              <w:rPr>
                <w:sz w:val="22"/>
                <w:szCs w:val="22"/>
              </w:rPr>
              <w:t>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>г.  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  <w:p w:rsidR="002550B1" w:rsidRPr="00CC252B" w:rsidRDefault="002550B1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17.03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2550B1" w:rsidRPr="00CC252B" w:rsidTr="00B9445E">
        <w:trPr>
          <w:trHeight w:val="257"/>
        </w:trPr>
        <w:tc>
          <w:tcPr>
            <w:tcW w:w="9923" w:type="dxa"/>
            <w:gridSpan w:val="2"/>
          </w:tcPr>
          <w:p w:rsidR="002550B1" w:rsidRPr="00CC252B" w:rsidRDefault="002550B1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- 45.24руб;  </w:t>
            </w:r>
            <w:r w:rsidRPr="003C3219">
              <w:rPr>
                <w:b/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 А</w:t>
            </w:r>
            <w:r w:rsidRPr="00CC252B">
              <w:rPr>
                <w:sz w:val="22"/>
                <w:szCs w:val="22"/>
              </w:rPr>
              <w:t>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Полянского муниципального района РМ, ИНН 1308049890, КПП 130801001, р/счет №40302810752893000195 в ГРКЦ НБ Республики Мордовия г.Саранск, БИК 048952001, </w:t>
            </w:r>
            <w:r>
              <w:rPr>
                <w:sz w:val="22"/>
                <w:szCs w:val="22"/>
              </w:rPr>
              <w:t xml:space="preserve">КБК 0, </w:t>
            </w:r>
            <w:r w:rsidRPr="00CC252B">
              <w:rPr>
                <w:sz w:val="22"/>
                <w:szCs w:val="22"/>
              </w:rPr>
              <w:t xml:space="preserve">л/с 05093023930, ОКТМО 89621000,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2550B1" w:rsidRPr="00CC252B" w:rsidRDefault="002550B1" w:rsidP="00873AAF">
            <w:pPr>
              <w:widowControl/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- 6.8 руб.    </w:t>
            </w:r>
          </w:p>
        </w:tc>
      </w:tr>
    </w:tbl>
    <w:p w:rsidR="002550B1" w:rsidRPr="00CC252B" w:rsidRDefault="002550B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2550B1" w:rsidRPr="00CC252B" w:rsidRDefault="002550B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2550B1" w:rsidRPr="00CC252B" w:rsidRDefault="002550B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</w:t>
      </w: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2550B1" w:rsidRPr="00CC252B" w:rsidRDefault="002550B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2550B1" w:rsidRPr="00CC252B" w:rsidRDefault="002550B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2550B1" w:rsidRPr="00CC252B" w:rsidRDefault="002550B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2550B1" w:rsidRPr="00CC252B" w:rsidRDefault="002550B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2550B1" w:rsidRPr="00CC252B" w:rsidRDefault="002550B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2550B1" w:rsidRPr="00CC252B" w:rsidRDefault="002550B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2550B1" w:rsidRPr="00CC252B" w:rsidRDefault="002550B1" w:rsidP="008260A2">
      <w:pPr>
        <w:rPr>
          <w:sz w:val="22"/>
          <w:szCs w:val="22"/>
        </w:rPr>
      </w:pPr>
    </w:p>
    <w:sectPr w:rsidR="002550B1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2451D"/>
    <w:rsid w:val="000306AE"/>
    <w:rsid w:val="00037D48"/>
    <w:rsid w:val="00047233"/>
    <w:rsid w:val="00081B3E"/>
    <w:rsid w:val="0009052D"/>
    <w:rsid w:val="00093ECD"/>
    <w:rsid w:val="000A34DC"/>
    <w:rsid w:val="000A6803"/>
    <w:rsid w:val="000B0801"/>
    <w:rsid w:val="000B0F4A"/>
    <w:rsid w:val="000B2A8B"/>
    <w:rsid w:val="000B4014"/>
    <w:rsid w:val="000C385B"/>
    <w:rsid w:val="000D03D6"/>
    <w:rsid w:val="000D229C"/>
    <w:rsid w:val="000D2505"/>
    <w:rsid w:val="000D36D2"/>
    <w:rsid w:val="000E1A60"/>
    <w:rsid w:val="000E6D8C"/>
    <w:rsid w:val="000F2381"/>
    <w:rsid w:val="00101B16"/>
    <w:rsid w:val="00122DFB"/>
    <w:rsid w:val="00135365"/>
    <w:rsid w:val="00136D15"/>
    <w:rsid w:val="0014766F"/>
    <w:rsid w:val="00173357"/>
    <w:rsid w:val="0017778D"/>
    <w:rsid w:val="001954C5"/>
    <w:rsid w:val="001A67C2"/>
    <w:rsid w:val="001B32C2"/>
    <w:rsid w:val="001E1273"/>
    <w:rsid w:val="001E1A0B"/>
    <w:rsid w:val="001F17DC"/>
    <w:rsid w:val="001F6977"/>
    <w:rsid w:val="001F727F"/>
    <w:rsid w:val="00200A00"/>
    <w:rsid w:val="0020639B"/>
    <w:rsid w:val="002122CD"/>
    <w:rsid w:val="00221A43"/>
    <w:rsid w:val="00221BF5"/>
    <w:rsid w:val="002274FE"/>
    <w:rsid w:val="00232F91"/>
    <w:rsid w:val="002357A9"/>
    <w:rsid w:val="00235A48"/>
    <w:rsid w:val="00246F64"/>
    <w:rsid w:val="0025096D"/>
    <w:rsid w:val="00250A82"/>
    <w:rsid w:val="002550B1"/>
    <w:rsid w:val="00261BF1"/>
    <w:rsid w:val="00273810"/>
    <w:rsid w:val="002777AD"/>
    <w:rsid w:val="0029298C"/>
    <w:rsid w:val="00293BCF"/>
    <w:rsid w:val="002A0FF3"/>
    <w:rsid w:val="002A1ACD"/>
    <w:rsid w:val="002C141B"/>
    <w:rsid w:val="002C65DF"/>
    <w:rsid w:val="002D5194"/>
    <w:rsid w:val="002D6401"/>
    <w:rsid w:val="002D6ED1"/>
    <w:rsid w:val="002D7C0F"/>
    <w:rsid w:val="002E248E"/>
    <w:rsid w:val="002E2DE9"/>
    <w:rsid w:val="002E7AD1"/>
    <w:rsid w:val="002F4A35"/>
    <w:rsid w:val="002F7431"/>
    <w:rsid w:val="00302AEF"/>
    <w:rsid w:val="0030600E"/>
    <w:rsid w:val="00311CA6"/>
    <w:rsid w:val="0032027A"/>
    <w:rsid w:val="0033662F"/>
    <w:rsid w:val="00341528"/>
    <w:rsid w:val="00343C8F"/>
    <w:rsid w:val="0034518A"/>
    <w:rsid w:val="00346D8C"/>
    <w:rsid w:val="003533E0"/>
    <w:rsid w:val="0035517D"/>
    <w:rsid w:val="0036489F"/>
    <w:rsid w:val="003655E8"/>
    <w:rsid w:val="0037128F"/>
    <w:rsid w:val="00371AC8"/>
    <w:rsid w:val="00372CA0"/>
    <w:rsid w:val="003772EB"/>
    <w:rsid w:val="0039050B"/>
    <w:rsid w:val="0039106F"/>
    <w:rsid w:val="00392229"/>
    <w:rsid w:val="003B4C2B"/>
    <w:rsid w:val="003C3219"/>
    <w:rsid w:val="003C5675"/>
    <w:rsid w:val="003D1A1A"/>
    <w:rsid w:val="003D361D"/>
    <w:rsid w:val="003E6610"/>
    <w:rsid w:val="003F47F8"/>
    <w:rsid w:val="00403CD3"/>
    <w:rsid w:val="00405DE8"/>
    <w:rsid w:val="00410A8B"/>
    <w:rsid w:val="00410B99"/>
    <w:rsid w:val="004128D5"/>
    <w:rsid w:val="00412B23"/>
    <w:rsid w:val="00413273"/>
    <w:rsid w:val="00413DC6"/>
    <w:rsid w:val="00422686"/>
    <w:rsid w:val="00424C24"/>
    <w:rsid w:val="00452844"/>
    <w:rsid w:val="00456791"/>
    <w:rsid w:val="0046052A"/>
    <w:rsid w:val="00482C67"/>
    <w:rsid w:val="004845E7"/>
    <w:rsid w:val="00497FBF"/>
    <w:rsid w:val="004A3C30"/>
    <w:rsid w:val="004A4427"/>
    <w:rsid w:val="004B55B1"/>
    <w:rsid w:val="004C1731"/>
    <w:rsid w:val="004C4792"/>
    <w:rsid w:val="004E18EB"/>
    <w:rsid w:val="004E31EF"/>
    <w:rsid w:val="004E6E8C"/>
    <w:rsid w:val="00530E61"/>
    <w:rsid w:val="00540EAD"/>
    <w:rsid w:val="00562632"/>
    <w:rsid w:val="005641C3"/>
    <w:rsid w:val="005643A7"/>
    <w:rsid w:val="00564ABC"/>
    <w:rsid w:val="005733F5"/>
    <w:rsid w:val="0058294C"/>
    <w:rsid w:val="005956FC"/>
    <w:rsid w:val="00595B88"/>
    <w:rsid w:val="005A1958"/>
    <w:rsid w:val="005A58D6"/>
    <w:rsid w:val="005A5E73"/>
    <w:rsid w:val="005B2FD3"/>
    <w:rsid w:val="005C4EFD"/>
    <w:rsid w:val="005E2804"/>
    <w:rsid w:val="005E3F65"/>
    <w:rsid w:val="005F523C"/>
    <w:rsid w:val="005F6EBD"/>
    <w:rsid w:val="006000BC"/>
    <w:rsid w:val="0060269E"/>
    <w:rsid w:val="0060467C"/>
    <w:rsid w:val="00613E1D"/>
    <w:rsid w:val="0063767E"/>
    <w:rsid w:val="006376F8"/>
    <w:rsid w:val="006445CD"/>
    <w:rsid w:val="0066043E"/>
    <w:rsid w:val="006752FE"/>
    <w:rsid w:val="00686805"/>
    <w:rsid w:val="00687809"/>
    <w:rsid w:val="00691B52"/>
    <w:rsid w:val="0069216F"/>
    <w:rsid w:val="006969DF"/>
    <w:rsid w:val="006A2A09"/>
    <w:rsid w:val="006B3D02"/>
    <w:rsid w:val="006D0848"/>
    <w:rsid w:val="006D76EF"/>
    <w:rsid w:val="006F0A09"/>
    <w:rsid w:val="007005C1"/>
    <w:rsid w:val="00710B94"/>
    <w:rsid w:val="00725233"/>
    <w:rsid w:val="007260ED"/>
    <w:rsid w:val="00730A63"/>
    <w:rsid w:val="00731650"/>
    <w:rsid w:val="0073751F"/>
    <w:rsid w:val="00753CD9"/>
    <w:rsid w:val="00762DDA"/>
    <w:rsid w:val="00765917"/>
    <w:rsid w:val="00784844"/>
    <w:rsid w:val="00785FD3"/>
    <w:rsid w:val="007862D0"/>
    <w:rsid w:val="00794065"/>
    <w:rsid w:val="007945D2"/>
    <w:rsid w:val="00796791"/>
    <w:rsid w:val="007B54F5"/>
    <w:rsid w:val="007B70C2"/>
    <w:rsid w:val="007C2DF0"/>
    <w:rsid w:val="007C322F"/>
    <w:rsid w:val="007D0BAD"/>
    <w:rsid w:val="007D42F2"/>
    <w:rsid w:val="007E3522"/>
    <w:rsid w:val="007F3B69"/>
    <w:rsid w:val="007F73F6"/>
    <w:rsid w:val="008058FE"/>
    <w:rsid w:val="008154D0"/>
    <w:rsid w:val="00816C4E"/>
    <w:rsid w:val="00817B5E"/>
    <w:rsid w:val="00821CF4"/>
    <w:rsid w:val="008227EF"/>
    <w:rsid w:val="008260A2"/>
    <w:rsid w:val="00857F19"/>
    <w:rsid w:val="00873AAF"/>
    <w:rsid w:val="00882F27"/>
    <w:rsid w:val="00883FC7"/>
    <w:rsid w:val="00891286"/>
    <w:rsid w:val="00897DBB"/>
    <w:rsid w:val="008B3A1E"/>
    <w:rsid w:val="008B4368"/>
    <w:rsid w:val="008B5C29"/>
    <w:rsid w:val="008C5DF6"/>
    <w:rsid w:val="008C73A8"/>
    <w:rsid w:val="008D45F2"/>
    <w:rsid w:val="008E33BB"/>
    <w:rsid w:val="00905C06"/>
    <w:rsid w:val="009124A8"/>
    <w:rsid w:val="009170F2"/>
    <w:rsid w:val="00930002"/>
    <w:rsid w:val="00932E89"/>
    <w:rsid w:val="00937BC5"/>
    <w:rsid w:val="009449DF"/>
    <w:rsid w:val="00955A80"/>
    <w:rsid w:val="0097099A"/>
    <w:rsid w:val="00980FAF"/>
    <w:rsid w:val="009844D9"/>
    <w:rsid w:val="009850DE"/>
    <w:rsid w:val="0099139B"/>
    <w:rsid w:val="009A77C7"/>
    <w:rsid w:val="009B0C18"/>
    <w:rsid w:val="009B7618"/>
    <w:rsid w:val="009C2D38"/>
    <w:rsid w:val="009C4419"/>
    <w:rsid w:val="009D57E5"/>
    <w:rsid w:val="00A215E7"/>
    <w:rsid w:val="00A23F73"/>
    <w:rsid w:val="00A31158"/>
    <w:rsid w:val="00A3604C"/>
    <w:rsid w:val="00A41227"/>
    <w:rsid w:val="00A41F71"/>
    <w:rsid w:val="00A42724"/>
    <w:rsid w:val="00A47196"/>
    <w:rsid w:val="00A53EDF"/>
    <w:rsid w:val="00A61534"/>
    <w:rsid w:val="00A63F9C"/>
    <w:rsid w:val="00A64D1C"/>
    <w:rsid w:val="00A70249"/>
    <w:rsid w:val="00A75AEB"/>
    <w:rsid w:val="00A80259"/>
    <w:rsid w:val="00A90442"/>
    <w:rsid w:val="00A91070"/>
    <w:rsid w:val="00A92709"/>
    <w:rsid w:val="00A96FBC"/>
    <w:rsid w:val="00AA2B09"/>
    <w:rsid w:val="00AB40E5"/>
    <w:rsid w:val="00AC2B55"/>
    <w:rsid w:val="00AC4502"/>
    <w:rsid w:val="00AC5F3F"/>
    <w:rsid w:val="00AC73A0"/>
    <w:rsid w:val="00AF2F53"/>
    <w:rsid w:val="00AF4BDE"/>
    <w:rsid w:val="00AF7AA4"/>
    <w:rsid w:val="00B039D2"/>
    <w:rsid w:val="00B04D57"/>
    <w:rsid w:val="00B04FF6"/>
    <w:rsid w:val="00B11428"/>
    <w:rsid w:val="00B13BD4"/>
    <w:rsid w:val="00B3714B"/>
    <w:rsid w:val="00B3796F"/>
    <w:rsid w:val="00B56CB5"/>
    <w:rsid w:val="00B64A9F"/>
    <w:rsid w:val="00B72909"/>
    <w:rsid w:val="00B76551"/>
    <w:rsid w:val="00B80A9C"/>
    <w:rsid w:val="00B9445E"/>
    <w:rsid w:val="00B9463E"/>
    <w:rsid w:val="00B947C3"/>
    <w:rsid w:val="00B9727E"/>
    <w:rsid w:val="00BA69FA"/>
    <w:rsid w:val="00BA7E03"/>
    <w:rsid w:val="00BB16EF"/>
    <w:rsid w:val="00BB7B4D"/>
    <w:rsid w:val="00BC291D"/>
    <w:rsid w:val="00BC2ACA"/>
    <w:rsid w:val="00BC2D00"/>
    <w:rsid w:val="00BD52B0"/>
    <w:rsid w:val="00BE426D"/>
    <w:rsid w:val="00BE5BA1"/>
    <w:rsid w:val="00BF726F"/>
    <w:rsid w:val="00C06356"/>
    <w:rsid w:val="00C07621"/>
    <w:rsid w:val="00C16833"/>
    <w:rsid w:val="00C21AEF"/>
    <w:rsid w:val="00C307FE"/>
    <w:rsid w:val="00C44ACF"/>
    <w:rsid w:val="00C47A73"/>
    <w:rsid w:val="00C54C08"/>
    <w:rsid w:val="00C65D86"/>
    <w:rsid w:val="00C76568"/>
    <w:rsid w:val="00C8271B"/>
    <w:rsid w:val="00C829B9"/>
    <w:rsid w:val="00C866AD"/>
    <w:rsid w:val="00C97A65"/>
    <w:rsid w:val="00CA2C6B"/>
    <w:rsid w:val="00CA6B35"/>
    <w:rsid w:val="00CC252B"/>
    <w:rsid w:val="00CC3AE8"/>
    <w:rsid w:val="00CF3002"/>
    <w:rsid w:val="00CF4BE2"/>
    <w:rsid w:val="00CF50C9"/>
    <w:rsid w:val="00D029DC"/>
    <w:rsid w:val="00D107B4"/>
    <w:rsid w:val="00D22EFD"/>
    <w:rsid w:val="00D4093E"/>
    <w:rsid w:val="00D40D6A"/>
    <w:rsid w:val="00D4686C"/>
    <w:rsid w:val="00D57601"/>
    <w:rsid w:val="00D61306"/>
    <w:rsid w:val="00D80CF0"/>
    <w:rsid w:val="00D85482"/>
    <w:rsid w:val="00D85A8A"/>
    <w:rsid w:val="00D90B2C"/>
    <w:rsid w:val="00D91CC3"/>
    <w:rsid w:val="00DA6C80"/>
    <w:rsid w:val="00DA7667"/>
    <w:rsid w:val="00DD7699"/>
    <w:rsid w:val="00E06C1A"/>
    <w:rsid w:val="00E10A11"/>
    <w:rsid w:val="00E1657D"/>
    <w:rsid w:val="00E2067D"/>
    <w:rsid w:val="00E26F3A"/>
    <w:rsid w:val="00E35C85"/>
    <w:rsid w:val="00E45450"/>
    <w:rsid w:val="00E53D74"/>
    <w:rsid w:val="00E554B5"/>
    <w:rsid w:val="00E62E46"/>
    <w:rsid w:val="00E66505"/>
    <w:rsid w:val="00E77F1E"/>
    <w:rsid w:val="00E91D7F"/>
    <w:rsid w:val="00EA1067"/>
    <w:rsid w:val="00EA5938"/>
    <w:rsid w:val="00EB104B"/>
    <w:rsid w:val="00EB15B9"/>
    <w:rsid w:val="00ED734A"/>
    <w:rsid w:val="00EF4A33"/>
    <w:rsid w:val="00F05F14"/>
    <w:rsid w:val="00F06BE8"/>
    <w:rsid w:val="00F07DBC"/>
    <w:rsid w:val="00F101FF"/>
    <w:rsid w:val="00F1671D"/>
    <w:rsid w:val="00F2062D"/>
    <w:rsid w:val="00F2301B"/>
    <w:rsid w:val="00F278C4"/>
    <w:rsid w:val="00F35118"/>
    <w:rsid w:val="00F351FB"/>
    <w:rsid w:val="00F45877"/>
    <w:rsid w:val="00F53B82"/>
    <w:rsid w:val="00F66539"/>
    <w:rsid w:val="00F720B5"/>
    <w:rsid w:val="00F73D2B"/>
    <w:rsid w:val="00F83F54"/>
    <w:rsid w:val="00F849EB"/>
    <w:rsid w:val="00F866A7"/>
    <w:rsid w:val="00FA1DCE"/>
    <w:rsid w:val="00FA424D"/>
    <w:rsid w:val="00FB1DCD"/>
    <w:rsid w:val="00FB55DD"/>
    <w:rsid w:val="00FB5FFD"/>
    <w:rsid w:val="00FB6534"/>
    <w:rsid w:val="00FC2AE3"/>
    <w:rsid w:val="00FD2600"/>
    <w:rsid w:val="00FE0B67"/>
    <w:rsid w:val="00FE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42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557</TotalTime>
  <Pages>2</Pages>
  <Words>818</Words>
  <Characters>4663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49</cp:revision>
  <cp:lastPrinted>2015-10-20T10:47:00Z</cp:lastPrinted>
  <dcterms:created xsi:type="dcterms:W3CDTF">2016-08-02T08:18:00Z</dcterms:created>
  <dcterms:modified xsi:type="dcterms:W3CDTF">2019-02-07T06:31:00Z</dcterms:modified>
</cp:coreProperties>
</file>