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78F" w:rsidRDefault="00AF378F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FA4697">
        <w:rPr>
          <w:b/>
          <w:color w:val="auto"/>
          <w:sz w:val="24"/>
          <w:szCs w:val="24"/>
        </w:rPr>
        <w:t xml:space="preserve">Извещение о проведении открытого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 - продажи на земельный</w:t>
      </w:r>
      <w:r w:rsidRPr="00FA4697">
        <w:rPr>
          <w:b/>
          <w:bCs/>
          <w:color w:val="auto"/>
          <w:sz w:val="24"/>
          <w:szCs w:val="24"/>
        </w:rPr>
        <w:t xml:space="preserve"> участк</w:t>
      </w:r>
      <w:r>
        <w:rPr>
          <w:b/>
          <w:bCs/>
          <w:color w:val="auto"/>
          <w:sz w:val="24"/>
          <w:szCs w:val="24"/>
        </w:rPr>
        <w:t>ок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  номером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</w:p>
    <w:p w:rsidR="00AF378F" w:rsidRPr="005E4551" w:rsidRDefault="00AF378F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5E4551">
        <w:rPr>
          <w:b/>
          <w:sz w:val="24"/>
          <w:szCs w:val="24"/>
          <w:shd w:val="clear" w:color="auto" w:fill="FFFFFF"/>
        </w:rPr>
        <w:t>13:08:</w:t>
      </w:r>
      <w:r>
        <w:rPr>
          <w:b/>
          <w:sz w:val="24"/>
          <w:szCs w:val="24"/>
          <w:shd w:val="clear" w:color="auto" w:fill="FFFFFF"/>
        </w:rPr>
        <w:t>0102001:8932;    13:08:0102001:8912;  13:08:0102001:8920; 13:08:0102001:8922; 13:08:0102001:8919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AF378F" w:rsidRPr="00BA2BC7" w:rsidTr="006146B2">
        <w:trPr>
          <w:trHeight w:val="333"/>
        </w:trPr>
        <w:tc>
          <w:tcPr>
            <w:tcW w:w="9923" w:type="dxa"/>
            <w:gridSpan w:val="2"/>
          </w:tcPr>
          <w:p w:rsidR="00AF378F" w:rsidRPr="00BA2BC7" w:rsidRDefault="00AF378F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BA2BC7">
              <w:rPr>
                <w:sz w:val="24"/>
                <w:szCs w:val="24"/>
              </w:rPr>
              <w:t>Открытый аукцион  в форме подачи заявок</w:t>
            </w:r>
          </w:p>
        </w:tc>
      </w:tr>
      <w:tr w:rsidR="00AF378F" w:rsidRPr="00BA2BC7" w:rsidTr="006146B2">
        <w:tc>
          <w:tcPr>
            <w:tcW w:w="3310" w:type="dxa"/>
          </w:tcPr>
          <w:p w:rsidR="00AF378F" w:rsidRPr="00BA2BC7" w:rsidRDefault="00AF378F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6613" w:type="dxa"/>
          </w:tcPr>
          <w:p w:rsidR="00AF378F" w:rsidRPr="00BA2BC7" w:rsidRDefault="00AF378F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AF378F" w:rsidRPr="00BA2BC7" w:rsidTr="006146B2">
        <w:tc>
          <w:tcPr>
            <w:tcW w:w="3310" w:type="dxa"/>
          </w:tcPr>
          <w:p w:rsidR="00AF378F" w:rsidRPr="00BA2BC7" w:rsidRDefault="00AF378F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AF378F" w:rsidRPr="00BA2BC7" w:rsidRDefault="00AF378F" w:rsidP="00D5343B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1308078756, КПП 130801001, ОКПО 04301678, БИК 048952001, ОКТМО 89621151</w:t>
            </w:r>
          </w:p>
          <w:p w:rsidR="00AF378F" w:rsidRPr="00BA2BC7" w:rsidRDefault="00AF378F" w:rsidP="00D5343B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р/с 40204810900000000207 в Отделение-НБ Республика Мордовия г.Саранск, л/с 03093025330 в Отделе №9 Управления Федерального казначейства по Республике Мордовия</w:t>
            </w:r>
          </w:p>
        </w:tc>
      </w:tr>
      <w:tr w:rsidR="00AF378F" w:rsidRPr="00BA2BC7" w:rsidTr="006146B2">
        <w:tc>
          <w:tcPr>
            <w:tcW w:w="3310" w:type="dxa"/>
          </w:tcPr>
          <w:p w:rsidR="00AF378F" w:rsidRPr="00BA2BC7" w:rsidRDefault="00AF378F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AF378F" w:rsidRPr="00BA2BC7" w:rsidRDefault="00AF378F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AF378F" w:rsidRPr="00BA2BC7" w:rsidTr="006146B2">
        <w:tc>
          <w:tcPr>
            <w:tcW w:w="3310" w:type="dxa"/>
          </w:tcPr>
          <w:p w:rsidR="00AF378F" w:rsidRPr="00BA2BC7" w:rsidRDefault="00AF378F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AF378F" w:rsidRPr="00BA2BC7" w:rsidRDefault="00AF378F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AF378F" w:rsidRPr="00BA2BC7" w:rsidTr="006146B2">
        <w:tc>
          <w:tcPr>
            <w:tcW w:w="3310" w:type="dxa"/>
          </w:tcPr>
          <w:p w:rsidR="00AF378F" w:rsidRPr="00BA2BC7" w:rsidRDefault="00AF378F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AF378F" w:rsidRPr="00BA2BC7" w:rsidRDefault="00AF378F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AF378F" w:rsidRPr="00BA2BC7" w:rsidTr="006146B2">
        <w:tc>
          <w:tcPr>
            <w:tcW w:w="3310" w:type="dxa"/>
          </w:tcPr>
          <w:p w:rsidR="00AF378F" w:rsidRPr="00BA2BC7" w:rsidRDefault="00AF378F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AF378F" w:rsidRPr="00FA4697" w:rsidRDefault="00AF378F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 w:rsidRPr="00FA4697">
              <w:rPr>
                <w:color w:val="0000FF"/>
                <w:sz w:val="24"/>
                <w:szCs w:val="24"/>
              </w:rPr>
              <w:t xml:space="preserve">, </w:t>
            </w:r>
            <w:r w:rsidRPr="00FA4697">
              <w:rPr>
                <w:rFonts w:ascii="TimesNewRomanPSMT" w:hAnsi="TimesNewRomanPSMT"/>
                <w:color w:val="0000FF"/>
                <w:sz w:val="24"/>
                <w:szCs w:val="24"/>
              </w:rPr>
              <w:t>http://torgi.gov.ru</w:t>
            </w:r>
          </w:p>
        </w:tc>
      </w:tr>
      <w:tr w:rsidR="00AF378F" w:rsidRPr="00BA2BC7" w:rsidTr="006146B2">
        <w:trPr>
          <w:trHeight w:val="189"/>
        </w:trPr>
        <w:tc>
          <w:tcPr>
            <w:tcW w:w="3310" w:type="dxa"/>
          </w:tcPr>
          <w:p w:rsidR="00AF378F" w:rsidRPr="00BA2BC7" w:rsidRDefault="00AF378F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AF378F" w:rsidRPr="00BA2BC7" w:rsidRDefault="00AF378F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AF378F" w:rsidRPr="00BA2BC7" w:rsidTr="006146B2">
        <w:tc>
          <w:tcPr>
            <w:tcW w:w="3310" w:type="dxa"/>
          </w:tcPr>
          <w:p w:rsidR="00AF378F" w:rsidRPr="00BA2BC7" w:rsidRDefault="00AF378F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AF378F" w:rsidRPr="00BA2BC7" w:rsidRDefault="00AF378F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AF378F" w:rsidRPr="00BA2BC7" w:rsidTr="006146B2">
        <w:tc>
          <w:tcPr>
            <w:tcW w:w="9923" w:type="dxa"/>
            <w:gridSpan w:val="2"/>
          </w:tcPr>
          <w:p w:rsidR="00AF378F" w:rsidRPr="00BA2BC7" w:rsidRDefault="00AF378F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AF378F" w:rsidRPr="00BA2BC7" w:rsidTr="006146B2">
        <w:trPr>
          <w:trHeight w:val="257"/>
        </w:trPr>
        <w:tc>
          <w:tcPr>
            <w:tcW w:w="9923" w:type="dxa"/>
            <w:gridSpan w:val="2"/>
          </w:tcPr>
          <w:p w:rsidR="00AF378F" w:rsidRDefault="00AF378F" w:rsidP="00BA2BC7">
            <w:pPr>
              <w:jc w:val="both"/>
              <w:rPr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№1: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земли н</w:t>
            </w:r>
            <w:r>
              <w:rPr>
                <w:sz w:val="24"/>
                <w:szCs w:val="24"/>
                <w:shd w:val="clear" w:color="auto" w:fill="FFFFFF"/>
              </w:rPr>
              <w:t>аселенных пунктов,  площадью 214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кв.м., расположенного по адрес</w:t>
            </w:r>
            <w:r>
              <w:rPr>
                <w:sz w:val="24"/>
                <w:szCs w:val="24"/>
                <w:shd w:val="clear" w:color="auto" w:fill="FFFFFF"/>
              </w:rPr>
              <w:t xml:space="preserve">у: Республика Мордовия, Зубово-Полянский район, </w:t>
            </w:r>
            <w:r w:rsidRPr="00A648A2">
              <w:rPr>
                <w:sz w:val="24"/>
                <w:szCs w:val="24"/>
                <w:shd w:val="clear" w:color="auto" w:fill="FFFFFF"/>
              </w:rPr>
              <w:t>рп.Зубова Поляна, ул.</w:t>
            </w:r>
            <w:r>
              <w:rPr>
                <w:sz w:val="24"/>
                <w:szCs w:val="24"/>
                <w:shd w:val="clear" w:color="auto" w:fill="FFFFFF"/>
              </w:rPr>
              <w:t>Невского,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с кадас</w:t>
            </w:r>
            <w:r>
              <w:rPr>
                <w:sz w:val="24"/>
                <w:szCs w:val="24"/>
                <w:shd w:val="clear" w:color="auto" w:fill="FFFFFF"/>
              </w:rPr>
              <w:t>тровым номером 13:08:0102001:8932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, с  </w:t>
            </w:r>
            <w:r>
              <w:rPr>
                <w:sz w:val="24"/>
                <w:szCs w:val="24"/>
                <w:shd w:val="clear" w:color="auto" w:fill="FFFFFF"/>
              </w:rPr>
              <w:t>разрешенным использованием: ведение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 огородничества</w:t>
            </w:r>
            <w:r>
              <w:rPr>
                <w:shd w:val="clear" w:color="auto" w:fill="FFFFFF"/>
              </w:rPr>
              <w:t>.</w:t>
            </w:r>
          </w:p>
          <w:p w:rsidR="00AF378F" w:rsidRDefault="00AF378F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2</w:t>
            </w:r>
            <w:r w:rsidRPr="005E4551">
              <w:rPr>
                <w:bCs/>
                <w:sz w:val="24"/>
                <w:szCs w:val="24"/>
              </w:rPr>
              <w:t>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земли населенных пунктов,  площадью</w:t>
            </w:r>
            <w:r>
              <w:rPr>
                <w:sz w:val="24"/>
                <w:szCs w:val="24"/>
                <w:shd w:val="clear" w:color="auto" w:fill="FFFFFF"/>
              </w:rPr>
              <w:t xml:space="preserve"> 361 кв.м.,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расположенного по адресу</w:t>
            </w:r>
            <w:r>
              <w:rPr>
                <w:sz w:val="24"/>
                <w:szCs w:val="24"/>
                <w:shd w:val="clear" w:color="auto" w:fill="FFFFFF"/>
              </w:rPr>
              <w:t xml:space="preserve">: Республика Мордовия, Зубово-Полянский район, рп.Зубова Поляна, ул.Новикова-Прибоя 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с кадастровым номером </w:t>
            </w:r>
            <w:r>
              <w:rPr>
                <w:sz w:val="24"/>
                <w:szCs w:val="24"/>
                <w:shd w:val="clear" w:color="auto" w:fill="FFFFFF"/>
              </w:rPr>
              <w:t>13:08:0102001:8912</w:t>
            </w:r>
            <w:r w:rsidRPr="00A648A2">
              <w:rPr>
                <w:sz w:val="24"/>
                <w:szCs w:val="24"/>
                <w:shd w:val="clear" w:color="auto" w:fill="FFFFFF"/>
              </w:rPr>
              <w:t>, с  разрешенным использованием:</w:t>
            </w:r>
            <w:r>
              <w:rPr>
                <w:sz w:val="24"/>
                <w:szCs w:val="24"/>
                <w:shd w:val="clear" w:color="auto" w:fill="FFFFFF"/>
              </w:rPr>
              <w:t xml:space="preserve"> ведение огородничества.</w:t>
            </w:r>
          </w:p>
          <w:p w:rsidR="00AF378F" w:rsidRDefault="00AF378F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3</w:t>
            </w:r>
            <w:r w:rsidRPr="005E4551">
              <w:rPr>
                <w:bCs/>
                <w:sz w:val="24"/>
                <w:szCs w:val="24"/>
              </w:rPr>
              <w:t>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</w:t>
            </w:r>
            <w:r>
              <w:rPr>
                <w:sz w:val="24"/>
                <w:szCs w:val="24"/>
                <w:shd w:val="clear" w:color="auto" w:fill="FFFFFF"/>
              </w:rPr>
              <w:t>ли населенных пунктов,  площадью 30 кв.м.,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расположенного по адресу</w:t>
            </w:r>
            <w:r>
              <w:rPr>
                <w:sz w:val="24"/>
                <w:szCs w:val="24"/>
                <w:shd w:val="clear" w:color="auto" w:fill="FFFFFF"/>
              </w:rPr>
              <w:t>: Республика Мордовия, Зубово-</w:t>
            </w:r>
            <w:r w:rsidRPr="00A648A2">
              <w:rPr>
                <w:sz w:val="24"/>
                <w:szCs w:val="24"/>
                <w:shd w:val="clear" w:color="auto" w:fill="FFFFFF"/>
              </w:rPr>
              <w:t>Полянский район, рп.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A648A2">
              <w:rPr>
                <w:sz w:val="24"/>
                <w:szCs w:val="24"/>
                <w:shd w:val="clear" w:color="auto" w:fill="FFFFFF"/>
              </w:rPr>
              <w:t>Зубова Поляна, ул.</w:t>
            </w:r>
            <w:r>
              <w:rPr>
                <w:sz w:val="24"/>
                <w:szCs w:val="24"/>
                <w:shd w:val="clear" w:color="auto" w:fill="FFFFFF"/>
              </w:rPr>
              <w:t xml:space="preserve"> Гоголя с кадастровым номером 13:08:0102001:8920, с разрешенным использованием: объекты гаражного назначения. </w:t>
            </w:r>
          </w:p>
          <w:p w:rsidR="00AF378F" w:rsidRDefault="00AF378F" w:rsidP="00D75D50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4</w:t>
            </w:r>
            <w:r w:rsidRPr="005E4551">
              <w:rPr>
                <w:bCs/>
                <w:sz w:val="24"/>
                <w:szCs w:val="24"/>
              </w:rPr>
              <w:t>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</w:t>
            </w:r>
            <w:r>
              <w:rPr>
                <w:sz w:val="24"/>
                <w:szCs w:val="24"/>
                <w:shd w:val="clear" w:color="auto" w:fill="FFFFFF"/>
              </w:rPr>
              <w:t>ли населенных пунктов,  площадью 32 кв.м.,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расположенного по адресу</w:t>
            </w:r>
            <w:r>
              <w:rPr>
                <w:sz w:val="24"/>
                <w:szCs w:val="24"/>
                <w:shd w:val="clear" w:color="auto" w:fill="FFFFFF"/>
              </w:rPr>
              <w:t>: Российская Федерация, Республика Мордовия, Зубово-Полянский р-н</w:t>
            </w:r>
            <w:r w:rsidRPr="00A648A2">
              <w:rPr>
                <w:sz w:val="24"/>
                <w:szCs w:val="24"/>
                <w:shd w:val="clear" w:color="auto" w:fill="FFFFFF"/>
              </w:rPr>
              <w:t>, рп.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A648A2">
              <w:rPr>
                <w:sz w:val="24"/>
                <w:szCs w:val="24"/>
                <w:shd w:val="clear" w:color="auto" w:fill="FFFFFF"/>
              </w:rPr>
              <w:t>Зубова Поляна, ул.</w:t>
            </w:r>
            <w:r>
              <w:rPr>
                <w:sz w:val="24"/>
                <w:szCs w:val="24"/>
                <w:shd w:val="clear" w:color="auto" w:fill="FFFFFF"/>
              </w:rPr>
              <w:t xml:space="preserve"> Гоголя с кадастровым номером 13:08:0102001:8922, с разрешенным использованием: объекты гаражного назначения. </w:t>
            </w:r>
          </w:p>
          <w:p w:rsidR="00AF378F" w:rsidRPr="00453E87" w:rsidRDefault="00AF378F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Лот №5</w:t>
            </w:r>
            <w:r w:rsidRPr="00D75D50">
              <w:rPr>
                <w:sz w:val="24"/>
                <w:szCs w:val="24"/>
                <w:shd w:val="clear" w:color="auto" w:fill="FFFFFF"/>
              </w:rPr>
              <w:t xml:space="preserve">:  категория земель: земли </w:t>
            </w:r>
            <w:r>
              <w:rPr>
                <w:sz w:val="24"/>
                <w:szCs w:val="24"/>
                <w:shd w:val="clear" w:color="auto" w:fill="FFFFFF"/>
              </w:rPr>
              <w:t>населенных пунктов,  площадью 26</w:t>
            </w:r>
            <w:r w:rsidRPr="00D75D50">
              <w:rPr>
                <w:sz w:val="24"/>
                <w:szCs w:val="24"/>
                <w:shd w:val="clear" w:color="auto" w:fill="FFFFFF"/>
              </w:rPr>
              <w:t xml:space="preserve"> кв.м., расположенного по адресу</w:t>
            </w:r>
            <w:r>
              <w:rPr>
                <w:sz w:val="24"/>
                <w:szCs w:val="24"/>
                <w:shd w:val="clear" w:color="auto" w:fill="FFFFFF"/>
              </w:rPr>
              <w:t>: Республика Мордовия, Зубово-</w:t>
            </w:r>
            <w:r w:rsidRPr="00D75D50">
              <w:rPr>
                <w:sz w:val="24"/>
                <w:szCs w:val="24"/>
                <w:shd w:val="clear" w:color="auto" w:fill="FFFFFF"/>
              </w:rPr>
              <w:t>Полянский район, рп. Зу</w:t>
            </w:r>
            <w:r>
              <w:rPr>
                <w:sz w:val="24"/>
                <w:szCs w:val="24"/>
                <w:shd w:val="clear" w:color="auto" w:fill="FFFFFF"/>
              </w:rPr>
              <w:t>бова Поляна, ул. Гоголя</w:t>
            </w:r>
            <w:r w:rsidRPr="00D75D50">
              <w:rPr>
                <w:sz w:val="24"/>
                <w:szCs w:val="24"/>
                <w:shd w:val="clear" w:color="auto" w:fill="FFFFFF"/>
              </w:rPr>
              <w:t xml:space="preserve"> с кадаст</w:t>
            </w:r>
            <w:r>
              <w:rPr>
                <w:sz w:val="24"/>
                <w:szCs w:val="24"/>
                <w:shd w:val="clear" w:color="auto" w:fill="FFFFFF"/>
              </w:rPr>
              <w:t>ровым номером 13:08:0102001:8919</w:t>
            </w:r>
            <w:r w:rsidRPr="00D75D50">
              <w:rPr>
                <w:sz w:val="24"/>
                <w:szCs w:val="24"/>
                <w:shd w:val="clear" w:color="auto" w:fill="FFFFFF"/>
              </w:rPr>
              <w:t>, с разрешенным использованием: объекты гаражного назначения.</w:t>
            </w:r>
          </w:p>
        </w:tc>
      </w:tr>
      <w:tr w:rsidR="00AF378F" w:rsidRPr="00BA2BC7" w:rsidTr="006146B2">
        <w:trPr>
          <w:trHeight w:val="257"/>
        </w:trPr>
        <w:tc>
          <w:tcPr>
            <w:tcW w:w="9923" w:type="dxa"/>
            <w:gridSpan w:val="2"/>
          </w:tcPr>
          <w:p w:rsidR="00AF378F" w:rsidRPr="00BA2BC7" w:rsidRDefault="00AF378F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AF378F" w:rsidRPr="00BA2BC7" w:rsidRDefault="00AF378F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AF378F" w:rsidRDefault="00AF378F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Лот №1:  </w:t>
            </w:r>
            <w:r>
              <w:rPr>
                <w:color w:val="auto"/>
                <w:sz w:val="24"/>
                <w:szCs w:val="24"/>
                <w:lang w:eastAsia="en-US"/>
              </w:rPr>
              <w:t>4102,38 (Четыре тысячи сто два) рубля 38 коп.</w:t>
            </w:r>
          </w:p>
          <w:p w:rsidR="00AF378F" w:rsidRDefault="00AF378F" w:rsidP="00453E8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>Лот №</w:t>
            </w:r>
            <w:r>
              <w:rPr>
                <w:color w:val="auto"/>
                <w:sz w:val="24"/>
                <w:szCs w:val="24"/>
                <w:lang w:eastAsia="en-US"/>
              </w:rPr>
              <w:t>2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6920,37 (Шесть тысяч девятьсот двадцать) рублей 37 коп.</w:t>
            </w:r>
          </w:p>
          <w:p w:rsidR="00AF378F" w:rsidRDefault="00AF378F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>Лот №</w:t>
            </w:r>
            <w:r>
              <w:rPr>
                <w:color w:val="auto"/>
                <w:sz w:val="24"/>
                <w:szCs w:val="24"/>
                <w:lang w:eastAsia="en-US"/>
              </w:rPr>
              <w:t>3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12480,6 (Двенадцать тысяч четыреста восемьдесят) рублей 60 коп.</w:t>
            </w:r>
          </w:p>
          <w:p w:rsidR="00AF378F" w:rsidRDefault="00AF378F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>
              <w:rPr>
                <w:color w:val="auto"/>
                <w:sz w:val="24"/>
                <w:szCs w:val="24"/>
                <w:lang w:eastAsia="en-US"/>
              </w:rPr>
              <w:t>Лот №4:  13312,64(Тринадцать тысяч триста двенадцать) рублей 64 коп.</w:t>
            </w:r>
          </w:p>
          <w:p w:rsidR="00AF378F" w:rsidRPr="00BA2BC7" w:rsidRDefault="00AF378F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>
              <w:rPr>
                <w:color w:val="auto"/>
                <w:sz w:val="24"/>
                <w:szCs w:val="24"/>
                <w:lang w:eastAsia="en-US"/>
              </w:rPr>
              <w:t>Лот №5:  10816,52(Десять тысяч восемьсот шестнадцать) рублей 52 коп.</w:t>
            </w:r>
          </w:p>
        </w:tc>
      </w:tr>
      <w:tr w:rsidR="00AF378F" w:rsidRPr="00BA2BC7" w:rsidTr="006146B2">
        <w:trPr>
          <w:trHeight w:val="257"/>
        </w:trPr>
        <w:tc>
          <w:tcPr>
            <w:tcW w:w="9923" w:type="dxa"/>
            <w:gridSpan w:val="2"/>
          </w:tcPr>
          <w:p w:rsidR="00AF378F" w:rsidRPr="00BA2BC7" w:rsidRDefault="00AF378F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Стоимость аукционной документации: бесплатная.</w:t>
            </w:r>
          </w:p>
          <w:p w:rsidR="00AF378F" w:rsidRPr="00BA2BC7" w:rsidRDefault="00AF378F" w:rsidP="00B601BB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Условия выдачи аукционной  документации: по адресу организатора аукциона, с 8-00 (время московское)</w:t>
            </w:r>
            <w:r>
              <w:rPr>
                <w:sz w:val="24"/>
                <w:szCs w:val="24"/>
              </w:rPr>
              <w:t xml:space="preserve"> 18.02.2019</w:t>
            </w:r>
            <w:r w:rsidRPr="00BA2BC7">
              <w:rPr>
                <w:sz w:val="24"/>
                <w:szCs w:val="24"/>
              </w:rPr>
              <w:t>г. до 17-00 (время московско</w:t>
            </w:r>
            <w:r>
              <w:rPr>
                <w:sz w:val="24"/>
                <w:szCs w:val="24"/>
              </w:rPr>
              <w:t>е) 18.03.2019</w:t>
            </w:r>
            <w:r w:rsidRPr="00BA2BC7">
              <w:rPr>
                <w:sz w:val="24"/>
                <w:szCs w:val="24"/>
              </w:rPr>
              <w:t>г. (кабинет бухгалтерии)</w:t>
            </w:r>
          </w:p>
        </w:tc>
      </w:tr>
      <w:tr w:rsidR="00AF378F" w:rsidRPr="00BA2BC7" w:rsidTr="006146B2">
        <w:trPr>
          <w:trHeight w:val="257"/>
        </w:trPr>
        <w:tc>
          <w:tcPr>
            <w:tcW w:w="9923" w:type="dxa"/>
            <w:gridSpan w:val="2"/>
          </w:tcPr>
          <w:p w:rsidR="00AF378F" w:rsidRPr="00BA2BC7" w:rsidRDefault="00AF378F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BA2BC7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>18.02.2019г</w:t>
            </w:r>
            <w:r w:rsidRPr="00BA2BC7">
              <w:rPr>
                <w:sz w:val="24"/>
                <w:szCs w:val="24"/>
              </w:rPr>
              <w:t xml:space="preserve">. с 8-00 по адресу организатора аукциона </w:t>
            </w:r>
          </w:p>
          <w:p w:rsidR="00AF378F" w:rsidRPr="00BA2BC7" w:rsidRDefault="00AF378F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окончания приема заявок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BA2BC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18.03.2019</w:t>
            </w:r>
            <w:r w:rsidRPr="00BA2BC7">
              <w:rPr>
                <w:sz w:val="24"/>
                <w:szCs w:val="24"/>
              </w:rPr>
              <w:t xml:space="preserve">г. в 17-00 по адресу организатора аукциона </w:t>
            </w:r>
          </w:p>
        </w:tc>
      </w:tr>
      <w:tr w:rsidR="00AF378F" w:rsidRPr="00BA2BC7" w:rsidTr="006146B2">
        <w:trPr>
          <w:trHeight w:val="257"/>
        </w:trPr>
        <w:tc>
          <w:tcPr>
            <w:tcW w:w="9923" w:type="dxa"/>
            <w:gridSpan w:val="2"/>
          </w:tcPr>
          <w:p w:rsidR="00AF378F" w:rsidRPr="00BA2BC7" w:rsidRDefault="00AF378F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BA2BC7">
              <w:rPr>
                <w:sz w:val="24"/>
                <w:szCs w:val="24"/>
              </w:rPr>
              <w:t xml:space="preserve">  –</w:t>
            </w:r>
            <w:r>
              <w:rPr>
                <w:sz w:val="24"/>
                <w:szCs w:val="24"/>
              </w:rPr>
              <w:t>19.03.2019</w:t>
            </w:r>
            <w:r w:rsidRPr="00BA2BC7">
              <w:rPr>
                <w:sz w:val="24"/>
                <w:szCs w:val="24"/>
              </w:rPr>
              <w:t xml:space="preserve">г. </w:t>
            </w:r>
            <w:r>
              <w:rPr>
                <w:sz w:val="24"/>
                <w:szCs w:val="24"/>
              </w:rPr>
              <w:t xml:space="preserve">в </w:t>
            </w:r>
            <w:r w:rsidRPr="00BA2BC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1-00 (в</w:t>
            </w:r>
            <w:r w:rsidRPr="00BA2BC7">
              <w:rPr>
                <w:sz w:val="24"/>
                <w:szCs w:val="24"/>
              </w:rPr>
              <w:t>ремя московское) по адресу организатора аукциона (кабинет бухгалтерии).</w:t>
            </w:r>
          </w:p>
          <w:p w:rsidR="00AF378F" w:rsidRPr="00BA2BC7" w:rsidRDefault="00AF378F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 проведения открытого аукциона</w:t>
            </w:r>
            <w:r w:rsidRPr="00BA2BC7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25.03.</w:t>
            </w:r>
            <w:r w:rsidRPr="00BA2BC7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19</w:t>
            </w:r>
            <w:r w:rsidRPr="00BA2BC7">
              <w:rPr>
                <w:sz w:val="24"/>
                <w:szCs w:val="24"/>
              </w:rPr>
              <w:t xml:space="preserve"> года с 1</w:t>
            </w:r>
            <w:r>
              <w:rPr>
                <w:sz w:val="24"/>
                <w:szCs w:val="24"/>
              </w:rPr>
              <w:t>1-00 (время московское) по 12</w:t>
            </w:r>
            <w:r w:rsidRPr="00BA2BC7">
              <w:rPr>
                <w:sz w:val="24"/>
                <w:szCs w:val="24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AF378F" w:rsidRPr="00BA2BC7" w:rsidTr="006146B2">
        <w:trPr>
          <w:trHeight w:val="257"/>
        </w:trPr>
        <w:tc>
          <w:tcPr>
            <w:tcW w:w="9923" w:type="dxa"/>
            <w:gridSpan w:val="2"/>
          </w:tcPr>
          <w:p w:rsidR="00AF378F" w:rsidRPr="00BA2BC7" w:rsidRDefault="00AF378F" w:rsidP="00A53522">
            <w:pPr>
              <w:jc w:val="both"/>
              <w:rPr>
                <w:color w:val="auto"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Размер задатка: 20% от начального размера договора купли - продажи: Получатель Администрация Зубово-Полянского городского поселения Зубово – Полянского муниципального района Республики Мордовия, ИНН 1308078756, КПП 130801001, р/счет №40302810700003000050 в Отделение-НБ Республика Мордовия г.Саранск, БИК 048952001, л/с 05093025330 в О</w:t>
            </w:r>
            <w:r w:rsidRPr="00BA2BC7">
              <w:rPr>
                <w:color w:val="auto"/>
                <w:sz w:val="24"/>
                <w:szCs w:val="24"/>
              </w:rPr>
              <w:t>тделе №9 Управления Федерального казначейства  по  Республике Мордовия (Администрация Зубово-Полянского городского поселения Зубово-Полянского муниципального района Республики Мордовия)</w:t>
            </w:r>
          </w:p>
          <w:p w:rsidR="00AF378F" w:rsidRPr="00BA2BC7" w:rsidRDefault="00AF378F" w:rsidP="00A53522">
            <w:pPr>
              <w:widowControl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Шаг аукциона в соответствии с п.18 ст.39.11</w:t>
            </w:r>
            <w:r w:rsidRPr="00BA2BC7">
              <w:rPr>
                <w:bCs/>
                <w:sz w:val="24"/>
                <w:szCs w:val="24"/>
              </w:rPr>
              <w:t xml:space="preserve"> 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</w:t>
            </w:r>
            <w:r w:rsidRPr="00BA2BC7">
              <w:rPr>
                <w:sz w:val="24"/>
                <w:szCs w:val="24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AF378F" w:rsidRPr="00BA2BC7" w:rsidRDefault="00AF378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AF378F" w:rsidRPr="00BA2BC7" w:rsidRDefault="00AF378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AF378F" w:rsidRPr="00BA2BC7" w:rsidRDefault="00AF378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AF378F" w:rsidRPr="00BA2BC7" w:rsidRDefault="00AF378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AF378F" w:rsidRPr="00BA2BC7" w:rsidRDefault="00AF378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AF378F" w:rsidRPr="00BA2BC7" w:rsidRDefault="00AF378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AF378F" w:rsidRPr="00BA2BC7" w:rsidRDefault="00AF378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AF378F" w:rsidRPr="00BA2BC7" w:rsidRDefault="00AF378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AF378F" w:rsidRPr="00BA2BC7" w:rsidRDefault="00AF378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AF378F" w:rsidRPr="00997281" w:rsidRDefault="00AF378F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5.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sectPr w:rsidR="00AF378F" w:rsidRPr="00997281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1315B"/>
    <w:rsid w:val="00013BF2"/>
    <w:rsid w:val="0002418F"/>
    <w:rsid w:val="000467DF"/>
    <w:rsid w:val="000526AE"/>
    <w:rsid w:val="00060577"/>
    <w:rsid w:val="00062973"/>
    <w:rsid w:val="0006367D"/>
    <w:rsid w:val="00075A13"/>
    <w:rsid w:val="0009096D"/>
    <w:rsid w:val="000A2E29"/>
    <w:rsid w:val="000A56CB"/>
    <w:rsid w:val="000A6412"/>
    <w:rsid w:val="000B6B55"/>
    <w:rsid w:val="000D51FD"/>
    <w:rsid w:val="000E21C6"/>
    <w:rsid w:val="000E29D1"/>
    <w:rsid w:val="00102DD2"/>
    <w:rsid w:val="0011244B"/>
    <w:rsid w:val="0011787E"/>
    <w:rsid w:val="00143014"/>
    <w:rsid w:val="0014374C"/>
    <w:rsid w:val="00152519"/>
    <w:rsid w:val="001527DF"/>
    <w:rsid w:val="00152B91"/>
    <w:rsid w:val="001576F7"/>
    <w:rsid w:val="00166E02"/>
    <w:rsid w:val="00180D08"/>
    <w:rsid w:val="001914F4"/>
    <w:rsid w:val="001946BA"/>
    <w:rsid w:val="001A35F6"/>
    <w:rsid w:val="001B32C2"/>
    <w:rsid w:val="001E623E"/>
    <w:rsid w:val="001E7977"/>
    <w:rsid w:val="001F6ABA"/>
    <w:rsid w:val="001F7CA9"/>
    <w:rsid w:val="00200B1D"/>
    <w:rsid w:val="00217665"/>
    <w:rsid w:val="00237C35"/>
    <w:rsid w:val="00247C6F"/>
    <w:rsid w:val="00261DF5"/>
    <w:rsid w:val="00262022"/>
    <w:rsid w:val="00263FE7"/>
    <w:rsid w:val="00264A7B"/>
    <w:rsid w:val="00266F2E"/>
    <w:rsid w:val="00270D8F"/>
    <w:rsid w:val="00285086"/>
    <w:rsid w:val="002B0A48"/>
    <w:rsid w:val="002B7BF6"/>
    <w:rsid w:val="002C6220"/>
    <w:rsid w:val="002D4FFA"/>
    <w:rsid w:val="002D5194"/>
    <w:rsid w:val="002D5557"/>
    <w:rsid w:val="002D7C0F"/>
    <w:rsid w:val="002E4581"/>
    <w:rsid w:val="002E6C58"/>
    <w:rsid w:val="002F287A"/>
    <w:rsid w:val="003040DC"/>
    <w:rsid w:val="00311CA6"/>
    <w:rsid w:val="00311EE6"/>
    <w:rsid w:val="00313EB3"/>
    <w:rsid w:val="0031414D"/>
    <w:rsid w:val="00342572"/>
    <w:rsid w:val="003633A1"/>
    <w:rsid w:val="003654D5"/>
    <w:rsid w:val="00365A30"/>
    <w:rsid w:val="00376CCB"/>
    <w:rsid w:val="003816FD"/>
    <w:rsid w:val="00381773"/>
    <w:rsid w:val="00394505"/>
    <w:rsid w:val="003A2537"/>
    <w:rsid w:val="003C296A"/>
    <w:rsid w:val="003D0D82"/>
    <w:rsid w:val="003E780A"/>
    <w:rsid w:val="003F7895"/>
    <w:rsid w:val="00401438"/>
    <w:rsid w:val="004037B5"/>
    <w:rsid w:val="00403D0D"/>
    <w:rsid w:val="0043148F"/>
    <w:rsid w:val="00453E87"/>
    <w:rsid w:val="004844F6"/>
    <w:rsid w:val="004B7DD9"/>
    <w:rsid w:val="004C1E92"/>
    <w:rsid w:val="004E1CC3"/>
    <w:rsid w:val="004F4A35"/>
    <w:rsid w:val="004F6676"/>
    <w:rsid w:val="004F7791"/>
    <w:rsid w:val="005005E2"/>
    <w:rsid w:val="005066FE"/>
    <w:rsid w:val="00507342"/>
    <w:rsid w:val="00512FD0"/>
    <w:rsid w:val="00516F4B"/>
    <w:rsid w:val="00526987"/>
    <w:rsid w:val="00530104"/>
    <w:rsid w:val="00551CAD"/>
    <w:rsid w:val="00561A28"/>
    <w:rsid w:val="0057476A"/>
    <w:rsid w:val="00577216"/>
    <w:rsid w:val="005864A0"/>
    <w:rsid w:val="005A1958"/>
    <w:rsid w:val="005A3D70"/>
    <w:rsid w:val="005A56E2"/>
    <w:rsid w:val="005A5D69"/>
    <w:rsid w:val="005B38F3"/>
    <w:rsid w:val="005B61BF"/>
    <w:rsid w:val="005C0C85"/>
    <w:rsid w:val="005C24B6"/>
    <w:rsid w:val="005D75F2"/>
    <w:rsid w:val="005E12CB"/>
    <w:rsid w:val="005E4551"/>
    <w:rsid w:val="005E52F2"/>
    <w:rsid w:val="005E5479"/>
    <w:rsid w:val="005F3164"/>
    <w:rsid w:val="005F4E22"/>
    <w:rsid w:val="00600549"/>
    <w:rsid w:val="00603529"/>
    <w:rsid w:val="00603D66"/>
    <w:rsid w:val="00613DA8"/>
    <w:rsid w:val="006146B2"/>
    <w:rsid w:val="00614E87"/>
    <w:rsid w:val="006434C9"/>
    <w:rsid w:val="006445CD"/>
    <w:rsid w:val="0065461A"/>
    <w:rsid w:val="00687809"/>
    <w:rsid w:val="00694D36"/>
    <w:rsid w:val="006A1724"/>
    <w:rsid w:val="006B3D02"/>
    <w:rsid w:val="006C22F4"/>
    <w:rsid w:val="006D1375"/>
    <w:rsid w:val="006D3301"/>
    <w:rsid w:val="006F0A76"/>
    <w:rsid w:val="0070355A"/>
    <w:rsid w:val="00724E4C"/>
    <w:rsid w:val="0072795A"/>
    <w:rsid w:val="00744B9E"/>
    <w:rsid w:val="00753EFD"/>
    <w:rsid w:val="00761D18"/>
    <w:rsid w:val="00762212"/>
    <w:rsid w:val="007630B8"/>
    <w:rsid w:val="00772F9B"/>
    <w:rsid w:val="00780A5A"/>
    <w:rsid w:val="00782620"/>
    <w:rsid w:val="007C77C6"/>
    <w:rsid w:val="007E31CA"/>
    <w:rsid w:val="007E3C14"/>
    <w:rsid w:val="00820CAA"/>
    <w:rsid w:val="00825FE8"/>
    <w:rsid w:val="008260A2"/>
    <w:rsid w:val="00840ADF"/>
    <w:rsid w:val="00846AA0"/>
    <w:rsid w:val="00862243"/>
    <w:rsid w:val="0087163A"/>
    <w:rsid w:val="008864F2"/>
    <w:rsid w:val="008872C4"/>
    <w:rsid w:val="008A1AAC"/>
    <w:rsid w:val="008A60A7"/>
    <w:rsid w:val="008B27B8"/>
    <w:rsid w:val="008C6500"/>
    <w:rsid w:val="008D44AE"/>
    <w:rsid w:val="008D58D3"/>
    <w:rsid w:val="008D6749"/>
    <w:rsid w:val="008E63D5"/>
    <w:rsid w:val="008F6DC4"/>
    <w:rsid w:val="00910FE9"/>
    <w:rsid w:val="00911FF3"/>
    <w:rsid w:val="0091349A"/>
    <w:rsid w:val="00922935"/>
    <w:rsid w:val="00922CA2"/>
    <w:rsid w:val="00930002"/>
    <w:rsid w:val="00942784"/>
    <w:rsid w:val="00946EF2"/>
    <w:rsid w:val="00946F72"/>
    <w:rsid w:val="009528F5"/>
    <w:rsid w:val="00963680"/>
    <w:rsid w:val="00963C53"/>
    <w:rsid w:val="00964520"/>
    <w:rsid w:val="00973950"/>
    <w:rsid w:val="00974B76"/>
    <w:rsid w:val="0098065D"/>
    <w:rsid w:val="00991662"/>
    <w:rsid w:val="00994182"/>
    <w:rsid w:val="00997281"/>
    <w:rsid w:val="009B1973"/>
    <w:rsid w:val="009C18EA"/>
    <w:rsid w:val="009D61E5"/>
    <w:rsid w:val="009F299D"/>
    <w:rsid w:val="009F5DD8"/>
    <w:rsid w:val="00A146AF"/>
    <w:rsid w:val="00A26D39"/>
    <w:rsid w:val="00A27ECF"/>
    <w:rsid w:val="00A409CA"/>
    <w:rsid w:val="00A43356"/>
    <w:rsid w:val="00A450F5"/>
    <w:rsid w:val="00A53522"/>
    <w:rsid w:val="00A61357"/>
    <w:rsid w:val="00A63F9C"/>
    <w:rsid w:val="00A648A2"/>
    <w:rsid w:val="00A74EC8"/>
    <w:rsid w:val="00A76E6E"/>
    <w:rsid w:val="00A7757B"/>
    <w:rsid w:val="00A77CB1"/>
    <w:rsid w:val="00A81BC8"/>
    <w:rsid w:val="00AA716B"/>
    <w:rsid w:val="00AB7609"/>
    <w:rsid w:val="00AC7B38"/>
    <w:rsid w:val="00AD3FC0"/>
    <w:rsid w:val="00AE3745"/>
    <w:rsid w:val="00AF378F"/>
    <w:rsid w:val="00AF45F0"/>
    <w:rsid w:val="00B0283E"/>
    <w:rsid w:val="00B24258"/>
    <w:rsid w:val="00B2770A"/>
    <w:rsid w:val="00B601BB"/>
    <w:rsid w:val="00B60525"/>
    <w:rsid w:val="00B70349"/>
    <w:rsid w:val="00B70C75"/>
    <w:rsid w:val="00B846E8"/>
    <w:rsid w:val="00B9289F"/>
    <w:rsid w:val="00B9445E"/>
    <w:rsid w:val="00BA2BC7"/>
    <w:rsid w:val="00BA3E80"/>
    <w:rsid w:val="00BA6DDD"/>
    <w:rsid w:val="00BB7E16"/>
    <w:rsid w:val="00BC63E5"/>
    <w:rsid w:val="00BD6CA7"/>
    <w:rsid w:val="00BE0FFC"/>
    <w:rsid w:val="00BE1B81"/>
    <w:rsid w:val="00BF60A6"/>
    <w:rsid w:val="00C00E0A"/>
    <w:rsid w:val="00C059D3"/>
    <w:rsid w:val="00C108A0"/>
    <w:rsid w:val="00C1433C"/>
    <w:rsid w:val="00C33422"/>
    <w:rsid w:val="00C47CB6"/>
    <w:rsid w:val="00C6400E"/>
    <w:rsid w:val="00C660E4"/>
    <w:rsid w:val="00C66430"/>
    <w:rsid w:val="00C828A9"/>
    <w:rsid w:val="00C866DD"/>
    <w:rsid w:val="00CB14B5"/>
    <w:rsid w:val="00CC7F15"/>
    <w:rsid w:val="00CE13BD"/>
    <w:rsid w:val="00CE5372"/>
    <w:rsid w:val="00CF50C9"/>
    <w:rsid w:val="00CF7E76"/>
    <w:rsid w:val="00D12770"/>
    <w:rsid w:val="00D17D50"/>
    <w:rsid w:val="00D41293"/>
    <w:rsid w:val="00D43FF7"/>
    <w:rsid w:val="00D5343B"/>
    <w:rsid w:val="00D60712"/>
    <w:rsid w:val="00D75D50"/>
    <w:rsid w:val="00D849FA"/>
    <w:rsid w:val="00DA101B"/>
    <w:rsid w:val="00DC6074"/>
    <w:rsid w:val="00DE4497"/>
    <w:rsid w:val="00DF32EA"/>
    <w:rsid w:val="00E01463"/>
    <w:rsid w:val="00E0466D"/>
    <w:rsid w:val="00E20E2B"/>
    <w:rsid w:val="00E21509"/>
    <w:rsid w:val="00E24BE4"/>
    <w:rsid w:val="00E34EBF"/>
    <w:rsid w:val="00E418A4"/>
    <w:rsid w:val="00E42416"/>
    <w:rsid w:val="00E501EF"/>
    <w:rsid w:val="00E62E46"/>
    <w:rsid w:val="00E80BA5"/>
    <w:rsid w:val="00E93F0B"/>
    <w:rsid w:val="00E9737F"/>
    <w:rsid w:val="00EA44EE"/>
    <w:rsid w:val="00EB5C23"/>
    <w:rsid w:val="00EC2B55"/>
    <w:rsid w:val="00EC65DA"/>
    <w:rsid w:val="00EE631C"/>
    <w:rsid w:val="00EF02D0"/>
    <w:rsid w:val="00EF661E"/>
    <w:rsid w:val="00F11827"/>
    <w:rsid w:val="00F11C49"/>
    <w:rsid w:val="00F17E97"/>
    <w:rsid w:val="00F21057"/>
    <w:rsid w:val="00F33BC3"/>
    <w:rsid w:val="00F351FB"/>
    <w:rsid w:val="00F36835"/>
    <w:rsid w:val="00F44424"/>
    <w:rsid w:val="00F45A98"/>
    <w:rsid w:val="00F46042"/>
    <w:rsid w:val="00F65DC9"/>
    <w:rsid w:val="00F7060B"/>
    <w:rsid w:val="00F73B5F"/>
    <w:rsid w:val="00F82259"/>
    <w:rsid w:val="00F83975"/>
    <w:rsid w:val="00F93B43"/>
    <w:rsid w:val="00FA1B77"/>
    <w:rsid w:val="00FA4697"/>
    <w:rsid w:val="00FB6534"/>
    <w:rsid w:val="00FC132E"/>
    <w:rsid w:val="00FC6207"/>
    <w:rsid w:val="00FC7E14"/>
    <w:rsid w:val="00FD2600"/>
    <w:rsid w:val="00FE001A"/>
    <w:rsid w:val="00FE7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256</TotalTime>
  <Pages>2</Pages>
  <Words>954</Words>
  <Characters>5442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10</cp:revision>
  <cp:lastPrinted>2018-03-28T12:01:00Z</cp:lastPrinted>
  <dcterms:created xsi:type="dcterms:W3CDTF">2018-02-09T12:19:00Z</dcterms:created>
  <dcterms:modified xsi:type="dcterms:W3CDTF">2019-02-12T07:23:00Z</dcterms:modified>
</cp:coreProperties>
</file>