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2" w:rsidRDefault="00D07792" w:rsidP="000D4573">
      <w:pPr>
        <w:jc w:val="center"/>
        <w:rPr>
          <w:b/>
          <w:sz w:val="32"/>
          <w:szCs w:val="32"/>
        </w:rPr>
      </w:pPr>
    </w:p>
    <w:p w:rsidR="00D07792" w:rsidRPr="005F38D9" w:rsidRDefault="00D07792" w:rsidP="005F38D9">
      <w:pPr>
        <w:rPr>
          <w:sz w:val="48"/>
          <w:szCs w:val="48"/>
        </w:rPr>
      </w:pPr>
    </w:p>
    <w:p w:rsidR="00D07792" w:rsidRDefault="00D07792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D07792" w:rsidRPr="005F38D9" w:rsidRDefault="00D07792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D07792" w:rsidRPr="005F38D9" w:rsidRDefault="00D07792" w:rsidP="005F38D9">
      <w:pPr>
        <w:rPr>
          <w:b/>
          <w:sz w:val="36"/>
          <w:szCs w:val="36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Default="00D07792" w:rsidP="005F38D9">
      <w:pPr>
        <w:rPr>
          <w:b/>
          <w:sz w:val="32"/>
          <w:szCs w:val="32"/>
        </w:rPr>
      </w:pPr>
    </w:p>
    <w:p w:rsidR="00D07792" w:rsidRPr="005F38D9" w:rsidRDefault="00D07792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D07792" w:rsidRDefault="00D07792" w:rsidP="005F38D9">
      <w:pPr>
        <w:jc w:val="center"/>
        <w:rPr>
          <w:b/>
        </w:rPr>
      </w:pPr>
    </w:p>
    <w:p w:rsidR="00D07792" w:rsidRDefault="00D07792" w:rsidP="005F38D9">
      <w:pPr>
        <w:jc w:val="center"/>
        <w:rPr>
          <w:b/>
        </w:rPr>
      </w:pPr>
      <w:r>
        <w:rPr>
          <w:b/>
        </w:rPr>
        <w:t>18 января  2019  года                                              № 2</w:t>
      </w:r>
    </w:p>
    <w:p w:rsidR="00D07792" w:rsidRDefault="00D07792" w:rsidP="005F38D9">
      <w:pPr>
        <w:jc w:val="both"/>
      </w:pPr>
    </w:p>
    <w:p w:rsidR="00D07792" w:rsidRPr="005F38D9" w:rsidRDefault="00D07792" w:rsidP="005F38D9">
      <w:pPr>
        <w:rPr>
          <w:sz w:val="48"/>
          <w:szCs w:val="48"/>
        </w:rPr>
      </w:pPr>
    </w:p>
    <w:p w:rsidR="00D07792" w:rsidRDefault="00D07792" w:rsidP="005F38D9">
      <w:pPr>
        <w:rPr>
          <w:sz w:val="48"/>
          <w:szCs w:val="48"/>
        </w:rPr>
      </w:pPr>
    </w:p>
    <w:p w:rsidR="00D07792" w:rsidRPr="005F38D9" w:rsidRDefault="00D07792" w:rsidP="005F38D9">
      <w:pPr>
        <w:rPr>
          <w:sz w:val="48"/>
          <w:szCs w:val="48"/>
        </w:rPr>
      </w:pPr>
    </w:p>
    <w:p w:rsidR="00D07792" w:rsidRPr="005F38D9" w:rsidRDefault="00D07792" w:rsidP="005F38D9">
      <w:pPr>
        <w:rPr>
          <w:sz w:val="48"/>
          <w:szCs w:val="48"/>
        </w:rPr>
      </w:pPr>
    </w:p>
    <w:p w:rsidR="00D07792" w:rsidRDefault="00D07792" w:rsidP="00E974D0">
      <w:pPr>
        <w:rPr>
          <w:b/>
          <w:sz w:val="52"/>
          <w:szCs w:val="52"/>
        </w:rPr>
      </w:pPr>
    </w:p>
    <w:p w:rsidR="00D07792" w:rsidRPr="0062559D" w:rsidRDefault="00D07792" w:rsidP="00A501DF">
      <w:pPr>
        <w:jc w:val="center"/>
        <w:rPr>
          <w:sz w:val="24"/>
          <w:szCs w:val="24"/>
        </w:rPr>
      </w:pPr>
      <w:r>
        <w:rPr>
          <w:b/>
          <w:sz w:val="52"/>
          <w:szCs w:val="52"/>
        </w:rPr>
        <w:t>Извещение о проведении общего собрания 05 марта 2019 года в здании администрации Зарубкинского сельского поселения</w:t>
      </w:r>
      <w:r>
        <w:br w:type="page"/>
      </w:r>
      <w:r w:rsidRPr="0062559D">
        <w:rPr>
          <w:rStyle w:val="Strong"/>
          <w:bCs/>
          <w:sz w:val="24"/>
          <w:szCs w:val="24"/>
        </w:rPr>
        <w:t>Извещение</w:t>
      </w:r>
    </w:p>
    <w:p w:rsidR="00D07792" w:rsidRPr="0062559D" w:rsidRDefault="00D07792" w:rsidP="004876E5">
      <w:pPr>
        <w:ind w:firstLine="567"/>
        <w:jc w:val="both"/>
        <w:rPr>
          <w:sz w:val="24"/>
          <w:szCs w:val="24"/>
        </w:rPr>
      </w:pPr>
      <w:r w:rsidRPr="0062559D">
        <w:rPr>
          <w:sz w:val="24"/>
          <w:szCs w:val="24"/>
        </w:rPr>
        <w:t>В соответствии со статьей 14.1. Федерального закона от 24.07.2002 №101-ФЗ «Об обороте земель сельскохозяйственного назначения» Администрация Зарубкинского сельского поселения Зубово-Полянского муниципального района Республики Мордовия уведомляет участников долевой собственности на земельные участки из земель сельскохозяйственного назначения с кадастровыми номерами 13:08:0121007:1, 13:08:0121007:5, 13:08:0121008:4, о проведении общего собрания по следующим вопросам:</w:t>
      </w:r>
    </w:p>
    <w:p w:rsidR="00D07792" w:rsidRPr="0062559D" w:rsidRDefault="00D07792" w:rsidP="004876E5">
      <w:pPr>
        <w:ind w:firstLine="567"/>
        <w:jc w:val="both"/>
        <w:rPr>
          <w:sz w:val="24"/>
          <w:szCs w:val="24"/>
        </w:rPr>
      </w:pPr>
      <w:r w:rsidRPr="0062559D">
        <w:rPr>
          <w:sz w:val="24"/>
          <w:szCs w:val="24"/>
        </w:rPr>
        <w:t>1) о выборе председателя и секретаря общего собрания;</w:t>
      </w:r>
    </w:p>
    <w:p w:rsidR="00D07792" w:rsidRPr="0062559D" w:rsidRDefault="00D07792" w:rsidP="004876E5">
      <w:pPr>
        <w:ind w:left="567"/>
        <w:jc w:val="both"/>
        <w:rPr>
          <w:sz w:val="24"/>
          <w:szCs w:val="24"/>
        </w:rPr>
      </w:pPr>
      <w:r w:rsidRPr="0062559D">
        <w:rPr>
          <w:sz w:val="24"/>
          <w:szCs w:val="24"/>
        </w:rPr>
        <w:t>2) об утверждении списка лиц, земельные доли которых могут быть признаны невостребованными, и (или) земельных долей, которые могут быть признаны невостребованными;</w:t>
      </w:r>
    </w:p>
    <w:p w:rsidR="00D07792" w:rsidRPr="0062559D" w:rsidRDefault="00D07792" w:rsidP="004876E5">
      <w:pPr>
        <w:ind w:firstLine="567"/>
        <w:jc w:val="both"/>
        <w:rPr>
          <w:sz w:val="24"/>
          <w:szCs w:val="24"/>
        </w:rPr>
      </w:pPr>
      <w:r w:rsidRPr="0062559D">
        <w:rPr>
          <w:sz w:val="24"/>
          <w:szCs w:val="24"/>
        </w:rPr>
        <w:t>3) разное.</w:t>
      </w:r>
    </w:p>
    <w:p w:rsidR="00D07792" w:rsidRPr="0062559D" w:rsidRDefault="00D07792" w:rsidP="004876E5">
      <w:pPr>
        <w:ind w:firstLine="567"/>
        <w:jc w:val="both"/>
        <w:rPr>
          <w:sz w:val="24"/>
          <w:szCs w:val="24"/>
        </w:rPr>
      </w:pPr>
      <w:r w:rsidRPr="0062559D">
        <w:rPr>
          <w:rStyle w:val="Strong"/>
          <w:b w:val="0"/>
          <w:bCs/>
          <w:sz w:val="24"/>
          <w:szCs w:val="24"/>
        </w:rPr>
        <w:t>Собрание состоится</w:t>
      </w:r>
      <w:r w:rsidRPr="0062559D">
        <w:rPr>
          <w:sz w:val="24"/>
          <w:szCs w:val="24"/>
        </w:rPr>
        <w:t xml:space="preserve"> в здании Администрации Зарубкинского сельского поселения Зубово-Полянского муниципального района Республики Мордовия в 11 часов 00 минут 05</w:t>
      </w:r>
      <w:r w:rsidRPr="0062559D">
        <w:rPr>
          <w:rStyle w:val="Strong"/>
          <w:b w:val="0"/>
          <w:bCs/>
          <w:sz w:val="24"/>
          <w:szCs w:val="24"/>
        </w:rPr>
        <w:t xml:space="preserve"> марта 2019</w:t>
      </w:r>
      <w:r w:rsidRPr="0062559D">
        <w:rPr>
          <w:sz w:val="24"/>
          <w:szCs w:val="24"/>
        </w:rPr>
        <w:t xml:space="preserve"> года по адресу: Республика Мордовия, Зубово-Полянский район, с. Зарубкино, ул. Балашова, д. 6.</w:t>
      </w:r>
    </w:p>
    <w:p w:rsidR="00D07792" w:rsidRPr="0062559D" w:rsidRDefault="00D07792" w:rsidP="004876E5">
      <w:pPr>
        <w:ind w:firstLine="567"/>
        <w:jc w:val="both"/>
        <w:rPr>
          <w:sz w:val="24"/>
          <w:szCs w:val="24"/>
        </w:rPr>
      </w:pPr>
      <w:r w:rsidRPr="0062559D">
        <w:rPr>
          <w:sz w:val="24"/>
          <w:szCs w:val="24"/>
        </w:rPr>
        <w:t>При себе на общем собрании иметь: документ, удостоверяющий личность; документ, удостоверяющий право на земельную долю; представителям собственников земельных долей также – надлежащим образом оформленную доверенность.</w:t>
      </w:r>
      <w:r w:rsidRPr="0062559D">
        <w:rPr>
          <w:color w:val="000000"/>
          <w:sz w:val="24"/>
          <w:szCs w:val="24"/>
        </w:rPr>
        <w:t xml:space="preserve"> Регистрация участников общего собрания будет проводиться </w:t>
      </w:r>
      <w:r w:rsidRPr="0062559D">
        <w:rPr>
          <w:sz w:val="24"/>
          <w:szCs w:val="24"/>
        </w:rPr>
        <w:t xml:space="preserve">в здании Администрации Зарубкинского сельского поселения Зубово-Полянского муниципального района Республики Мордовия 05.03.2019 г. с 09 часов 30 минут по 11 часов 00 минут. </w:t>
      </w:r>
      <w:r w:rsidRPr="0062559D">
        <w:rPr>
          <w:color w:val="000000"/>
          <w:sz w:val="24"/>
          <w:szCs w:val="24"/>
        </w:rPr>
        <w:t xml:space="preserve">С документами по вопросам, вынесенным на обсуждение общего собрания участников долевой собственности, можно ознакомиться с момента опубликования настоящего извещения по адресу: </w:t>
      </w:r>
      <w:r w:rsidRPr="0062559D">
        <w:rPr>
          <w:sz w:val="24"/>
          <w:szCs w:val="24"/>
        </w:rPr>
        <w:t>Республика Мордовия, Зубово-Полянский район, с.Зарубкино, ул. Балашова, д. 6.</w:t>
      </w:r>
    </w:p>
    <w:p w:rsidR="00D07792" w:rsidRPr="0062559D" w:rsidRDefault="00D07792" w:rsidP="005F38D9">
      <w:pPr>
        <w:rPr>
          <w:b/>
          <w:sz w:val="24"/>
          <w:szCs w:val="24"/>
        </w:rPr>
      </w:pPr>
    </w:p>
    <w:p w:rsidR="00D07792" w:rsidRPr="0062559D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Default="00D07792" w:rsidP="005F38D9">
      <w:pPr>
        <w:rPr>
          <w:b/>
          <w:sz w:val="24"/>
          <w:szCs w:val="24"/>
        </w:rPr>
      </w:pPr>
    </w:p>
    <w:p w:rsidR="00D07792" w:rsidRPr="005F38D9" w:rsidRDefault="00D07792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D07792" w:rsidRPr="005F38D9" w:rsidRDefault="00D07792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D07792" w:rsidRPr="005F38D9" w:rsidRDefault="00D07792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D07792" w:rsidRPr="005F38D9" w:rsidRDefault="00D07792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D07792" w:rsidRDefault="00D07792" w:rsidP="00C972F0">
      <w:r w:rsidRPr="005F38D9">
        <w:rPr>
          <w:b/>
          <w:sz w:val="24"/>
          <w:szCs w:val="24"/>
        </w:rPr>
        <w:t xml:space="preserve">            Республики Мордовия.  </w:t>
      </w:r>
    </w:p>
    <w:sectPr w:rsidR="00D07792" w:rsidSect="00535A98">
      <w:footerReference w:type="even" r:id="rId7"/>
      <w:footerReference w:type="default" r:id="rId8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792" w:rsidRDefault="00D07792">
      <w:r>
        <w:separator/>
      </w:r>
    </w:p>
  </w:endnote>
  <w:endnote w:type="continuationSeparator" w:id="0">
    <w:p w:rsidR="00D07792" w:rsidRDefault="00D07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92" w:rsidRDefault="00D07792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7792" w:rsidRDefault="00D077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792" w:rsidRDefault="00D07792" w:rsidP="00BD56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7792" w:rsidRDefault="00D077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792" w:rsidRDefault="00D07792">
      <w:r>
        <w:separator/>
      </w:r>
    </w:p>
  </w:footnote>
  <w:footnote w:type="continuationSeparator" w:id="0">
    <w:p w:rsidR="00D07792" w:rsidRDefault="00D077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6ACB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B44"/>
    <w:rsid w:val="00027588"/>
    <w:rsid w:val="00027973"/>
    <w:rsid w:val="0003082C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F23"/>
    <w:rsid w:val="000773BF"/>
    <w:rsid w:val="00077E5B"/>
    <w:rsid w:val="00081D65"/>
    <w:rsid w:val="00082FAB"/>
    <w:rsid w:val="00083F5A"/>
    <w:rsid w:val="00084520"/>
    <w:rsid w:val="000845F7"/>
    <w:rsid w:val="000846F3"/>
    <w:rsid w:val="000851CC"/>
    <w:rsid w:val="0008561E"/>
    <w:rsid w:val="0008662F"/>
    <w:rsid w:val="00090229"/>
    <w:rsid w:val="000907C9"/>
    <w:rsid w:val="00091293"/>
    <w:rsid w:val="00092745"/>
    <w:rsid w:val="00092881"/>
    <w:rsid w:val="00095321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1EE2"/>
    <w:rsid w:val="0012299F"/>
    <w:rsid w:val="0012312B"/>
    <w:rsid w:val="0012440F"/>
    <w:rsid w:val="00124E84"/>
    <w:rsid w:val="001267D1"/>
    <w:rsid w:val="00126AEB"/>
    <w:rsid w:val="00127E42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08DB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CA0"/>
    <w:rsid w:val="001A7702"/>
    <w:rsid w:val="001A7E57"/>
    <w:rsid w:val="001B092F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203"/>
    <w:rsid w:val="001E6B27"/>
    <w:rsid w:val="001E6CA5"/>
    <w:rsid w:val="001E7CB0"/>
    <w:rsid w:val="001F26D8"/>
    <w:rsid w:val="001F29C9"/>
    <w:rsid w:val="001F2E81"/>
    <w:rsid w:val="001F4D83"/>
    <w:rsid w:val="001F5DE2"/>
    <w:rsid w:val="00200F29"/>
    <w:rsid w:val="00200F5B"/>
    <w:rsid w:val="002024BD"/>
    <w:rsid w:val="00202B83"/>
    <w:rsid w:val="00202E25"/>
    <w:rsid w:val="00203C91"/>
    <w:rsid w:val="002045DF"/>
    <w:rsid w:val="00206687"/>
    <w:rsid w:val="0021277D"/>
    <w:rsid w:val="002144B6"/>
    <w:rsid w:val="00214E75"/>
    <w:rsid w:val="00215009"/>
    <w:rsid w:val="002173AB"/>
    <w:rsid w:val="0021752C"/>
    <w:rsid w:val="00220110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607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29D3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535D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EEE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5"/>
    <w:rsid w:val="004876E9"/>
    <w:rsid w:val="00487DB4"/>
    <w:rsid w:val="00490B71"/>
    <w:rsid w:val="00490EDE"/>
    <w:rsid w:val="00491244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75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D8"/>
    <w:rsid w:val="006241FA"/>
    <w:rsid w:val="00624A6B"/>
    <w:rsid w:val="006250A0"/>
    <w:rsid w:val="0062559D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4D7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305"/>
    <w:rsid w:val="0077044E"/>
    <w:rsid w:val="007712CA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DAC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3621"/>
    <w:rsid w:val="008348EF"/>
    <w:rsid w:val="0083549A"/>
    <w:rsid w:val="00835B9B"/>
    <w:rsid w:val="0083621C"/>
    <w:rsid w:val="0084105B"/>
    <w:rsid w:val="008412D1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0AFD"/>
    <w:rsid w:val="008615FC"/>
    <w:rsid w:val="008618C9"/>
    <w:rsid w:val="00862A02"/>
    <w:rsid w:val="00864737"/>
    <w:rsid w:val="00865E0B"/>
    <w:rsid w:val="008664F9"/>
    <w:rsid w:val="008679DE"/>
    <w:rsid w:val="00870F6D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52CC"/>
    <w:rsid w:val="008B550C"/>
    <w:rsid w:val="008B6B00"/>
    <w:rsid w:val="008B75FB"/>
    <w:rsid w:val="008C0CEB"/>
    <w:rsid w:val="008C1055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7E7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88D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0C9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325E"/>
    <w:rsid w:val="00A43F34"/>
    <w:rsid w:val="00A4467A"/>
    <w:rsid w:val="00A501DF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A3F"/>
    <w:rsid w:val="00A7222A"/>
    <w:rsid w:val="00A724EB"/>
    <w:rsid w:val="00A72925"/>
    <w:rsid w:val="00A74201"/>
    <w:rsid w:val="00A7504B"/>
    <w:rsid w:val="00A757D3"/>
    <w:rsid w:val="00A80B0F"/>
    <w:rsid w:val="00A816CC"/>
    <w:rsid w:val="00A818F4"/>
    <w:rsid w:val="00A82C1B"/>
    <w:rsid w:val="00A83D0D"/>
    <w:rsid w:val="00A85369"/>
    <w:rsid w:val="00A86B6C"/>
    <w:rsid w:val="00A86D87"/>
    <w:rsid w:val="00A87234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36E7"/>
    <w:rsid w:val="00B03C41"/>
    <w:rsid w:val="00B0460A"/>
    <w:rsid w:val="00B050CD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B0293"/>
    <w:rsid w:val="00BB0C5F"/>
    <w:rsid w:val="00BB2141"/>
    <w:rsid w:val="00BB2578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91A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677F7"/>
    <w:rsid w:val="00C72D0B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792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286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6D1F"/>
    <w:rsid w:val="00DC6E38"/>
    <w:rsid w:val="00DD0296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283"/>
    <w:rsid w:val="00E33772"/>
    <w:rsid w:val="00E34F8C"/>
    <w:rsid w:val="00E35C6A"/>
    <w:rsid w:val="00E36288"/>
    <w:rsid w:val="00E416C5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555"/>
    <w:rsid w:val="00E51679"/>
    <w:rsid w:val="00E523E0"/>
    <w:rsid w:val="00E52A4A"/>
    <w:rsid w:val="00E5324F"/>
    <w:rsid w:val="00E5338E"/>
    <w:rsid w:val="00E56885"/>
    <w:rsid w:val="00E56A82"/>
    <w:rsid w:val="00E57F1F"/>
    <w:rsid w:val="00E6024A"/>
    <w:rsid w:val="00E60C4E"/>
    <w:rsid w:val="00E60F7C"/>
    <w:rsid w:val="00E61CE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974D0"/>
    <w:rsid w:val="00EA03CB"/>
    <w:rsid w:val="00EA1416"/>
    <w:rsid w:val="00EA23F6"/>
    <w:rsid w:val="00EA2A5A"/>
    <w:rsid w:val="00EA326A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4F3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563F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430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DefaultParagraphFont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NormalWeb">
    <w:name w:val="Normal (Web)"/>
    <w:basedOn w:val="Normal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">
    <w:name w:val="Знак Знак Знак Знак Знак Знак Знак"/>
    <w:basedOn w:val="Normal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535A98"/>
    <w:rPr>
      <w:rFonts w:cs="Times New Roman"/>
    </w:rPr>
  </w:style>
  <w:style w:type="paragraph" w:styleId="NoSpacing">
    <w:name w:val="No Spacing"/>
    <w:uiPriority w:val="99"/>
    <w:qFormat/>
    <w:rsid w:val="00535A98"/>
    <w:pPr>
      <w:ind w:firstLine="709"/>
    </w:pPr>
    <w:rPr>
      <w:lang w:eastAsia="en-US"/>
    </w:rPr>
  </w:style>
  <w:style w:type="table" w:styleId="TableGrid">
    <w:name w:val="Table Grid"/>
    <w:basedOn w:val="TableNormal"/>
    <w:uiPriority w:val="99"/>
    <w:locked/>
    <w:rsid w:val="00024B4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833621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locked/>
    <w:rsid w:val="004876E5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03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340</Words>
  <Characters>1944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1</cp:lastModifiedBy>
  <cp:revision>3</cp:revision>
  <cp:lastPrinted>2012-04-13T08:00:00Z</cp:lastPrinted>
  <dcterms:created xsi:type="dcterms:W3CDTF">2019-01-18T09:45:00Z</dcterms:created>
  <dcterms:modified xsi:type="dcterms:W3CDTF">2019-01-18T09:46:00Z</dcterms:modified>
</cp:coreProperties>
</file>