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1B0" w:rsidRDefault="00C311B0" w:rsidP="00AF3E70">
      <w:pPr>
        <w:jc w:val="both"/>
      </w:pPr>
    </w:p>
    <w:p w:rsidR="00C311B0" w:rsidRDefault="00C311B0" w:rsidP="00BE7AC2">
      <w:pPr>
        <w:pStyle w:val="NormalWeb"/>
        <w:rPr>
          <w:sz w:val="36"/>
          <w:szCs w:val="36"/>
        </w:rPr>
      </w:pPr>
      <w:r>
        <w:rPr>
          <w:color w:val="000000"/>
          <w:sz w:val="36"/>
          <w:szCs w:val="36"/>
        </w:rPr>
        <w:t>Газета Пичпандинского сельского поселения Зубово-Полянского муниципального района Республики Мордовия.</w:t>
      </w:r>
    </w:p>
    <w:p w:rsidR="00C311B0" w:rsidRDefault="00C311B0" w:rsidP="00BE7AC2">
      <w:pPr>
        <w:pStyle w:val="NormalWeb"/>
        <w:spacing w:after="0"/>
      </w:pPr>
      <w:r>
        <w:rPr>
          <w:b/>
          <w:bCs/>
          <w:sz w:val="56"/>
          <w:szCs w:val="56"/>
        </w:rPr>
        <w:t xml:space="preserve">                         СОЗИДАНИЕ</w:t>
      </w:r>
    </w:p>
    <w:p w:rsidR="00C311B0" w:rsidRDefault="00C311B0" w:rsidP="00BE7AC2">
      <w:pPr>
        <w:pStyle w:val="NormalWeb"/>
        <w:spacing w:after="0"/>
        <w:rPr>
          <w:sz w:val="28"/>
          <w:szCs w:val="28"/>
        </w:rPr>
      </w:pPr>
      <w:r>
        <w:rPr>
          <w:b/>
          <w:bCs/>
          <w:color w:val="000000"/>
          <w:sz w:val="28"/>
          <w:szCs w:val="28"/>
        </w:rPr>
        <w:t xml:space="preserve">          09 ноября 2018 года, пятница. Издаётся с декабря 2005 года  № 13</w:t>
      </w:r>
    </w:p>
    <w:p w:rsidR="00C311B0" w:rsidRPr="009B4C95" w:rsidRDefault="00C311B0" w:rsidP="00BE7AC2">
      <w:pPr>
        <w:pStyle w:val="NormalWeb"/>
        <w:spacing w:after="0"/>
        <w:rPr>
          <w:b/>
          <w:bCs/>
          <w:color w:val="000000"/>
          <w:sz w:val="28"/>
          <w:szCs w:val="28"/>
        </w:rPr>
      </w:pPr>
      <w:r w:rsidRPr="009B4C95">
        <w:rPr>
          <w:b/>
          <w:sz w:val="28"/>
          <w:szCs w:val="28"/>
        </w:rPr>
        <w:t xml:space="preserve">                                          Информационное сообщение</w:t>
      </w:r>
      <w:r>
        <w:rPr>
          <w:b/>
          <w:sz w:val="28"/>
          <w:szCs w:val="28"/>
        </w:rPr>
        <w:t>!</w:t>
      </w:r>
    </w:p>
    <w:p w:rsidR="00C311B0" w:rsidRPr="009B4C95" w:rsidRDefault="00C311B0" w:rsidP="00AF3E70">
      <w:pPr>
        <w:jc w:val="both"/>
        <w:rPr>
          <w:b/>
          <w:sz w:val="28"/>
          <w:szCs w:val="28"/>
        </w:rPr>
      </w:pPr>
    </w:p>
    <w:p w:rsidR="00C311B0" w:rsidRDefault="00C311B0" w:rsidP="00AF3E70">
      <w:pPr>
        <w:jc w:val="both"/>
      </w:pPr>
    </w:p>
    <w:p w:rsidR="00C311B0" w:rsidRPr="00864737" w:rsidRDefault="00C311B0" w:rsidP="00AF3E70">
      <w:pPr>
        <w:jc w:val="both"/>
        <w:rPr>
          <w:b/>
          <w:sz w:val="20"/>
          <w:szCs w:val="20"/>
        </w:rPr>
      </w:pPr>
      <w:r>
        <w:t xml:space="preserve">     </w:t>
      </w:r>
      <w:r w:rsidRPr="00864737">
        <w:rPr>
          <w:b/>
          <w:sz w:val="20"/>
          <w:szCs w:val="20"/>
        </w:rPr>
        <w:t xml:space="preserve">Администрация </w:t>
      </w:r>
      <w:r>
        <w:rPr>
          <w:b/>
          <w:sz w:val="20"/>
          <w:szCs w:val="20"/>
        </w:rPr>
        <w:t>Пичпандинского</w:t>
      </w:r>
      <w:r w:rsidRPr="00864737">
        <w:rPr>
          <w:b/>
          <w:sz w:val="20"/>
          <w:szCs w:val="20"/>
        </w:rPr>
        <w:t xml:space="preserve">  сельского поселения Зубово-Полянского муниципального района Республики Мордовия доводит  до сведения владельцев земельных долей  на земельные участки сельскохозяйственного назначения бывшего колхоза «З</w:t>
      </w:r>
      <w:r>
        <w:rPr>
          <w:b/>
          <w:sz w:val="20"/>
          <w:szCs w:val="20"/>
        </w:rPr>
        <w:t>намя труда</w:t>
      </w:r>
      <w:r w:rsidRPr="00864737">
        <w:rPr>
          <w:b/>
          <w:sz w:val="20"/>
          <w:szCs w:val="20"/>
        </w:rPr>
        <w:t xml:space="preserve">» с кадастровыми номером </w:t>
      </w:r>
      <w:r w:rsidRPr="00860787">
        <w:rPr>
          <w:b/>
          <w:sz w:val="20"/>
          <w:szCs w:val="20"/>
        </w:rPr>
        <w:t>13:08:0223002:3, 13:08:0219006:4</w:t>
      </w:r>
      <w:r w:rsidRPr="00864737">
        <w:rPr>
          <w:b/>
          <w:sz w:val="20"/>
          <w:szCs w:val="20"/>
        </w:rPr>
        <w:t>,</w:t>
      </w:r>
      <w:r w:rsidRPr="00864737">
        <w:rPr>
          <w:sz w:val="20"/>
          <w:szCs w:val="20"/>
        </w:rPr>
        <w:t xml:space="preserve"> которые</w:t>
      </w:r>
      <w:r w:rsidRPr="00864737">
        <w:rPr>
          <w:color w:val="000000"/>
          <w:sz w:val="20"/>
          <w:szCs w:val="20"/>
        </w:rPr>
        <w:t xml:space="preserve"> не передали принадлежащие  земельные доли в аренду или не распорядились ими иным образом в течение трех и более лет подряд</w:t>
      </w:r>
      <w:r w:rsidRPr="00864737">
        <w:rPr>
          <w:sz w:val="20"/>
          <w:szCs w:val="20"/>
        </w:rPr>
        <w:t xml:space="preserve">, могут быть признаны невостребованными земельными долями. </w:t>
      </w:r>
      <w:r w:rsidRPr="00864737">
        <w:rPr>
          <w:color w:val="000000"/>
          <w:sz w:val="20"/>
          <w:szCs w:val="20"/>
        </w:rPr>
        <w:t xml:space="preserve">Невостребованной земельной долей может быть признана также земельная доля, сведения о собственнике которой не содержатся в принятых до дня вступления в силу </w:t>
      </w:r>
      <w:hyperlink r:id="rId4" w:anchor="/document/71129192/entry/0" w:history="1">
        <w:r w:rsidRPr="00864737">
          <w:rPr>
            <w:rStyle w:val="Hyperlink"/>
            <w:sz w:val="20"/>
            <w:szCs w:val="20"/>
          </w:rPr>
          <w:t>Федерального закона</w:t>
        </w:r>
      </w:hyperlink>
      <w:r w:rsidRPr="00864737">
        <w:rPr>
          <w:color w:val="000000"/>
          <w:sz w:val="20"/>
          <w:szCs w:val="20"/>
        </w:rPr>
        <w:t xml:space="preserve"> от 13 июля 2015 года N 218-ФЗ "О государственной регистрации недвижимости" решениях органов местного самоуправления о приватизации сельскохозяйственных угодий, либо земельная доля, собственник которой умер и отсутствуют наследники как по закону, так и по завещанию, или никто из наследников не имеет права наследовать, или все наследники отстранены от наследования, или никто из наследников не принял наследства, или все наследники отказались от наследства и при этом никто из них не указал, что отказывается в пользу другого наследника.</w:t>
      </w:r>
      <w:r w:rsidRPr="00864737">
        <w:rPr>
          <w:rFonts w:ascii="Tahoma" w:hAnsi="Tahoma" w:cs="Tahoma"/>
          <w:color w:val="000000"/>
          <w:sz w:val="20"/>
          <w:szCs w:val="20"/>
        </w:rPr>
        <w:t xml:space="preserve"> </w:t>
      </w:r>
      <w:r w:rsidRPr="00864737">
        <w:rPr>
          <w:color w:val="000000"/>
          <w:sz w:val="20"/>
          <w:szCs w:val="20"/>
        </w:rPr>
        <w:t xml:space="preserve">Земельные доли, права на которые зарегистрированы в соответствии с </w:t>
      </w:r>
      <w:hyperlink r:id="rId5" w:anchor="/document/71129192/entry/0" w:history="1">
        <w:r w:rsidRPr="00864737">
          <w:rPr>
            <w:rStyle w:val="Hyperlink"/>
            <w:sz w:val="20"/>
            <w:szCs w:val="20"/>
          </w:rPr>
          <w:t>Федеральным законом</w:t>
        </w:r>
      </w:hyperlink>
      <w:r w:rsidRPr="00864737">
        <w:rPr>
          <w:color w:val="000000"/>
          <w:sz w:val="20"/>
          <w:szCs w:val="20"/>
        </w:rPr>
        <w:t xml:space="preserve"> от 13 июля 2015 года N 218-ФЗ "О государственной регистрации недвижимости", не могут быть признаны невостребованными земельными долями.</w:t>
      </w:r>
      <w:r w:rsidRPr="00864737">
        <w:rPr>
          <w:sz w:val="20"/>
          <w:szCs w:val="20"/>
        </w:rPr>
        <w:t xml:space="preserve"> </w:t>
      </w:r>
      <w:r w:rsidRPr="00864737">
        <w:rPr>
          <w:color w:val="000000"/>
          <w:sz w:val="20"/>
          <w:szCs w:val="20"/>
        </w:rPr>
        <w:t xml:space="preserve">Лица, считающие, что они или принадлежащие им земельные доли необоснованно включены в список невостребованных земельных долей, вправе представить в письменной форме возражения </w:t>
      </w:r>
      <w:r w:rsidRPr="00864737">
        <w:rPr>
          <w:sz w:val="20"/>
          <w:szCs w:val="20"/>
        </w:rPr>
        <w:t>по адресу: Республика Мордовия, Зубово-Полянский район, с.</w:t>
      </w:r>
      <w:r>
        <w:rPr>
          <w:sz w:val="20"/>
          <w:szCs w:val="20"/>
        </w:rPr>
        <w:t>Пичпанда</w:t>
      </w:r>
      <w:r w:rsidRPr="00864737">
        <w:rPr>
          <w:sz w:val="20"/>
          <w:szCs w:val="20"/>
        </w:rPr>
        <w:t>,ул.</w:t>
      </w:r>
      <w:r>
        <w:rPr>
          <w:sz w:val="20"/>
          <w:szCs w:val="20"/>
        </w:rPr>
        <w:t>Советская</w:t>
      </w:r>
      <w:r w:rsidRPr="00864737">
        <w:rPr>
          <w:sz w:val="20"/>
          <w:szCs w:val="20"/>
        </w:rPr>
        <w:t>, д.</w:t>
      </w:r>
      <w:r>
        <w:rPr>
          <w:sz w:val="20"/>
          <w:szCs w:val="20"/>
        </w:rPr>
        <w:t>54</w:t>
      </w:r>
      <w:r w:rsidRPr="00864737">
        <w:rPr>
          <w:sz w:val="20"/>
          <w:szCs w:val="20"/>
        </w:rPr>
        <w:t>,</w:t>
      </w:r>
      <w:r w:rsidRPr="00864737">
        <w:rPr>
          <w:color w:val="000000"/>
          <w:sz w:val="20"/>
          <w:szCs w:val="20"/>
        </w:rPr>
        <w:t xml:space="preserve"> и заявить об этом на общем собрании участников долевой собственности, что является основанием для исключения указанных лиц и (или) земельных долей из списка невостребованных земельных долей. </w:t>
      </w:r>
    </w:p>
    <w:p w:rsidR="00C311B0" w:rsidRPr="00CD568A" w:rsidRDefault="00C311B0" w:rsidP="00860787">
      <w:pPr>
        <w:jc w:val="center"/>
        <w:rPr>
          <w:b/>
          <w:sz w:val="20"/>
          <w:szCs w:val="20"/>
        </w:rPr>
      </w:pPr>
      <w:r>
        <w:t xml:space="preserve">   </w:t>
      </w:r>
      <w:r w:rsidRPr="00CD568A">
        <w:rPr>
          <w:b/>
          <w:sz w:val="20"/>
          <w:szCs w:val="20"/>
        </w:rPr>
        <w:t>СПИСОК</w:t>
      </w:r>
    </w:p>
    <w:p w:rsidR="00C311B0" w:rsidRPr="00CD568A" w:rsidRDefault="00C311B0" w:rsidP="00860787">
      <w:pPr>
        <w:jc w:val="center"/>
        <w:rPr>
          <w:sz w:val="20"/>
          <w:szCs w:val="20"/>
        </w:rPr>
      </w:pPr>
      <w:r w:rsidRPr="00CD568A">
        <w:rPr>
          <w:b/>
          <w:sz w:val="20"/>
          <w:szCs w:val="20"/>
        </w:rPr>
        <w:t>граждан, земельные доли которых могут быть признаны невостребованными</w:t>
      </w:r>
    </w:p>
    <w:p w:rsidR="00C311B0" w:rsidRDefault="00C311B0" w:rsidP="006D7075">
      <w:pPr>
        <w:jc w:val="both"/>
        <w:rPr>
          <w:sz w:val="20"/>
          <w:szCs w:val="20"/>
        </w:rPr>
      </w:pPr>
      <w:bookmarkStart w:id="0" w:name="_GoBack"/>
      <w:bookmarkEnd w:id="0"/>
      <w:r w:rsidRPr="00AF3E70">
        <w:rPr>
          <w:sz w:val="20"/>
          <w:szCs w:val="20"/>
        </w:rPr>
        <w:t xml:space="preserve">Адайкин Михаил Арсентьевич, Адайкин  Федор Иванович, Адайкина Анна  Арсентьевна, Адайкина Надежда Арсентьевна, Адайкина Наталья Ивановна, Адайкина Прасковья Петровна, Адайкина Татьяна Петровна, Ардаева Мария Ивановна, Армашов Михаил Данилович, Армашов Сергей Данилович, Армашова Анна Павловна, Аткин Иван  Лукьянович, Аткин Михаил Никитович, Аткин Никит  Никитович, Аткина Евдокия Гавриловна, Аткина Нина Васильевна, Аткина Надежда  Максимовна, Бабина Вера Афанасьевна, Богданова Зинаида Евдокимовна, Бараев Никифор Иванович, Бараев Степан Егорович, Бараева  Елена Никифоровна,Бараева Надежда Григорьевна, Барков  Виктор Витальевич, Баркова Екатерина Николаевна, Баркова Светлана  Витальевна, Барыкин Василий Акимович, Барыкин Сергей Иванович, Барыкина Анна Сергеевна, Барыкина Прасковья Васильевна,   Борисова Ольга  Ильинична, Быкова Людмила Пантелеевна, Быков Василий Архипович, Быкова Федосья Сергеевна, Бычков Дмитрий Васильевич, Быкова Мария Ефимовна, Бычкова Пелагея Дмитриевна, Вашланов  Алексей Иванович, Вашланов Иван Алексеевич, Вашланов Иван Васильевич, Вашланов Павел Алексеевич, Вашланова  Анна Ивановна, Вашланова Анна Никитична, Вашланова Вера Васильевна, Вашланова Кристина Прокопьевна, Вашланова Людмила Алексеевна, Вашланова Лидия Николаевна, Вашланова Ольга Федоровна, Вашланова Раиса Ивановна, Вашланова Пелагея Семеновна, Досаева Антонина Владимировна, Дасаев Алексей Николаевич, Дасаева Раиса Пантелеевна, Дружилин Серафим Гаврилович, Дружилина Антонина Потаповна, Дружилина  Ксения  Ивановна, Дружилина  Прасковья Тимофеевна, Дружилина Ульяна Васильевна, Дружинина Вера Петровна, Дружинин Яков Николаевич, Дунилин Иван Иванович, Дунилина Анна Федоровна, Жулькина Пелагея Павловна, Ивакина Мария Петровна, Июшина Мария Васильевна, Кабанов Василий Васильевич, Кабанов Степан Федорович, Кабанова Анна Ивановна, Кабанова Надежда Васильевна, Карасев Николай Васильевич, Карасева Александра Андреевна, Катаев Владимир Дмитриевич, Катаев Федор Никитович, Катаенва Ксения Афанасьевна, Каткова Агафья Васильевна, Каткова Анна Григорьевна, Бабина Нина Ивановна, Каткова Елена Кузьминична, Каткова Мария Семеновна, Каткова Надежда Кузьминична, Каткова Татьяна Сергеевна, Начина Пелагея Семеновна, Кинякина Февронья Тимофеевна, Бабина Нина Ивановна, Бабин Владимир Александрович, Кинякина Прасковья Яковлевна, Кинякин Александр Павлович, Кинякин  Василий Тимофеевич, Кинякин Григорий Тимофеевич, Кинякин Иван Иванович, Кинякин Павел Павлович, Кисткин Владимир Петрович, Кисткина Агрепина Моисеевна, Кисткина Пелагея Александровна, Кисткина Тамара Викторовна, Китаев Алексей Николаевич, Кочемасова Агрепина Ивановна, Кочемасова Ольга Ивановна, Любаева Анна Матвеевна, Мамаев Алесей Иванович, Маскаев Алексей Никитович, Маскаев Илья Васильевич, Маскаев Михаил Николаевич, Маскаева Анна Алексеевна, Маскаева Анна Матвеевна, Маскаева Александра Михайловна, Маскаева Елена Федотовна, Маскаева Нина Алексеевна, Маскаева Светлана  Ивановна, Машкова Екатерина Сергеевна, Мелякина Акулина Максимовна, Мирошкин Сергей Иванович, Мирошкина Раиса Николаевна, Мурзаев Иван Михайлович, Михина Светлана Владимировна, Мурзаева Ирина Романовна, Мурзаева Надежда Дмитриевна, Мурзин Анатолий Николаевич, Мучкин Григорий Иванович, Мучкин Максим Васильевич, Мучкин Михаил Михайлович, Мучкин Николай Сергеевич, Мучкин Федор Егорович, Мучкин Яков Григорьевич, Мучкина Вера Прокопьевна, Мучкина Елизавета Васильевна,  Мучкина Евдокия Петровна, Мучкина Клавдия Федоровна, Мучкина Мария Андреевна, Мучкина Наталья Андреевна, Мучкина Ольга Александровна, Мучкина Светлана Григорьевна, Начина Наталья Ивановна, Нуштаев Григорий  Васильевич, Нуштаева Анна Петровна, Нуштаева Ксения Дмитриевна, Оркин Иван Григорьевич,  Оркин Иван Григорьевич, Оркин  Николай Григорьевич, Оркина Лидия Ивановна, Оркин Юрий </w:t>
      </w:r>
    </w:p>
    <w:p w:rsidR="00C311B0" w:rsidRDefault="00C311B0" w:rsidP="006D7075">
      <w:pPr>
        <w:jc w:val="both"/>
        <w:rPr>
          <w:sz w:val="20"/>
          <w:szCs w:val="20"/>
        </w:rPr>
      </w:pPr>
    </w:p>
    <w:p w:rsidR="00C311B0" w:rsidRDefault="00C311B0" w:rsidP="006D7075">
      <w:pPr>
        <w:jc w:val="both"/>
        <w:rPr>
          <w:sz w:val="20"/>
          <w:szCs w:val="20"/>
        </w:rPr>
      </w:pPr>
    </w:p>
    <w:p w:rsidR="00C311B0" w:rsidRDefault="00C311B0" w:rsidP="006D7075">
      <w:pPr>
        <w:jc w:val="both"/>
        <w:rPr>
          <w:sz w:val="20"/>
          <w:szCs w:val="20"/>
        </w:rPr>
      </w:pPr>
    </w:p>
    <w:p w:rsidR="00C311B0" w:rsidRDefault="00C311B0" w:rsidP="006D7075">
      <w:pPr>
        <w:jc w:val="both"/>
        <w:rPr>
          <w:sz w:val="20"/>
          <w:szCs w:val="20"/>
        </w:rPr>
      </w:pPr>
      <w:r w:rsidRPr="00AF3E70">
        <w:rPr>
          <w:sz w:val="20"/>
          <w:szCs w:val="20"/>
        </w:rPr>
        <w:t>Алексеевич, Оркина Валентина Петровна, Орькина Мария Ивановна, Пекин Николай Сергеевич, Пекин Сергей Петрович, Пекин Юрий Сергеевич, Пекина Мария Павловна, Пекина Светлана Сергеевна, Пекшин Николай Степанович, Пекшин  Петр Степанович, Пекшина Анастасия Тимофеевна, Пекшина Галина Николаевна, Пекшина Елена Александровна, Покрин Сергей Васильевич, Покрин Федор Васильевич, Покрина Анна Тарасовна, Полин Федор Гаврилович, Полина Анастасия  Николаевна, Полина Елена Никитична,Полина Ольга Петровна, Полкачев Николай Михайлович, Пушкарев Федор Андреевич, Резков Сергей Александрович, Резков Серафим Федорович, Резкова Ирина Сергеевна, Резкова Ксения Владимировна, Резкова Лидия Филипповна, Рубцов Анатолий Борисович, Рубцов Александр  Васильевич, Рубцова Валентина Дмитриевна, Рубцова Татьяна Егоровна, Рыбалко Николай Михайлович, Саргаланов Андрей Михайлович, Саргаланов Михаил Максимович, Саргаланова Мария Петровна, Сураева Любовь Петровна, Сураев Александр Васильевич, Сураев Анатолий Матвеевич, Сураев Петр Степанович, Сураев Василий Фомич, Сураева Мария Ивановна, Сураев  Матвей Иванович, Сураев Михаил Федорович, Сураев Сергей Серафимович, Сураев Николай Васильевич, Сураева Анна Тимофеевна, Сураев Юрий Васильевич, Сураева  Анна Степановна, Сураева Варвара Васильевна, Сураева Галина Ивановна, Сураева Елена  Егоровна, Сураева Валентина Сергеевна, Сураев Павел Степанович, Сураева Мария Васильевна, Сураева Мария Павловна, Сураева Ольга Николаевна, Сураев Алексей Петрович, Сураева Раиса Ивановна, Сураева Софья Даниловна, Сурков Валерий Яковлевич, Сурков Кузьма Яковлевич, Сурков Яков Яковлевич, Сураев Виктор Петрович, Сураева Надежда Петровна, Сураев Алексей Петрович, Таминкин Виктор Михайлович, Таминкин Петр Андреевич, Таминкина Анна Киреевна, Таминкина Елизавета Дмитриевна, Таминкина Светлана Николаевна, Федоров Николай Архипович, Федорова Кристина Сергеевна, Филиппова Валентина Александровна, Филиппов Кузьма Тихонович, Филиппов Николай Сергеевич, Филиппова Анна Федоровна, Филиппова Валентина Александровна, Филиппова Ксения Владимировна, Филиппова Наталья Владимировна, Филиппова  Пелагея Никитична, Филиппова Раиса Андреевна, Филиппова Татьяна Васильевна, Цыганков  Александр Прокопьевич, Цыганков Борис Григорьевич, Цыганков Егор Андреевич, Цыганков Николай Прокопьевич, Цыганков Прокопий Прокопьевич, Цыганкова Анастасия Дмитриевна, Цыганкова Екатерина Григорьевна, Цыганкова Екатерина Ивановна, Цыганкова Светлана Васильевна, Цыганкова Елизавета Фоминична, Чапаев Иван Григорьевич, Чапаев Павел Киреевич, Чапаев Петр Николаевич, Чапаева Анастасия Егоровна, Чапаева Людмила Петровна, Чапаева Мария Алексеевна, Чапаева Мария Андреевна, Чапаева Софья Николаевна, Чашкина Мария Сергеевна, Чекуров Михаил Алексеевич, Чекурова Мария Михайловна, Чекурова Татьяна Константиновна, Чепурова Людмила Федоровна, Чувахина Анна Федоровна, Шабаева Альбина Васильевна, Шабаева Василиса Николаевна, Шейкин Александр Григорьевич, Шейкин Виктор Николаевич, Шейкин Григорий Егорович, Шейкин Николай Алексеевич, Шейкина Вера Григорьевна, Шейкина Мария Степановна, Шестаков Алексей Васильевич,</w:t>
      </w:r>
      <w:r>
        <w:rPr>
          <w:sz w:val="20"/>
          <w:szCs w:val="20"/>
        </w:rPr>
        <w:t xml:space="preserve"> </w:t>
      </w:r>
      <w:r w:rsidRPr="00AF3E70">
        <w:rPr>
          <w:sz w:val="20"/>
          <w:szCs w:val="20"/>
        </w:rPr>
        <w:t>Шестаков Владимир Алексеевич, Шестаков Дмитрий Алексеевич, Шестаков Иван Владимирович, Шестаков Михаил Павлович, Шестаков Михаил Павлович, Шестаков Михаил Федорович, Шестков Петр Иванович, Шестаков  Павел Петрович, Шестков Федор Иванович, Шестаков  Федор Пантелеевич, Шестакова Дана Ивановна, Шестакова Ефросинья Никитична, Шестакова Екатерина Тарасовна, Шестакова Елена Федоровна, Шестакова Мария Ивановна, Шестакова Нина Ивановна, Шестакова Ольга Павловна, Шестакова Ольга  Степановна, Шешеров Михаил Федорович, Шешерова Анна Ивановна, Шешорова  Людмила Егоровна, Шешорова Надежда  Васильевна, Шешорова Наталья Ивановна, Шешерова  Наталья Ивановна, Ширяев Николай Иванович, Ширяев  Сергей Федорович, Ширяева Варвара Маркеевна, Ширяева Донна Степановна, Ширяева Евдокия Егоровна, Ширяева Ефросинья Сергеевна, Ширяева Зинаида Павловна, Ширяева Ирина Ионовна, Ширяева Людмила Николаевна, Ширяева Мария Давыдовна, Ширяева Светлана Николаевна, Шичкин Михаил Михайлович, Шичкина Евдокия Арсентьевна, Шичкина Евдокия Дмитриевна, Шичкина Елена Ивановна, Шичкина Людмила Ивановна, Щукин Иван Петрович, Щукина Татьяна Ивановна, Яскина Нина Егоровна.</w:t>
      </w:r>
    </w:p>
    <w:p w:rsidR="00C311B0" w:rsidRDefault="00C311B0" w:rsidP="006D7075">
      <w:pPr>
        <w:jc w:val="both"/>
        <w:rPr>
          <w:sz w:val="20"/>
          <w:szCs w:val="20"/>
        </w:rPr>
      </w:pPr>
    </w:p>
    <w:p w:rsidR="00C311B0" w:rsidRDefault="00C311B0" w:rsidP="006D7075">
      <w:pPr>
        <w:jc w:val="both"/>
        <w:rPr>
          <w:sz w:val="20"/>
          <w:szCs w:val="20"/>
        </w:rPr>
      </w:pPr>
    </w:p>
    <w:p w:rsidR="00C311B0" w:rsidRDefault="00C311B0" w:rsidP="006D7075">
      <w:pPr>
        <w:jc w:val="both"/>
        <w:rPr>
          <w:sz w:val="20"/>
          <w:szCs w:val="20"/>
        </w:rPr>
      </w:pPr>
    </w:p>
    <w:p w:rsidR="00C311B0" w:rsidRDefault="00C311B0" w:rsidP="006D7075">
      <w:pPr>
        <w:jc w:val="both"/>
        <w:rPr>
          <w:sz w:val="20"/>
          <w:szCs w:val="20"/>
        </w:rPr>
      </w:pPr>
    </w:p>
    <w:p w:rsidR="00C311B0" w:rsidRDefault="00C311B0" w:rsidP="006D7075">
      <w:pPr>
        <w:jc w:val="both"/>
        <w:rPr>
          <w:sz w:val="20"/>
          <w:szCs w:val="20"/>
        </w:rPr>
      </w:pPr>
    </w:p>
    <w:p w:rsidR="00C311B0" w:rsidRDefault="00C311B0" w:rsidP="006D7075">
      <w:pPr>
        <w:jc w:val="both"/>
        <w:rPr>
          <w:sz w:val="20"/>
          <w:szCs w:val="20"/>
        </w:rPr>
      </w:pPr>
    </w:p>
    <w:p w:rsidR="00C311B0" w:rsidRDefault="00C311B0" w:rsidP="003525BF"/>
    <w:tbl>
      <w:tblPr>
        <w:tblW w:w="4983"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00"/>
      </w:tblPr>
      <w:tblGrid>
        <w:gridCol w:w="3930"/>
        <w:gridCol w:w="2615"/>
        <w:gridCol w:w="2350"/>
        <w:gridCol w:w="2544"/>
      </w:tblGrid>
      <w:tr w:rsidR="00C311B0" w:rsidTr="003525BF">
        <w:trPr>
          <w:trHeight w:val="1193"/>
          <w:tblHeader/>
          <w:tblCellSpacing w:w="0" w:type="dxa"/>
        </w:trPr>
        <w:tc>
          <w:tcPr>
            <w:tcW w:w="1718" w:type="pct"/>
            <w:tcBorders>
              <w:top w:val="outset" w:sz="6" w:space="0" w:color="000000"/>
              <w:bottom w:val="outset" w:sz="6" w:space="0" w:color="000000"/>
              <w:right w:val="outset" w:sz="6" w:space="0" w:color="000000"/>
            </w:tcBorders>
          </w:tcPr>
          <w:p w:rsidR="00C311B0" w:rsidRDefault="00C311B0">
            <w:pPr>
              <w:pStyle w:val="NormalWeb"/>
            </w:pPr>
            <w:r>
              <w:t>Адрес: 431146 Мордовия,Зубово-Полянский район,с.Пичпанда, ул.Советская д.33 телефон    3-86-95</w:t>
            </w:r>
          </w:p>
        </w:tc>
        <w:tc>
          <w:tcPr>
            <w:tcW w:w="1143" w:type="pct"/>
            <w:tcBorders>
              <w:top w:val="outset" w:sz="6" w:space="0" w:color="000000"/>
              <w:left w:val="outset" w:sz="6" w:space="0" w:color="000000"/>
              <w:bottom w:val="outset" w:sz="6" w:space="0" w:color="000000"/>
              <w:right w:val="outset" w:sz="6" w:space="0" w:color="000000"/>
            </w:tcBorders>
          </w:tcPr>
          <w:p w:rsidR="00C311B0" w:rsidRDefault="00C311B0">
            <w:pPr>
              <w:pStyle w:val="NormalWeb"/>
            </w:pPr>
            <w:r>
              <w:t>Учредитель: Пичпандинское сельское поселение</w:t>
            </w:r>
          </w:p>
        </w:tc>
        <w:tc>
          <w:tcPr>
            <w:tcW w:w="1027" w:type="pct"/>
            <w:tcBorders>
              <w:top w:val="outset" w:sz="6" w:space="0" w:color="000000"/>
              <w:left w:val="outset" w:sz="6" w:space="0" w:color="000000"/>
              <w:bottom w:val="outset" w:sz="6" w:space="0" w:color="000000"/>
              <w:right w:val="outset" w:sz="6" w:space="0" w:color="000000"/>
            </w:tcBorders>
          </w:tcPr>
          <w:p w:rsidR="00C311B0" w:rsidRDefault="00C311B0">
            <w:pPr>
              <w:pStyle w:val="NormalWeb"/>
            </w:pPr>
            <w:r>
              <w:t>Редактор: Федорова К.С.</w:t>
            </w:r>
          </w:p>
        </w:tc>
        <w:tc>
          <w:tcPr>
            <w:tcW w:w="1112" w:type="pct"/>
            <w:tcBorders>
              <w:top w:val="outset" w:sz="6" w:space="0" w:color="000000"/>
              <w:left w:val="outset" w:sz="6" w:space="0" w:color="000000"/>
              <w:bottom w:val="outset" w:sz="6" w:space="0" w:color="000000"/>
            </w:tcBorders>
          </w:tcPr>
          <w:p w:rsidR="00C311B0" w:rsidRDefault="00C311B0">
            <w:pPr>
              <w:pStyle w:val="NormalWeb"/>
            </w:pPr>
            <w:r>
              <w:t>Газета выходит по мере необходимости, тираж 250 экз.</w:t>
            </w:r>
          </w:p>
        </w:tc>
      </w:tr>
    </w:tbl>
    <w:p w:rsidR="00C311B0" w:rsidRDefault="00C311B0" w:rsidP="003525BF"/>
    <w:p w:rsidR="00C311B0" w:rsidRPr="00AF3E70" w:rsidRDefault="00C311B0" w:rsidP="006D7075">
      <w:pPr>
        <w:jc w:val="both"/>
        <w:rPr>
          <w:sz w:val="20"/>
          <w:szCs w:val="20"/>
        </w:rPr>
      </w:pPr>
    </w:p>
    <w:sectPr w:rsidR="00C311B0" w:rsidRPr="00AF3E70" w:rsidSect="00AF3E70">
      <w:pgSz w:w="11906" w:h="16838"/>
      <w:pgMar w:top="289" w:right="289" w:bottom="295" w:left="289"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7075"/>
    <w:rsid w:val="000D6D95"/>
    <w:rsid w:val="001038A9"/>
    <w:rsid w:val="00221DC1"/>
    <w:rsid w:val="002B3ABA"/>
    <w:rsid w:val="003525BF"/>
    <w:rsid w:val="004C684B"/>
    <w:rsid w:val="005C1741"/>
    <w:rsid w:val="006D7075"/>
    <w:rsid w:val="007E0D35"/>
    <w:rsid w:val="00836AB6"/>
    <w:rsid w:val="00860787"/>
    <w:rsid w:val="00864737"/>
    <w:rsid w:val="009B4C95"/>
    <w:rsid w:val="00A41F96"/>
    <w:rsid w:val="00A90DC7"/>
    <w:rsid w:val="00A9483A"/>
    <w:rsid w:val="00AF3E70"/>
    <w:rsid w:val="00BE7AC2"/>
    <w:rsid w:val="00C311B0"/>
    <w:rsid w:val="00CD568A"/>
    <w:rsid w:val="00D934AE"/>
    <w:rsid w:val="00E557B7"/>
    <w:rsid w:val="00F04CBE"/>
    <w:rsid w:val="00F308E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075"/>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A90DC7"/>
    <w:pPr>
      <w:widowControl w:val="0"/>
      <w:autoSpaceDE w:val="0"/>
      <w:autoSpaceDN w:val="0"/>
      <w:adjustRightInd w:val="0"/>
    </w:pPr>
    <w:rPr>
      <w:rFonts w:ascii="Times New Roman" w:hAnsi="Times New Roman"/>
    </w:rPr>
  </w:style>
  <w:style w:type="character" w:customStyle="1" w:styleId="NoSpacingChar">
    <w:name w:val="No Spacing Char"/>
    <w:link w:val="NoSpacing"/>
    <w:uiPriority w:val="99"/>
    <w:locked/>
    <w:rsid w:val="00A90DC7"/>
    <w:rPr>
      <w:rFonts w:ascii="Times New Roman" w:hAnsi="Times New Roman"/>
      <w:sz w:val="22"/>
      <w:lang w:eastAsia="ru-RU"/>
    </w:rPr>
  </w:style>
  <w:style w:type="paragraph" w:styleId="ListParagraph">
    <w:name w:val="List Paragraph"/>
    <w:basedOn w:val="Normal"/>
    <w:uiPriority w:val="99"/>
    <w:qFormat/>
    <w:rsid w:val="00A90DC7"/>
    <w:pPr>
      <w:widowControl w:val="0"/>
      <w:autoSpaceDE w:val="0"/>
      <w:autoSpaceDN w:val="0"/>
      <w:adjustRightInd w:val="0"/>
      <w:ind w:left="708" w:firstLine="480"/>
      <w:jc w:val="both"/>
    </w:pPr>
    <w:rPr>
      <w:rFonts w:cs="Courier New"/>
      <w:szCs w:val="16"/>
    </w:rPr>
  </w:style>
  <w:style w:type="table" w:styleId="TableGrid">
    <w:name w:val="Table Grid"/>
    <w:basedOn w:val="TableNormal"/>
    <w:uiPriority w:val="99"/>
    <w:rsid w:val="006D7075"/>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rsid w:val="00AF3E70"/>
    <w:rPr>
      <w:rFonts w:cs="Times New Roman"/>
      <w:color w:val="0000FF"/>
      <w:u w:val="single"/>
    </w:rPr>
  </w:style>
  <w:style w:type="paragraph" w:styleId="NormalWeb">
    <w:name w:val="Normal (Web)"/>
    <w:basedOn w:val="Normal"/>
    <w:uiPriority w:val="99"/>
    <w:rsid w:val="00BE7AC2"/>
    <w:pPr>
      <w:spacing w:before="100" w:beforeAutospacing="1" w:after="119"/>
    </w:pPr>
    <w:rPr>
      <w:rFonts w:eastAsia="Calibri"/>
    </w:rPr>
  </w:style>
</w:styles>
</file>

<file path=word/webSettings.xml><?xml version="1.0" encoding="utf-8"?>
<w:webSettings xmlns:r="http://schemas.openxmlformats.org/officeDocument/2006/relationships" xmlns:w="http://schemas.openxmlformats.org/wordprocessingml/2006/main">
  <w:divs>
    <w:div w:id="3427034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ternet.garant.ru/" TargetMode="External"/><Relationship Id="rId4" Type="http://schemas.openxmlformats.org/officeDocument/2006/relationships/hyperlink" Target="http://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2</Pages>
  <Words>1589</Words>
  <Characters>9063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dc:creator>
  <cp:keywords/>
  <dc:description/>
  <cp:lastModifiedBy>User</cp:lastModifiedBy>
  <cp:revision>5</cp:revision>
  <cp:lastPrinted>2018-11-09T06:56:00Z</cp:lastPrinted>
  <dcterms:created xsi:type="dcterms:W3CDTF">2018-11-07T09:01:00Z</dcterms:created>
  <dcterms:modified xsi:type="dcterms:W3CDTF">2018-11-09T07:06:00Z</dcterms:modified>
</cp:coreProperties>
</file>