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427" w:rsidRDefault="00590427" w:rsidP="00915D43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590427" w:rsidRDefault="00590427" w:rsidP="00915D43">
      <w:pPr>
        <w:jc w:val="center"/>
        <w:rPr>
          <w:b/>
          <w:caps/>
        </w:rPr>
      </w:pPr>
      <w:r>
        <w:rPr>
          <w:b/>
          <w:caps/>
        </w:rPr>
        <w:t>Зарубкинского СЕЛЬСКОГО ПОСЕЛЕНИЯ</w:t>
      </w:r>
    </w:p>
    <w:p w:rsidR="00590427" w:rsidRDefault="00590427" w:rsidP="00915D43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590427" w:rsidRDefault="00590427" w:rsidP="00915D43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590427" w:rsidRDefault="00590427" w:rsidP="00915D43">
      <w:pPr>
        <w:jc w:val="center"/>
        <w:rPr>
          <w:b/>
          <w:caps/>
        </w:rPr>
      </w:pPr>
    </w:p>
    <w:p w:rsidR="00590427" w:rsidRDefault="00590427" w:rsidP="00915D43">
      <w:pPr>
        <w:jc w:val="center"/>
        <w:rPr>
          <w:b/>
        </w:rPr>
      </w:pPr>
      <w:r>
        <w:rPr>
          <w:b/>
        </w:rPr>
        <w:t>РЕШЕНИЕ</w:t>
      </w:r>
    </w:p>
    <w:p w:rsidR="00590427" w:rsidRDefault="00590427" w:rsidP="00915D43"/>
    <w:p w:rsidR="00590427" w:rsidRPr="00FC2251" w:rsidRDefault="00590427" w:rsidP="00915D43">
      <w:pPr>
        <w:rPr>
          <w:sz w:val="28"/>
          <w:szCs w:val="28"/>
          <w:u w:val="single"/>
        </w:rPr>
      </w:pPr>
      <w:r>
        <w:rPr>
          <w:sz w:val="28"/>
          <w:szCs w:val="28"/>
        </w:rPr>
        <w:t>от  16 октября</w:t>
      </w:r>
      <w:r w:rsidRPr="00FC2251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FC2251"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</w:t>
      </w:r>
      <w:r w:rsidRPr="00FC2251">
        <w:rPr>
          <w:sz w:val="28"/>
          <w:szCs w:val="28"/>
        </w:rPr>
        <w:t xml:space="preserve">                                                                         № </w:t>
      </w:r>
      <w:r>
        <w:rPr>
          <w:sz w:val="28"/>
          <w:szCs w:val="28"/>
        </w:rPr>
        <w:t>2</w:t>
      </w:r>
    </w:p>
    <w:p w:rsidR="00590427" w:rsidRPr="00FC2251" w:rsidRDefault="00590427" w:rsidP="00915D43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sz w:val="28"/>
          <w:szCs w:val="28"/>
        </w:rPr>
      </w:pPr>
    </w:p>
    <w:p w:rsidR="00590427" w:rsidRDefault="00590427" w:rsidP="00CD0BDB">
      <w:pPr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 Зарубкинского сельского поселения от 24.11.2014 г. № 1 </w:t>
      </w:r>
      <w:r w:rsidRPr="00556A3E">
        <w:rPr>
          <w:b/>
          <w:bCs/>
          <w:sz w:val="28"/>
          <w:szCs w:val="28"/>
        </w:rPr>
        <w:t>«О налоге на имущество физических лиц»</w:t>
      </w:r>
    </w:p>
    <w:p w:rsidR="00590427" w:rsidRPr="00556A3E" w:rsidRDefault="00590427" w:rsidP="00CD0BDB">
      <w:pPr>
        <w:rPr>
          <w:b/>
          <w:bCs/>
          <w:sz w:val="28"/>
          <w:szCs w:val="28"/>
        </w:rPr>
      </w:pPr>
    </w:p>
    <w:p w:rsidR="00590427" w:rsidRDefault="00590427" w:rsidP="00CD0BDB">
      <w:pPr>
        <w:ind w:firstLine="708"/>
        <w:jc w:val="both"/>
        <w:rPr>
          <w:bCs/>
          <w:sz w:val="28"/>
          <w:szCs w:val="28"/>
        </w:rPr>
      </w:pPr>
      <w:r w:rsidRPr="00556A3E">
        <w:rPr>
          <w:sz w:val="28"/>
          <w:szCs w:val="28"/>
        </w:rPr>
        <w:t>В  соответствии</w:t>
      </w:r>
      <w:r w:rsidRPr="00556A3E">
        <w:rPr>
          <w:bCs/>
          <w:sz w:val="28"/>
          <w:szCs w:val="28"/>
        </w:rPr>
        <w:t xml:space="preserve"> Федерального закона от 6 октября 2003г. №131-ФЗ «Об общих принципах организации местного самоуправления в Российской Федерации» и Уставом  </w:t>
      </w:r>
      <w:r>
        <w:rPr>
          <w:bCs/>
          <w:sz w:val="28"/>
          <w:szCs w:val="28"/>
        </w:rPr>
        <w:t xml:space="preserve">Зарубкинского </w:t>
      </w:r>
      <w:r w:rsidRPr="00556A3E">
        <w:rPr>
          <w:bCs/>
          <w:sz w:val="28"/>
          <w:szCs w:val="28"/>
        </w:rPr>
        <w:t xml:space="preserve">сельского поселения Зубово-Полянского муниципального района Республики Мордовия   </w:t>
      </w:r>
      <w:r w:rsidRPr="00556A3E">
        <w:rPr>
          <w:sz w:val="28"/>
          <w:szCs w:val="28"/>
        </w:rPr>
        <w:t xml:space="preserve">  с пунктом 1 статьи 387  Налогового  кодекса  Российской Федерации Совет  депутатов  </w:t>
      </w:r>
      <w:r>
        <w:rPr>
          <w:sz w:val="28"/>
          <w:szCs w:val="28"/>
        </w:rPr>
        <w:t>Зарубкинского</w:t>
      </w:r>
      <w:r w:rsidRPr="00556A3E">
        <w:rPr>
          <w:sz w:val="28"/>
          <w:szCs w:val="28"/>
        </w:rPr>
        <w:t xml:space="preserve"> сельского  поселения </w:t>
      </w:r>
      <w:r w:rsidRPr="00556A3E"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РЕШИЛ</w:t>
      </w:r>
      <w:r w:rsidRPr="00CD0BDB">
        <w:rPr>
          <w:bCs/>
          <w:sz w:val="28"/>
          <w:szCs w:val="28"/>
        </w:rPr>
        <w:t>:</w:t>
      </w:r>
    </w:p>
    <w:p w:rsidR="00590427" w:rsidRPr="00CD0BDB" w:rsidRDefault="00590427" w:rsidP="00CD0BDB">
      <w:pPr>
        <w:ind w:firstLine="708"/>
        <w:jc w:val="both"/>
        <w:rPr>
          <w:bCs/>
          <w:sz w:val="28"/>
          <w:szCs w:val="28"/>
        </w:rPr>
      </w:pPr>
    </w:p>
    <w:p w:rsidR="00590427" w:rsidRPr="00556A3E" w:rsidRDefault="00590427" w:rsidP="00CD0BDB">
      <w:pPr>
        <w:rPr>
          <w:sz w:val="28"/>
          <w:szCs w:val="28"/>
        </w:rPr>
      </w:pPr>
      <w:r>
        <w:rPr>
          <w:sz w:val="28"/>
          <w:szCs w:val="28"/>
        </w:rPr>
        <w:t>1. Внести изменения в решение Совета депутатов Зарубкинского сельского поселения  Зубово-Полянского муниципального района Республики Мордовия от 28.11.2014 года № 1  "</w:t>
      </w:r>
      <w:r w:rsidRPr="00556A3E">
        <w:rPr>
          <w:bCs/>
          <w:sz w:val="28"/>
          <w:szCs w:val="28"/>
        </w:rPr>
        <w:t>О налоге на имущество физических лиц</w:t>
      </w:r>
      <w:r>
        <w:rPr>
          <w:sz w:val="28"/>
          <w:szCs w:val="28"/>
        </w:rPr>
        <w:t>"</w:t>
      </w:r>
      <w:r w:rsidRPr="00556A3E">
        <w:rPr>
          <w:sz w:val="28"/>
          <w:szCs w:val="28"/>
        </w:rPr>
        <w:t xml:space="preserve"> следующие изменения:</w:t>
      </w:r>
    </w:p>
    <w:p w:rsidR="00590427" w:rsidRDefault="00590427" w:rsidP="00CD0BD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56A3E">
        <w:rPr>
          <w:bCs/>
          <w:sz w:val="28"/>
          <w:szCs w:val="28"/>
        </w:rPr>
        <w:t xml:space="preserve">-пункт </w:t>
      </w:r>
      <w:r>
        <w:rPr>
          <w:bCs/>
          <w:sz w:val="28"/>
          <w:szCs w:val="28"/>
        </w:rPr>
        <w:t>3 решения Совета депутатов от 24.11.2014г № 1</w:t>
      </w:r>
      <w:r w:rsidRPr="00CD0BDB">
        <w:rPr>
          <w:sz w:val="28"/>
          <w:szCs w:val="28"/>
        </w:rPr>
        <w:t xml:space="preserve"> </w:t>
      </w:r>
      <w:r w:rsidRPr="00556A3E">
        <w:rPr>
          <w:sz w:val="28"/>
          <w:szCs w:val="28"/>
        </w:rPr>
        <w:t>признать утратившей силу</w:t>
      </w:r>
      <w:r>
        <w:rPr>
          <w:bCs/>
          <w:sz w:val="28"/>
          <w:szCs w:val="28"/>
        </w:rPr>
        <w:t>:</w:t>
      </w:r>
      <w:r w:rsidRPr="00556A3E">
        <w:rPr>
          <w:sz w:val="28"/>
          <w:szCs w:val="28"/>
        </w:rPr>
        <w:t xml:space="preserve"> </w:t>
      </w:r>
    </w:p>
    <w:p w:rsidR="00590427" w:rsidRPr="00556A3E" w:rsidRDefault="00590427" w:rsidP="00CD0BD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«3. </w:t>
      </w:r>
      <w:r w:rsidRPr="00556A3E">
        <w:rPr>
          <w:sz w:val="28"/>
          <w:szCs w:val="28"/>
        </w:rPr>
        <w:t xml:space="preserve">Предоставить налоговую  льготу члену(-ам) семьи, имеющей трех и более детей </w:t>
      </w:r>
      <w:r w:rsidRPr="00556A3E">
        <w:rPr>
          <w:bCs/>
          <w:sz w:val="28"/>
          <w:szCs w:val="28"/>
        </w:rPr>
        <w:t>в возрасте до 18 лет</w:t>
      </w:r>
      <w:r w:rsidRPr="00556A3E">
        <w:rPr>
          <w:sz w:val="28"/>
          <w:szCs w:val="28"/>
        </w:rPr>
        <w:t>.</w:t>
      </w:r>
    </w:p>
    <w:p w:rsidR="00590427" w:rsidRPr="00556A3E" w:rsidRDefault="00590427" w:rsidP="00CD0BD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556A3E">
        <w:rPr>
          <w:bCs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 более детей в возрасте до 18 лет.</w:t>
      </w:r>
    </w:p>
    <w:p w:rsidR="00590427" w:rsidRPr="00556A3E" w:rsidRDefault="00590427" w:rsidP="00CD0BD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556A3E">
        <w:rPr>
          <w:bCs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590427" w:rsidRPr="00556A3E" w:rsidRDefault="00590427" w:rsidP="00CD0BD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556A3E">
        <w:rPr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590427" w:rsidRPr="00556A3E" w:rsidRDefault="00590427" w:rsidP="00CD0BD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556A3E">
        <w:rPr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590427" w:rsidRPr="00556A3E" w:rsidRDefault="00590427" w:rsidP="00CD0BD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556A3E">
        <w:rPr>
          <w:bCs/>
          <w:sz w:val="28"/>
          <w:szCs w:val="28"/>
        </w:rPr>
        <w:t>1) квартира или комната;</w:t>
      </w:r>
    </w:p>
    <w:p w:rsidR="00590427" w:rsidRPr="00556A3E" w:rsidRDefault="00590427" w:rsidP="00CD0BD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556A3E">
        <w:rPr>
          <w:bCs/>
          <w:sz w:val="28"/>
          <w:szCs w:val="28"/>
        </w:rPr>
        <w:t>2) жилой дом.</w:t>
      </w:r>
    </w:p>
    <w:p w:rsidR="00590427" w:rsidRPr="00556A3E" w:rsidRDefault="00590427" w:rsidP="00CD0BD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556A3E">
        <w:rPr>
          <w:bCs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590427" w:rsidRPr="00556A3E" w:rsidRDefault="00590427" w:rsidP="00CD0BD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556A3E">
        <w:rPr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</w:t>
      </w:r>
      <w:r>
        <w:rPr>
          <w:bCs/>
          <w:sz w:val="28"/>
          <w:szCs w:val="28"/>
        </w:rPr>
        <w:t xml:space="preserve"> льготу (справку о составе семьи)</w:t>
      </w:r>
      <w:r w:rsidRPr="00556A3E">
        <w:rPr>
          <w:bCs/>
          <w:sz w:val="28"/>
          <w:szCs w:val="28"/>
        </w:rPr>
        <w:t>, в налоговый орган по своему выбору.</w:t>
      </w:r>
    </w:p>
    <w:p w:rsidR="00590427" w:rsidRPr="00556A3E" w:rsidRDefault="00590427" w:rsidP="00CD0BD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556A3E">
        <w:rPr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590427" w:rsidRPr="00556A3E" w:rsidRDefault="00590427" w:rsidP="00CD0BDB">
      <w:pPr>
        <w:autoSpaceDE w:val="0"/>
        <w:autoSpaceDN w:val="0"/>
        <w:adjustRightInd w:val="0"/>
        <w:ind w:firstLine="539"/>
        <w:jc w:val="both"/>
        <w:rPr>
          <w:bCs/>
          <w:sz w:val="28"/>
          <w:szCs w:val="28"/>
        </w:rPr>
      </w:pPr>
      <w:r w:rsidRPr="00556A3E">
        <w:rPr>
          <w:bCs/>
          <w:sz w:val="28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590427" w:rsidRPr="00556A3E" w:rsidRDefault="00590427" w:rsidP="00CD0BDB">
      <w:pPr>
        <w:shd w:val="clear" w:color="auto" w:fill="FFFFFF"/>
        <w:ind w:firstLine="539"/>
        <w:jc w:val="both"/>
        <w:rPr>
          <w:sz w:val="28"/>
          <w:szCs w:val="28"/>
        </w:rPr>
      </w:pPr>
      <w:r w:rsidRPr="00556A3E">
        <w:rPr>
          <w:bCs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r>
        <w:rPr>
          <w:sz w:val="28"/>
          <w:szCs w:val="28"/>
        </w:rPr>
        <w:t>.»</w:t>
      </w:r>
    </w:p>
    <w:p w:rsidR="00590427" w:rsidRDefault="00590427" w:rsidP="00CD0BDB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 w:rsidRPr="00556A3E">
        <w:rPr>
          <w:color w:val="000000"/>
          <w:sz w:val="28"/>
          <w:szCs w:val="28"/>
        </w:rPr>
        <w:t>2. Настоящее решение вступает в силу с 01 января 2019 года и подлежит официа</w:t>
      </w:r>
      <w:r>
        <w:rPr>
          <w:color w:val="000000"/>
          <w:sz w:val="28"/>
          <w:szCs w:val="28"/>
        </w:rPr>
        <w:t>льному опубликованию в газете "Вестник</w:t>
      </w:r>
      <w:r w:rsidRPr="00556A3E">
        <w:rPr>
          <w:color w:val="000000"/>
          <w:sz w:val="28"/>
          <w:szCs w:val="28"/>
        </w:rPr>
        <w:t>" и на официальном сайте в сети Интернет</w:t>
      </w:r>
      <w:r>
        <w:rPr>
          <w:color w:val="000000"/>
          <w:sz w:val="28"/>
          <w:szCs w:val="28"/>
        </w:rPr>
        <w:t>.</w:t>
      </w:r>
    </w:p>
    <w:p w:rsidR="00590427" w:rsidRPr="00FC2251" w:rsidRDefault="00590427" w:rsidP="00915D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90427" w:rsidRPr="00FC2251" w:rsidRDefault="00590427" w:rsidP="00915D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90427" w:rsidRPr="00FC2251" w:rsidRDefault="00590427" w:rsidP="0080156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C2251">
        <w:rPr>
          <w:sz w:val="28"/>
          <w:szCs w:val="28"/>
        </w:rPr>
        <w:t xml:space="preserve">Глава Зарубкинского сельского поселения </w:t>
      </w:r>
    </w:p>
    <w:p w:rsidR="00590427" w:rsidRPr="00FC2251" w:rsidRDefault="00590427" w:rsidP="00801568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C2251">
        <w:rPr>
          <w:sz w:val="28"/>
          <w:szCs w:val="28"/>
        </w:rPr>
        <w:t>Зубово-Полянского муниципального района</w:t>
      </w:r>
    </w:p>
    <w:p w:rsidR="00590427" w:rsidRPr="00FC2251" w:rsidRDefault="00590427" w:rsidP="00801568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C2251">
        <w:rPr>
          <w:sz w:val="28"/>
          <w:szCs w:val="28"/>
        </w:rPr>
        <w:t>Республики Мордовия</w:t>
      </w:r>
      <w:r w:rsidRPr="00FC225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FC2251">
        <w:rPr>
          <w:sz w:val="28"/>
          <w:szCs w:val="28"/>
        </w:rPr>
        <w:t>Т.Н. Дергачева</w:t>
      </w:r>
    </w:p>
    <w:p w:rsidR="00590427" w:rsidRDefault="00590427" w:rsidP="00801568">
      <w:pPr>
        <w:rPr>
          <w:b/>
        </w:rPr>
      </w:pPr>
    </w:p>
    <w:sectPr w:rsidR="00590427" w:rsidSect="001B340E">
      <w:pgSz w:w="11906" w:h="16838"/>
      <w:pgMar w:top="1134" w:right="1106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43"/>
    <w:rsid w:val="00017698"/>
    <w:rsid w:val="00076F42"/>
    <w:rsid w:val="00077FE3"/>
    <w:rsid w:val="00095F55"/>
    <w:rsid w:val="000C6DFD"/>
    <w:rsid w:val="00172759"/>
    <w:rsid w:val="001A100B"/>
    <w:rsid w:val="001B340E"/>
    <w:rsid w:val="001C6F3B"/>
    <w:rsid w:val="002049C4"/>
    <w:rsid w:val="00374762"/>
    <w:rsid w:val="00397719"/>
    <w:rsid w:val="003E101E"/>
    <w:rsid w:val="004213EF"/>
    <w:rsid w:val="004B5B13"/>
    <w:rsid w:val="004C7598"/>
    <w:rsid w:val="004D6DEE"/>
    <w:rsid w:val="004E3E30"/>
    <w:rsid w:val="005363EE"/>
    <w:rsid w:val="00556A3E"/>
    <w:rsid w:val="00590427"/>
    <w:rsid w:val="005A4F29"/>
    <w:rsid w:val="005C6016"/>
    <w:rsid w:val="00631B9A"/>
    <w:rsid w:val="006815FF"/>
    <w:rsid w:val="006D0874"/>
    <w:rsid w:val="006E0653"/>
    <w:rsid w:val="006F4D63"/>
    <w:rsid w:val="00733C91"/>
    <w:rsid w:val="00756B1E"/>
    <w:rsid w:val="00764601"/>
    <w:rsid w:val="007F4005"/>
    <w:rsid w:val="00801568"/>
    <w:rsid w:val="00805927"/>
    <w:rsid w:val="008A451A"/>
    <w:rsid w:val="008D18AA"/>
    <w:rsid w:val="00915D43"/>
    <w:rsid w:val="00920220"/>
    <w:rsid w:val="00936406"/>
    <w:rsid w:val="00953797"/>
    <w:rsid w:val="00973235"/>
    <w:rsid w:val="0098348A"/>
    <w:rsid w:val="00993304"/>
    <w:rsid w:val="009C6D1F"/>
    <w:rsid w:val="009F5DF1"/>
    <w:rsid w:val="00A00A71"/>
    <w:rsid w:val="00A215DF"/>
    <w:rsid w:val="00AA55C4"/>
    <w:rsid w:val="00B04D7B"/>
    <w:rsid w:val="00B23707"/>
    <w:rsid w:val="00B74BD2"/>
    <w:rsid w:val="00BA77F5"/>
    <w:rsid w:val="00BA79C8"/>
    <w:rsid w:val="00C00D72"/>
    <w:rsid w:val="00C03EC2"/>
    <w:rsid w:val="00C1018C"/>
    <w:rsid w:val="00C724BC"/>
    <w:rsid w:val="00C7311E"/>
    <w:rsid w:val="00C963B5"/>
    <w:rsid w:val="00CA7CFB"/>
    <w:rsid w:val="00CD0BDB"/>
    <w:rsid w:val="00D00199"/>
    <w:rsid w:val="00D00753"/>
    <w:rsid w:val="00D30B49"/>
    <w:rsid w:val="00D62EF4"/>
    <w:rsid w:val="00D77A14"/>
    <w:rsid w:val="00DB1D49"/>
    <w:rsid w:val="00DC7DE3"/>
    <w:rsid w:val="00DD5B96"/>
    <w:rsid w:val="00E03E89"/>
    <w:rsid w:val="00E06412"/>
    <w:rsid w:val="00E514EC"/>
    <w:rsid w:val="00EC02DF"/>
    <w:rsid w:val="00F06FE1"/>
    <w:rsid w:val="00F416CD"/>
    <w:rsid w:val="00F44A57"/>
    <w:rsid w:val="00F83662"/>
    <w:rsid w:val="00FC2251"/>
    <w:rsid w:val="00FD18D5"/>
    <w:rsid w:val="00FD3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D4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F416CD"/>
    <w:pPr>
      <w:numPr>
        <w:numId w:val="1"/>
      </w:numPr>
      <w:autoSpaceDE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  <w:kern w:val="1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D18D5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ConsPlusNonformat">
    <w:name w:val="ConsPlusNonformat"/>
    <w:uiPriority w:val="99"/>
    <w:rsid w:val="00915D4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39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530</Words>
  <Characters>3026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                                      </dc:title>
  <dc:subject/>
  <dc:creator>User1</dc:creator>
  <cp:keywords/>
  <dc:description/>
  <cp:lastModifiedBy>1</cp:lastModifiedBy>
  <cp:revision>3</cp:revision>
  <cp:lastPrinted>2018-06-04T09:00:00Z</cp:lastPrinted>
  <dcterms:created xsi:type="dcterms:W3CDTF">2018-10-18T09:39:00Z</dcterms:created>
  <dcterms:modified xsi:type="dcterms:W3CDTF">2018-10-18T09:40:00Z</dcterms:modified>
</cp:coreProperties>
</file>