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78" w:rsidRDefault="00812578" w:rsidP="00915D43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2578" w:rsidRDefault="00812578" w:rsidP="00915D43">
      <w:pPr>
        <w:jc w:val="center"/>
        <w:rPr>
          <w:b/>
          <w:caps/>
        </w:rPr>
      </w:pPr>
    </w:p>
    <w:p w:rsidR="00812578" w:rsidRDefault="00812578" w:rsidP="00915D43">
      <w:pPr>
        <w:jc w:val="center"/>
        <w:rPr>
          <w:b/>
          <w:caps/>
        </w:rPr>
      </w:pPr>
    </w:p>
    <w:p w:rsidR="00812578" w:rsidRDefault="00812578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812578" w:rsidRDefault="00812578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812578" w:rsidRDefault="00812578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812578" w:rsidRDefault="00812578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812578" w:rsidRDefault="00812578" w:rsidP="00915D43">
      <w:pPr>
        <w:jc w:val="center"/>
        <w:rPr>
          <w:b/>
          <w:caps/>
        </w:rPr>
      </w:pPr>
    </w:p>
    <w:p w:rsidR="00812578" w:rsidRDefault="00812578" w:rsidP="00915D43">
      <w:pPr>
        <w:jc w:val="center"/>
        <w:rPr>
          <w:b/>
        </w:rPr>
      </w:pPr>
      <w:r>
        <w:rPr>
          <w:b/>
        </w:rPr>
        <w:t>РЕШЕНИЕ</w:t>
      </w:r>
    </w:p>
    <w:p w:rsidR="00812578" w:rsidRDefault="00812578" w:rsidP="00915D43"/>
    <w:p w:rsidR="00812578" w:rsidRPr="00FC2251" w:rsidRDefault="00812578" w:rsidP="00915D43">
      <w:pPr>
        <w:rPr>
          <w:sz w:val="28"/>
          <w:szCs w:val="28"/>
          <w:u w:val="single"/>
        </w:rPr>
      </w:pPr>
      <w:r>
        <w:rPr>
          <w:sz w:val="28"/>
          <w:szCs w:val="28"/>
        </w:rPr>
        <w:t>от  16 октября</w:t>
      </w:r>
      <w:r w:rsidRPr="00FC225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FC2251"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</w:t>
      </w:r>
      <w:r w:rsidRPr="00FC2251">
        <w:rPr>
          <w:sz w:val="28"/>
          <w:szCs w:val="28"/>
        </w:rPr>
        <w:t xml:space="preserve">                                                                         № </w:t>
      </w:r>
      <w:r>
        <w:rPr>
          <w:sz w:val="28"/>
          <w:szCs w:val="28"/>
        </w:rPr>
        <w:t>1</w:t>
      </w:r>
    </w:p>
    <w:p w:rsidR="00812578" w:rsidRPr="00FC2251" w:rsidRDefault="00812578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812578" w:rsidRDefault="00812578" w:rsidP="001C623A">
      <w:pPr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Зарубкинского сельского поселения от 25.05.2018 г. № 1 </w:t>
      </w:r>
      <w:r w:rsidRPr="0017134D">
        <w:rPr>
          <w:b/>
          <w:sz w:val="28"/>
          <w:szCs w:val="28"/>
        </w:rPr>
        <w:t>«Об установлении  земельного  налога»</w:t>
      </w:r>
    </w:p>
    <w:p w:rsidR="00812578" w:rsidRDefault="00812578" w:rsidP="001C623A">
      <w:pPr>
        <w:rPr>
          <w:b/>
          <w:sz w:val="28"/>
          <w:szCs w:val="28"/>
        </w:rPr>
      </w:pPr>
    </w:p>
    <w:p w:rsidR="00812578" w:rsidRPr="00653DCA" w:rsidRDefault="00812578" w:rsidP="00137DE0">
      <w:pPr>
        <w:ind w:firstLine="708"/>
        <w:jc w:val="both"/>
        <w:rPr>
          <w:b/>
          <w:bCs/>
          <w:sz w:val="28"/>
          <w:szCs w:val="28"/>
        </w:rPr>
      </w:pPr>
      <w:r w:rsidRPr="00653DCA">
        <w:rPr>
          <w:sz w:val="28"/>
          <w:szCs w:val="28"/>
        </w:rPr>
        <w:t xml:space="preserve">В  соответствии  с пунктом 1 статьи 387  Налогового  кодекса  Российской Федерации Совет  депутатов  </w:t>
      </w:r>
      <w:r>
        <w:rPr>
          <w:sz w:val="28"/>
          <w:szCs w:val="28"/>
        </w:rPr>
        <w:t>Зарубкинского</w:t>
      </w:r>
      <w:r w:rsidRPr="00653DCA">
        <w:rPr>
          <w:sz w:val="28"/>
          <w:szCs w:val="28"/>
        </w:rPr>
        <w:t xml:space="preserve">  сельского  поселения </w:t>
      </w:r>
      <w:r w:rsidRPr="00653DCA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</w:t>
      </w:r>
      <w:r w:rsidRPr="00137DE0">
        <w:rPr>
          <w:bCs/>
          <w:sz w:val="28"/>
          <w:szCs w:val="28"/>
        </w:rPr>
        <w:t>:</w:t>
      </w:r>
    </w:p>
    <w:p w:rsidR="00812578" w:rsidRDefault="00812578" w:rsidP="00137DE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Внести изменения в решение Совета депутатов Зарубкинского сельского поселения  Зубово-Полянского муниципального района Республики Мордовия от 25.05.2018 года № 1  " Об установлении земельного налога" следующие изменения:</w:t>
      </w:r>
    </w:p>
    <w:p w:rsidR="00812578" w:rsidRDefault="00812578" w:rsidP="00137DE0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часть подпункта 2) пункта 5 </w:t>
      </w:r>
      <w:r>
        <w:rPr>
          <w:color w:val="000000"/>
          <w:sz w:val="28"/>
          <w:szCs w:val="28"/>
        </w:rPr>
        <w:t>признать утратившим силу:</w:t>
      </w:r>
    </w:p>
    <w:p w:rsidR="00812578" w:rsidRPr="00653DCA" w:rsidRDefault="00812578" w:rsidP="00137DE0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653DCA">
        <w:rPr>
          <w:color w:val="000000"/>
          <w:sz w:val="28"/>
          <w:szCs w:val="28"/>
        </w:rPr>
        <w:t>Освободить от уплаты земельного налога следующие категории налогоплательщиков:</w:t>
      </w:r>
    </w:p>
    <w:p w:rsidR="00812578" w:rsidRPr="00653DCA" w:rsidRDefault="00812578" w:rsidP="00137DE0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653DCA"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812578" w:rsidRPr="00653DCA" w:rsidRDefault="00812578" w:rsidP="00137DE0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653DCA"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812578" w:rsidRDefault="00812578" w:rsidP="00137DE0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 w:rsidRPr="00653DCA"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</w:t>
      </w:r>
      <w:r>
        <w:rPr>
          <w:color w:val="000000"/>
          <w:sz w:val="28"/>
          <w:szCs w:val="28"/>
        </w:rPr>
        <w:t>бликанского и местного значения;».</w:t>
      </w:r>
    </w:p>
    <w:p w:rsidR="00812578" w:rsidRDefault="00812578" w:rsidP="00137DE0">
      <w:pPr>
        <w:shd w:val="clear" w:color="auto" w:fill="FFFFFF"/>
        <w:ind w:firstLine="5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2. Настоящее решение вступает в силу с 01 января 2019 года и подлежит официальному опубликованию в газете "Вестник" и на официальном сайте в сети Интернет.</w:t>
      </w:r>
    </w:p>
    <w:p w:rsidR="00812578" w:rsidRPr="00FC2251" w:rsidRDefault="00812578" w:rsidP="00137DE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2578" w:rsidRPr="00FC2251" w:rsidRDefault="00812578" w:rsidP="00915D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2578" w:rsidRPr="00FC2251" w:rsidRDefault="00812578" w:rsidP="00801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 xml:space="preserve">Глава Зарубкинского сельского поселения </w:t>
      </w:r>
    </w:p>
    <w:p w:rsidR="00812578" w:rsidRPr="00FC2251" w:rsidRDefault="00812578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Зубово-Полянского муниципального района</w:t>
      </w:r>
    </w:p>
    <w:p w:rsidR="00812578" w:rsidRPr="00FC2251" w:rsidRDefault="00812578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C2251">
        <w:rPr>
          <w:sz w:val="28"/>
          <w:szCs w:val="28"/>
        </w:rPr>
        <w:t>Республики Мордовия</w:t>
      </w:r>
      <w:r w:rsidRPr="00FC225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FC2251">
        <w:rPr>
          <w:sz w:val="28"/>
          <w:szCs w:val="28"/>
        </w:rPr>
        <w:t>Т.Н. Дергачева</w:t>
      </w:r>
    </w:p>
    <w:p w:rsidR="00812578" w:rsidRDefault="00812578" w:rsidP="00801568">
      <w:pPr>
        <w:rPr>
          <w:b/>
        </w:rPr>
      </w:pPr>
    </w:p>
    <w:sectPr w:rsidR="00812578" w:rsidSect="001B340E">
      <w:pgSz w:w="11906" w:h="16838"/>
      <w:pgMar w:top="1134" w:right="1106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017698"/>
    <w:rsid w:val="00076F42"/>
    <w:rsid w:val="00077FE3"/>
    <w:rsid w:val="00095F55"/>
    <w:rsid w:val="000F3AE4"/>
    <w:rsid w:val="00137DE0"/>
    <w:rsid w:val="0017134D"/>
    <w:rsid w:val="00172759"/>
    <w:rsid w:val="001A100B"/>
    <w:rsid w:val="001B340E"/>
    <w:rsid w:val="001C623A"/>
    <w:rsid w:val="001C6F3B"/>
    <w:rsid w:val="002049C4"/>
    <w:rsid w:val="00374762"/>
    <w:rsid w:val="00397719"/>
    <w:rsid w:val="003E101E"/>
    <w:rsid w:val="004213EF"/>
    <w:rsid w:val="004B5B13"/>
    <w:rsid w:val="004C7598"/>
    <w:rsid w:val="004D6DEE"/>
    <w:rsid w:val="004E3E30"/>
    <w:rsid w:val="005363EE"/>
    <w:rsid w:val="005A4F29"/>
    <w:rsid w:val="005C6016"/>
    <w:rsid w:val="00631B9A"/>
    <w:rsid w:val="00653DCA"/>
    <w:rsid w:val="006815FF"/>
    <w:rsid w:val="006D0874"/>
    <w:rsid w:val="006E0653"/>
    <w:rsid w:val="006F4D63"/>
    <w:rsid w:val="00733C91"/>
    <w:rsid w:val="00756B1E"/>
    <w:rsid w:val="00764601"/>
    <w:rsid w:val="007F4005"/>
    <w:rsid w:val="00801568"/>
    <w:rsid w:val="00803883"/>
    <w:rsid w:val="00805927"/>
    <w:rsid w:val="00812578"/>
    <w:rsid w:val="008A451A"/>
    <w:rsid w:val="008D18AA"/>
    <w:rsid w:val="00915D43"/>
    <w:rsid w:val="00920220"/>
    <w:rsid w:val="00936406"/>
    <w:rsid w:val="00953797"/>
    <w:rsid w:val="00973235"/>
    <w:rsid w:val="0098348A"/>
    <w:rsid w:val="00993304"/>
    <w:rsid w:val="009F5DF1"/>
    <w:rsid w:val="00A00A71"/>
    <w:rsid w:val="00A215DF"/>
    <w:rsid w:val="00AA55C4"/>
    <w:rsid w:val="00B04D7B"/>
    <w:rsid w:val="00B23707"/>
    <w:rsid w:val="00BA77F5"/>
    <w:rsid w:val="00BA79C8"/>
    <w:rsid w:val="00C00D72"/>
    <w:rsid w:val="00C03EC2"/>
    <w:rsid w:val="00C1018C"/>
    <w:rsid w:val="00C724BC"/>
    <w:rsid w:val="00C7311E"/>
    <w:rsid w:val="00C963B5"/>
    <w:rsid w:val="00CA7CFB"/>
    <w:rsid w:val="00D00199"/>
    <w:rsid w:val="00D00753"/>
    <w:rsid w:val="00D30B49"/>
    <w:rsid w:val="00D62EF4"/>
    <w:rsid w:val="00D77A14"/>
    <w:rsid w:val="00DB1D49"/>
    <w:rsid w:val="00DC7DE3"/>
    <w:rsid w:val="00DD5B96"/>
    <w:rsid w:val="00E03E89"/>
    <w:rsid w:val="00E06412"/>
    <w:rsid w:val="00E514EC"/>
    <w:rsid w:val="00EC02DF"/>
    <w:rsid w:val="00F06FE1"/>
    <w:rsid w:val="00F416CD"/>
    <w:rsid w:val="00F44A57"/>
    <w:rsid w:val="00F83662"/>
    <w:rsid w:val="00FC2251"/>
    <w:rsid w:val="00FD18D5"/>
    <w:rsid w:val="00FD3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416CD"/>
    <w:pPr>
      <w:numPr>
        <w:numId w:val="1"/>
      </w:numPr>
      <w:autoSpaceDE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kern w:val="1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18D5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52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325</Words>
  <Characters>1854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3</cp:revision>
  <cp:lastPrinted>2018-06-04T09:00:00Z</cp:lastPrinted>
  <dcterms:created xsi:type="dcterms:W3CDTF">2018-10-18T09:22:00Z</dcterms:created>
  <dcterms:modified xsi:type="dcterms:W3CDTF">2018-10-18T09:28:00Z</dcterms:modified>
</cp:coreProperties>
</file>