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775" w:rsidRDefault="003C2775" w:rsidP="00383272">
      <w:pPr>
        <w:pStyle w:val="ConsPlusTitle"/>
        <w:jc w:val="center"/>
        <w:outlineLvl w:val="0"/>
        <w:rPr>
          <w:sz w:val="32"/>
          <w:szCs w:val="32"/>
        </w:rPr>
      </w:pPr>
    </w:p>
    <w:p w:rsidR="003C2775" w:rsidRDefault="003C2775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3C2775" w:rsidRDefault="003C2775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АЧАДОВСКОГО СЕЛЬСКОГО ПОСЕЛЕНИЯ</w:t>
      </w:r>
    </w:p>
    <w:p w:rsidR="003C2775" w:rsidRDefault="003C2775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3C2775" w:rsidRDefault="003C2775" w:rsidP="0038327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3C2775" w:rsidRDefault="003C2775" w:rsidP="00383272">
      <w:pPr>
        <w:pStyle w:val="ConsPlusTitle"/>
        <w:rPr>
          <w:sz w:val="32"/>
          <w:szCs w:val="32"/>
        </w:rPr>
      </w:pPr>
    </w:p>
    <w:p w:rsidR="003C2775" w:rsidRDefault="003C2775" w:rsidP="0038327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3C2775" w:rsidRDefault="003C2775" w:rsidP="00383272">
      <w:pPr>
        <w:shd w:val="clear" w:color="auto" w:fill="FFFFFF"/>
        <w:jc w:val="center"/>
        <w:rPr>
          <w:rFonts w:ascii="Arial" w:hAnsi="Arial" w:cs="Arial"/>
        </w:rPr>
      </w:pPr>
    </w:p>
    <w:p w:rsidR="003C2775" w:rsidRDefault="003C2775" w:rsidP="00383272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27 июня  2018 год  № 4</w:t>
      </w:r>
    </w:p>
    <w:p w:rsidR="003C2775" w:rsidRPr="00D3343A" w:rsidRDefault="003C2775" w:rsidP="00383272">
      <w:pPr>
        <w:shd w:val="clear" w:color="auto" w:fill="FFFFFF"/>
        <w:spacing w:before="331"/>
        <w:jc w:val="center"/>
        <w:rPr>
          <w:rFonts w:ascii="Arial" w:hAnsi="Arial" w:cs="Arial"/>
          <w:sz w:val="28"/>
          <w:szCs w:val="28"/>
        </w:rPr>
      </w:pPr>
      <w:r w:rsidRPr="00D3343A">
        <w:rPr>
          <w:rFonts w:ascii="Arial" w:hAnsi="Arial" w:cs="Arial"/>
          <w:sz w:val="28"/>
          <w:szCs w:val="28"/>
        </w:rPr>
        <w:t>ОБ УТВЕРЖДЕНИИ ОТЧЕТА ОБ ИСПОЛНЕНИИ БЮДЖЕТА АЧАДОВСКОГО СЕЛЬСКОГО ПОСЕЛЕНИЯ ЗУБОВО-ПОЛЯНСКОГО МУНИЦИПАЛЬНОГО РАЙОНА РЕСПУБЛИКИ МОРДОВИЯ ЗА 1 КВАРТАЛ 2018 года.</w:t>
      </w:r>
    </w:p>
    <w:p w:rsidR="003C2775" w:rsidRDefault="003C2775" w:rsidP="00383272">
      <w:pPr>
        <w:jc w:val="center"/>
        <w:rPr>
          <w:b/>
          <w:bCs/>
        </w:rPr>
      </w:pPr>
    </w:p>
    <w:p w:rsidR="003C2775" w:rsidRDefault="003C2775" w:rsidP="00383272">
      <w:pPr>
        <w:rPr>
          <w:b/>
        </w:rPr>
      </w:pPr>
      <w:r>
        <w:rPr>
          <w:b/>
        </w:rPr>
        <w:t xml:space="preserve">                         </w:t>
      </w:r>
    </w:p>
    <w:p w:rsidR="003C2775" w:rsidRDefault="003C2775" w:rsidP="00383272"/>
    <w:p w:rsidR="003C2775" w:rsidRDefault="003C2775" w:rsidP="00383272"/>
    <w:p w:rsidR="003C2775" w:rsidRDefault="003C2775" w:rsidP="00383272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3C2775" w:rsidRDefault="003C2775" w:rsidP="00383272">
      <w:pPr>
        <w:jc w:val="center"/>
        <w:rPr>
          <w:b/>
        </w:rPr>
      </w:pPr>
    </w:p>
    <w:p w:rsidR="003C2775" w:rsidRDefault="003C2775" w:rsidP="00383272">
      <w:pPr>
        <w:jc w:val="center"/>
        <w:rPr>
          <w:b/>
        </w:rPr>
      </w:pPr>
      <w:r>
        <w:rPr>
          <w:b/>
        </w:rPr>
        <w:t>РЕШИЛ:</w:t>
      </w:r>
    </w:p>
    <w:p w:rsidR="003C2775" w:rsidRDefault="003C2775" w:rsidP="00383272">
      <w:pPr>
        <w:jc w:val="center"/>
        <w:rPr>
          <w:b/>
        </w:rPr>
      </w:pPr>
    </w:p>
    <w:p w:rsidR="003C2775" w:rsidRDefault="003C2775" w:rsidP="00383272">
      <w:pPr>
        <w:jc w:val="center"/>
        <w:rPr>
          <w:b/>
        </w:rPr>
      </w:pPr>
    </w:p>
    <w:p w:rsidR="003C2775" w:rsidRDefault="003C2775" w:rsidP="00383272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Ачадовского сельского  поселения  Зубово-Полянского  муниципального района   Республики     Мордовия за 1  квартал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по доходам  в сумме 380,1 тыс.руб. и по расходам в    сумме 342,2 тыс. руб. </w:t>
      </w:r>
    </w:p>
    <w:p w:rsidR="003C2775" w:rsidRDefault="003C2775" w:rsidP="00383272">
      <w:pPr>
        <w:tabs>
          <w:tab w:val="left" w:pos="465"/>
          <w:tab w:val="center" w:pos="4677"/>
        </w:tabs>
        <w:jc w:val="both"/>
      </w:pPr>
    </w:p>
    <w:p w:rsidR="003C2775" w:rsidRDefault="003C2775" w:rsidP="00383272">
      <w:pPr>
        <w:tabs>
          <w:tab w:val="left" w:pos="465"/>
          <w:tab w:val="center" w:pos="4677"/>
        </w:tabs>
        <w:jc w:val="both"/>
      </w:pPr>
    </w:p>
    <w:p w:rsidR="003C2775" w:rsidRDefault="003C2775" w:rsidP="00383272"/>
    <w:p w:rsidR="003C2775" w:rsidRDefault="003C2775" w:rsidP="00383272">
      <w:pPr>
        <w:ind w:left="2160"/>
      </w:pPr>
      <w:r>
        <w:t>1. Приложение №2 (прилагается).</w:t>
      </w:r>
    </w:p>
    <w:p w:rsidR="003C2775" w:rsidRDefault="003C2775" w:rsidP="00C61ECA">
      <w:pPr>
        <w:pStyle w:val="ListParagraph"/>
        <w:numPr>
          <w:ilvl w:val="0"/>
          <w:numId w:val="4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6 (прилагается).</w:t>
      </w:r>
    </w:p>
    <w:p w:rsidR="003C2775" w:rsidRDefault="003C2775" w:rsidP="00383272">
      <w:pPr>
        <w:tabs>
          <w:tab w:val="left" w:pos="465"/>
          <w:tab w:val="center" w:pos="4677"/>
        </w:tabs>
        <w:ind w:left="2160"/>
        <w:jc w:val="both"/>
      </w:pPr>
      <w:r>
        <w:t>3.  Приложение № 7 (прилагается).</w:t>
      </w:r>
    </w:p>
    <w:p w:rsidR="003C2775" w:rsidRDefault="003C2775" w:rsidP="00383272">
      <w:pPr>
        <w:ind w:left="2160"/>
      </w:pPr>
      <w:r>
        <w:t xml:space="preserve">     Сведения за 1 квартал (прилагаются).</w:t>
      </w:r>
    </w:p>
    <w:p w:rsidR="003C2775" w:rsidRDefault="003C2775" w:rsidP="00383272">
      <w:pPr>
        <w:ind w:left="2160"/>
      </w:pPr>
    </w:p>
    <w:p w:rsidR="003C2775" w:rsidRDefault="003C2775" w:rsidP="00383272">
      <w:pPr>
        <w:ind w:left="2160"/>
      </w:pPr>
    </w:p>
    <w:p w:rsidR="003C2775" w:rsidRDefault="003C2775" w:rsidP="00383272">
      <w:pPr>
        <w:ind w:left="2160"/>
      </w:pPr>
    </w:p>
    <w:p w:rsidR="003C2775" w:rsidRDefault="003C2775" w:rsidP="00383272">
      <w:pPr>
        <w:ind w:left="2160"/>
      </w:pPr>
    </w:p>
    <w:p w:rsidR="003C2775" w:rsidRDefault="003C2775" w:rsidP="00383272">
      <w:pPr>
        <w:rPr>
          <w:b/>
        </w:rPr>
      </w:pPr>
      <w:r>
        <w:rPr>
          <w:b/>
        </w:rPr>
        <w:t xml:space="preserve">            Глава Ачадовского сельского поселения</w:t>
      </w:r>
    </w:p>
    <w:p w:rsidR="003C2775" w:rsidRDefault="003C2775" w:rsidP="00383272">
      <w:pPr>
        <w:rPr>
          <w:b/>
        </w:rPr>
      </w:pPr>
      <w:r>
        <w:rPr>
          <w:b/>
        </w:rPr>
        <w:t xml:space="preserve">            Зубово-Полянского муниципального района </w:t>
      </w:r>
    </w:p>
    <w:p w:rsidR="003C2775" w:rsidRDefault="003C2775" w:rsidP="00383272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      Е.М.Чернова</w:t>
      </w:r>
    </w:p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tbl>
      <w:tblPr>
        <w:tblW w:w="9874" w:type="dxa"/>
        <w:tblInd w:w="93" w:type="dxa"/>
        <w:tblLook w:val="0000"/>
      </w:tblPr>
      <w:tblGrid>
        <w:gridCol w:w="2895"/>
        <w:gridCol w:w="4499"/>
        <w:gridCol w:w="2480"/>
      </w:tblGrid>
      <w:tr w:rsidR="003C2775" w:rsidRPr="009F3EBD" w:rsidTr="00C61ECA">
        <w:trPr>
          <w:trHeight w:val="1860"/>
        </w:trPr>
        <w:tc>
          <w:tcPr>
            <w:tcW w:w="9874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3C2775" w:rsidRPr="00975327" w:rsidRDefault="003C2775" w:rsidP="00C61EC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Приложение </w:t>
            </w:r>
            <w:r w:rsidRPr="00975327">
              <w:rPr>
                <w:sz w:val="20"/>
                <w:szCs w:val="20"/>
              </w:rPr>
              <w:t>2</w:t>
            </w:r>
          </w:p>
          <w:p w:rsidR="003C2775" w:rsidRPr="009F3EBD" w:rsidRDefault="003C2775" w:rsidP="00C61E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к Решению Совета депутатов </w:t>
            </w:r>
          </w:p>
          <w:p w:rsidR="003C2775" w:rsidRPr="009F3EBD" w:rsidRDefault="003C2775" w:rsidP="00C61E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Ачадовского</w:t>
            </w:r>
            <w:r w:rsidRPr="009F3EBD">
              <w:rPr>
                <w:sz w:val="20"/>
                <w:szCs w:val="20"/>
              </w:rPr>
              <w:t xml:space="preserve"> сельского                                              поселения Зубово- Полянского </w:t>
            </w:r>
          </w:p>
          <w:p w:rsidR="003C2775" w:rsidRPr="009F3EBD" w:rsidRDefault="003C2775" w:rsidP="00C61E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 муниципального района </w:t>
            </w:r>
          </w:p>
          <w:p w:rsidR="003C2775" w:rsidRPr="009F3EBD" w:rsidRDefault="003C2775" w:rsidP="00C61E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«О</w:t>
            </w:r>
            <w:r>
              <w:rPr>
                <w:sz w:val="20"/>
                <w:szCs w:val="20"/>
              </w:rPr>
              <w:t xml:space="preserve">б исполнении </w:t>
            </w:r>
            <w:r w:rsidRPr="009F3EBD">
              <w:rPr>
                <w:sz w:val="20"/>
                <w:szCs w:val="20"/>
              </w:rPr>
              <w:t>бюджет</w:t>
            </w:r>
            <w:r>
              <w:rPr>
                <w:sz w:val="20"/>
                <w:szCs w:val="20"/>
              </w:rPr>
              <w:t>а</w:t>
            </w:r>
            <w:r w:rsidRPr="009F3E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Ачадовского</w:t>
            </w:r>
            <w:r w:rsidRPr="009F3EBD">
              <w:rPr>
                <w:sz w:val="20"/>
                <w:szCs w:val="20"/>
              </w:rPr>
              <w:t xml:space="preserve">  сельского    поселения Зубово-</w:t>
            </w:r>
          </w:p>
          <w:p w:rsidR="003C2775" w:rsidRPr="009F3EBD" w:rsidRDefault="003C2775" w:rsidP="00C61E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Полянского мун</w:t>
            </w:r>
            <w:r>
              <w:rPr>
                <w:sz w:val="20"/>
                <w:szCs w:val="20"/>
              </w:rPr>
              <w:t xml:space="preserve">иципального района Республики </w:t>
            </w:r>
            <w:r w:rsidRPr="009F3EBD">
              <w:rPr>
                <w:sz w:val="20"/>
                <w:szCs w:val="20"/>
              </w:rPr>
              <w:t xml:space="preserve">Мордовия </w:t>
            </w:r>
          </w:p>
          <w:p w:rsidR="003C2775" w:rsidRPr="009F3EBD" w:rsidRDefault="003C2775" w:rsidP="00C61E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з</w:t>
            </w:r>
            <w:r w:rsidRPr="009F3EBD">
              <w:rPr>
                <w:sz w:val="20"/>
                <w:szCs w:val="20"/>
              </w:rPr>
              <w:t xml:space="preserve">а </w:t>
            </w:r>
            <w:r w:rsidRPr="00671054">
              <w:rPr>
                <w:sz w:val="20"/>
                <w:szCs w:val="20"/>
              </w:rPr>
              <w:t>1</w:t>
            </w:r>
            <w:r w:rsidRPr="00572E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квартал </w:t>
            </w:r>
            <w:r w:rsidRPr="009F3EBD">
              <w:rPr>
                <w:sz w:val="20"/>
                <w:szCs w:val="20"/>
              </w:rPr>
              <w:t>201</w:t>
            </w:r>
            <w:r w:rsidRPr="00671054">
              <w:rPr>
                <w:sz w:val="20"/>
                <w:szCs w:val="20"/>
              </w:rPr>
              <w:t>8</w:t>
            </w:r>
            <w:r w:rsidRPr="009F3EBD">
              <w:rPr>
                <w:sz w:val="20"/>
                <w:szCs w:val="20"/>
              </w:rPr>
              <w:t xml:space="preserve"> год» </w:t>
            </w:r>
            <w:r w:rsidRPr="0067105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от 27 июня</w:t>
            </w:r>
            <w:r w:rsidRPr="009F3EBD">
              <w:rPr>
                <w:sz w:val="20"/>
                <w:szCs w:val="20"/>
              </w:rPr>
              <w:t xml:space="preserve"> 201</w:t>
            </w:r>
            <w:r w:rsidRPr="00671054">
              <w:rPr>
                <w:sz w:val="20"/>
                <w:szCs w:val="20"/>
              </w:rPr>
              <w:t>8</w:t>
            </w:r>
            <w:r w:rsidRPr="009F3EBD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 xml:space="preserve"> №4</w:t>
            </w:r>
          </w:p>
          <w:p w:rsidR="003C2775" w:rsidRPr="009F3EBD" w:rsidRDefault="003C2775" w:rsidP="00C61ECA">
            <w:pPr>
              <w:ind w:right="850"/>
              <w:jc w:val="right"/>
              <w:rPr>
                <w:sz w:val="20"/>
                <w:szCs w:val="20"/>
              </w:rPr>
            </w:pPr>
            <w:r w:rsidRPr="009F3EBD">
              <w:rPr>
                <w:rFonts w:ascii="Arial Unicode MS" w:hAnsi="Arial Unicode MS" w:cs="Arial Unicode MS"/>
                <w:sz w:val="20"/>
                <w:szCs w:val="20"/>
              </w:rPr>
              <w:t xml:space="preserve">  </w:t>
            </w:r>
          </w:p>
        </w:tc>
      </w:tr>
      <w:tr w:rsidR="003C2775" w:rsidRPr="009F3EBD" w:rsidTr="00C61ECA">
        <w:trPr>
          <w:trHeight w:val="255"/>
        </w:trPr>
        <w:tc>
          <w:tcPr>
            <w:tcW w:w="987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775" w:rsidRPr="009F3EBD" w:rsidRDefault="003C2775" w:rsidP="00C61ECA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775" w:rsidRPr="009F3EBD" w:rsidRDefault="003C2775" w:rsidP="00C61E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F3EBD" w:rsidRDefault="003C2775" w:rsidP="00C61E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F3EBD" w:rsidRDefault="003C2775" w:rsidP="00C61ECA">
            <w:pPr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(тыс. рублей)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9F3EBD" w:rsidRDefault="003C2775" w:rsidP="00C61ECA">
            <w:pPr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9F3EBD" w:rsidRDefault="003C2775" w:rsidP="00C61ECA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9F3EBD" w:rsidRDefault="003C2775" w:rsidP="00C61ECA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rFonts w:ascii="Arial Unicode MS" w:hAnsi="Arial Unicode MS" w:cs="Arial Unicode MS"/>
                <w:sz w:val="20"/>
                <w:szCs w:val="20"/>
              </w:rPr>
            </w:pPr>
            <w:r w:rsidRPr="009F3EBD">
              <w:rPr>
                <w:rFonts w:ascii="Arial Unicode MS" w:hAnsi="Arial Unicode MS" w:cs="Arial Unicode MS"/>
                <w:sz w:val="20"/>
                <w:szCs w:val="20"/>
              </w:rPr>
              <w:t xml:space="preserve"> </w:t>
            </w:r>
            <w:r w:rsidRPr="009F3EBD">
              <w:rPr>
                <w:sz w:val="20"/>
                <w:szCs w:val="20"/>
              </w:rPr>
              <w:t>ДОХОДЫ БЮДЖЕТА -ВСЕГО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380.1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17.5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5.7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b/>
                <w:sz w:val="20"/>
                <w:szCs w:val="20"/>
              </w:rPr>
            </w:pPr>
            <w:r w:rsidRPr="009F3EBD"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5.3</w:t>
            </w:r>
          </w:p>
        </w:tc>
      </w:tr>
      <w:tr w:rsidR="003C2775" w:rsidRPr="009F3EBD" w:rsidTr="00C61EC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3C2775" w:rsidRPr="009F3EBD" w:rsidRDefault="003C2775" w:rsidP="00C61ECA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Pr="009F3EBD">
                <w:rPr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11.8</w:t>
            </w:r>
          </w:p>
        </w:tc>
      </w:tr>
      <w:tr w:rsidR="003C2775" w:rsidRPr="009F3EBD" w:rsidTr="00C61EC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FE3491" w:rsidRDefault="003C2775" w:rsidP="00C61E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</w:t>
            </w:r>
            <w:r w:rsidRPr="00FE3491">
              <w:rPr>
                <w:sz w:val="20"/>
                <w:szCs w:val="20"/>
                <w:lang w:val="en-US"/>
              </w:rPr>
              <w:t>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C2775" w:rsidRPr="00FE3491" w:rsidRDefault="003C2775" w:rsidP="00C61ECA">
            <w:pPr>
              <w:jc w:val="both"/>
              <w:rPr>
                <w:sz w:val="20"/>
                <w:szCs w:val="20"/>
              </w:rPr>
            </w:pPr>
            <w:r w:rsidRPr="00FE349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Default="003C2775" w:rsidP="00C61ECA">
            <w:pPr>
              <w:jc w:val="right"/>
              <w:rPr>
                <w:sz w:val="20"/>
                <w:szCs w:val="20"/>
              </w:rPr>
            </w:pPr>
          </w:p>
        </w:tc>
      </w:tr>
      <w:tr w:rsidR="003C2775" w:rsidRPr="009F3EBD" w:rsidTr="00C61EC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2775" w:rsidRPr="009F3EBD" w:rsidRDefault="003C2775" w:rsidP="00C61ECA">
            <w:pPr>
              <w:rPr>
                <w:rFonts w:ascii="Arial" w:hAnsi="Arial" w:cs="Arial"/>
                <w:sz w:val="20"/>
                <w:szCs w:val="20"/>
              </w:rPr>
            </w:pPr>
            <w:r w:rsidRPr="009F3EBD"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2775" w:rsidRPr="009F3EBD" w:rsidRDefault="003C2775" w:rsidP="00C61ECA">
            <w:pPr>
              <w:jc w:val="both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0.4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320.0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221.5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Прочие субсидии бюжетам муниципальных районов ( 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98.5</w:t>
            </w:r>
          </w:p>
        </w:tc>
      </w:tr>
      <w:tr w:rsidR="003C2775" w:rsidRPr="009F3EBD" w:rsidTr="00C61E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14.9</w:t>
            </w:r>
          </w:p>
        </w:tc>
      </w:tr>
      <w:tr w:rsidR="003C2775" w:rsidRPr="009F3EBD" w:rsidTr="00C61EC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</w:tcPr>
          <w:p w:rsidR="003C2775" w:rsidRPr="004D3555" w:rsidRDefault="003C2775" w:rsidP="00C61EC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14.8</w:t>
            </w:r>
          </w:p>
        </w:tc>
      </w:tr>
      <w:tr w:rsidR="003C2775" w:rsidRPr="009F3EBD" w:rsidTr="00C61EC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5427AE" w:rsidRDefault="003C2775" w:rsidP="00C61ECA">
            <w:pPr>
              <w:rPr>
                <w:sz w:val="20"/>
                <w:szCs w:val="20"/>
                <w:lang w:val="en-US"/>
              </w:rPr>
            </w:pPr>
            <w:r w:rsidRPr="009F3EB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2775" w:rsidRPr="009F3EBD" w:rsidRDefault="003C2775" w:rsidP="00C61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3C2775" w:rsidRPr="009F3EBD" w:rsidTr="00C61EC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5427AE" w:rsidRDefault="003C2775" w:rsidP="00C61E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C2775" w:rsidRPr="009F3EBD" w:rsidRDefault="003C2775" w:rsidP="00C61ECA">
            <w:pPr>
              <w:rPr>
                <w:sz w:val="20"/>
                <w:szCs w:val="20"/>
              </w:rPr>
            </w:pPr>
            <w:r w:rsidRPr="005427AE"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2775" w:rsidRPr="004D424A" w:rsidRDefault="003C2775" w:rsidP="00C61E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27.7</w:t>
            </w:r>
          </w:p>
        </w:tc>
      </w:tr>
      <w:tr w:rsidR="003C2775" w:rsidRPr="009F3EBD" w:rsidTr="00C61EC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511BD0" w:rsidRDefault="003C2775" w:rsidP="00C61ECA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C2775" w:rsidRPr="0041495F" w:rsidRDefault="003C2775" w:rsidP="00C61ECA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2775" w:rsidRDefault="003C2775" w:rsidP="00C61ECA">
            <w:pPr>
              <w:jc w:val="right"/>
              <w:rPr>
                <w:sz w:val="20"/>
                <w:szCs w:val="20"/>
              </w:rPr>
            </w:pPr>
          </w:p>
        </w:tc>
      </w:tr>
    </w:tbl>
    <w:p w:rsidR="003C2775" w:rsidRDefault="003C2775" w:rsidP="00975327"/>
    <w:p w:rsidR="003C2775" w:rsidRDefault="003C2775" w:rsidP="00383272">
      <w:pPr>
        <w:rPr>
          <w:b/>
        </w:rPr>
      </w:pPr>
    </w:p>
    <w:p w:rsidR="003C2775" w:rsidRDefault="003C2775" w:rsidP="00383272">
      <w:pPr>
        <w:rPr>
          <w:b/>
        </w:rPr>
      </w:pPr>
    </w:p>
    <w:p w:rsidR="003C2775" w:rsidRDefault="003C2775" w:rsidP="00777BB9"/>
    <w:tbl>
      <w:tblPr>
        <w:tblW w:w="10099" w:type="dxa"/>
        <w:tblInd w:w="93" w:type="dxa"/>
        <w:tblLook w:val="0000"/>
      </w:tblPr>
      <w:tblGrid>
        <w:gridCol w:w="1770"/>
        <w:gridCol w:w="448"/>
        <w:gridCol w:w="618"/>
        <w:gridCol w:w="1129"/>
        <w:gridCol w:w="771"/>
        <w:gridCol w:w="5369"/>
      </w:tblGrid>
      <w:tr w:rsidR="003C2775" w:rsidRPr="00975327" w:rsidTr="00975327">
        <w:trPr>
          <w:trHeight w:val="225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Default="003C2775" w:rsidP="00C61E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Приложение 6</w:t>
            </w:r>
          </w:p>
        </w:tc>
      </w:tr>
      <w:tr w:rsidR="003C2775" w:rsidRPr="00975327" w:rsidTr="00975327">
        <w:trPr>
          <w:trHeight w:val="225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Default="003C2775" w:rsidP="00C61E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 решению Совета депутатов Ачадовского сельского поселения Зубово-Полянского </w:t>
            </w:r>
          </w:p>
        </w:tc>
      </w:tr>
      <w:tr w:rsidR="003C2775" w:rsidRPr="00975327" w:rsidTr="00975327">
        <w:trPr>
          <w:trHeight w:val="225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Default="003C2775" w:rsidP="00C61E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 "Об исполнении бюджета  </w:t>
            </w:r>
          </w:p>
        </w:tc>
      </w:tr>
      <w:tr w:rsidR="003C2775" w:rsidRPr="00975327" w:rsidTr="00975327">
        <w:trPr>
          <w:trHeight w:val="225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Default="003C2775" w:rsidP="00C61E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Ачадовского сельского поселения Зубово-Полянского муниципального района</w:t>
            </w:r>
          </w:p>
        </w:tc>
      </w:tr>
      <w:tr w:rsidR="003C2775" w:rsidRPr="00975327" w:rsidTr="00975327">
        <w:trPr>
          <w:trHeight w:val="225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bookmarkStart w:id="0" w:name="RANGE!A5"/>
            <w:bookmarkEnd w:id="0"/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Default="003C2775" w:rsidP="00C61ECA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Республики Мордовия за </w:t>
            </w:r>
            <w:r w:rsidRPr="009F3EBD">
              <w:rPr>
                <w:sz w:val="20"/>
                <w:szCs w:val="20"/>
              </w:rPr>
              <w:t xml:space="preserve"> </w:t>
            </w:r>
            <w:r w:rsidRPr="00671054">
              <w:rPr>
                <w:sz w:val="20"/>
                <w:szCs w:val="20"/>
              </w:rPr>
              <w:t>1</w:t>
            </w:r>
            <w:r w:rsidRPr="00572E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квартал </w:t>
            </w:r>
            <w:r w:rsidRPr="009F3EBD">
              <w:rPr>
                <w:sz w:val="20"/>
                <w:szCs w:val="20"/>
              </w:rPr>
              <w:t>201</w:t>
            </w:r>
            <w:r w:rsidRPr="00671054">
              <w:rPr>
                <w:sz w:val="20"/>
                <w:szCs w:val="20"/>
              </w:rPr>
              <w:t>8</w:t>
            </w:r>
            <w:r w:rsidRPr="009F3EBD">
              <w:rPr>
                <w:sz w:val="20"/>
                <w:szCs w:val="20"/>
              </w:rPr>
              <w:t xml:space="preserve"> год» </w:t>
            </w:r>
          </w:p>
          <w:p w:rsidR="003C2775" w:rsidRDefault="003C2775" w:rsidP="00C61E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71054">
              <w:rPr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>От  27 июня 2018г. №4</w:t>
            </w:r>
          </w:p>
        </w:tc>
      </w:tr>
      <w:tr w:rsidR="003C2775" w:rsidRPr="00975327" w:rsidTr="00975327">
        <w:trPr>
          <w:trHeight w:val="270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Default="003C2775" w:rsidP="00C61ECA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3C2775" w:rsidRPr="00975327" w:rsidTr="00975327">
        <w:trPr>
          <w:trHeight w:val="225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3C2775" w:rsidRPr="00975327" w:rsidTr="00975327">
        <w:trPr>
          <w:trHeight w:val="780"/>
        </w:trPr>
        <w:tc>
          <w:tcPr>
            <w:tcW w:w="1009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РАСПРЕДЕЛЕНИЕ РАСХОДОВ  БЮДЖЕТА АЧАДОВСКОГО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</w:tc>
      </w:tr>
      <w:tr w:rsidR="003C2775" w:rsidRPr="00975327" w:rsidTr="00975327">
        <w:trPr>
          <w:trHeight w:val="270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69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C2775" w:rsidRPr="00975327" w:rsidTr="00975327">
        <w:trPr>
          <w:trHeight w:val="300"/>
        </w:trPr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69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3C2775" w:rsidRPr="00975327" w:rsidTr="00975327">
        <w:trPr>
          <w:trHeight w:val="225"/>
        </w:trPr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5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3C2775" w:rsidRPr="00975327" w:rsidTr="00975327">
        <w:trPr>
          <w:trHeight w:val="225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342,2</w:t>
            </w:r>
          </w:p>
        </w:tc>
      </w:tr>
      <w:tr w:rsidR="003C2775" w:rsidRPr="00975327" w:rsidTr="00975327">
        <w:trPr>
          <w:trHeight w:val="90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28,6</w:t>
            </w:r>
          </w:p>
        </w:tc>
      </w:tr>
      <w:tr w:rsidR="003C2775" w:rsidRPr="00975327" w:rsidTr="00975327">
        <w:trPr>
          <w:trHeight w:val="135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176,9</w:t>
            </w:r>
          </w:p>
        </w:tc>
      </w:tr>
      <w:tr w:rsidR="003C2775" w:rsidRPr="00975327" w:rsidTr="00975327">
        <w:trPr>
          <w:trHeight w:val="48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Резервные фонды  местных администраций 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975327" w:rsidTr="00975327">
        <w:trPr>
          <w:trHeight w:val="48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Проведение выборов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8910043110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975327" w:rsidTr="00975327">
        <w:trPr>
          <w:trHeight w:val="51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Национальная оборона/воинский учет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14,8</w:t>
            </w:r>
          </w:p>
        </w:tc>
      </w:tr>
      <w:tr w:rsidR="003C2775" w:rsidRPr="00975327" w:rsidTr="00975327">
        <w:trPr>
          <w:trHeight w:val="615"/>
        </w:trPr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Поддержка жилищного хозяйства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975327" w:rsidTr="00975327">
        <w:trPr>
          <w:trHeight w:val="375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0000000000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975327" w:rsidTr="00975327">
        <w:trPr>
          <w:trHeight w:val="33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0000000000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79,1</w:t>
            </w:r>
          </w:p>
        </w:tc>
      </w:tr>
      <w:tr w:rsidR="003C2775" w:rsidRPr="00975327" w:rsidTr="00975327">
        <w:trPr>
          <w:trHeight w:val="33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Проведение праздников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975327" w:rsidTr="00975327">
        <w:trPr>
          <w:trHeight w:val="42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Социальная поддержка отдельных категорий граждан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15,1</w:t>
            </w:r>
          </w:p>
        </w:tc>
      </w:tr>
      <w:tr w:rsidR="003C2775" w:rsidRPr="00975327" w:rsidTr="00975327">
        <w:trPr>
          <w:trHeight w:val="675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8910091010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630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975327" w:rsidTr="00975327">
        <w:trPr>
          <w:trHeight w:val="63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27,7</w:t>
            </w:r>
          </w:p>
        </w:tc>
      </w:tr>
      <w:tr w:rsidR="003C2775" w:rsidRPr="00975327" w:rsidTr="00975327">
        <w:trPr>
          <w:trHeight w:val="450"/>
        </w:trPr>
        <w:tc>
          <w:tcPr>
            <w:tcW w:w="1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975327" w:rsidRDefault="003C2775" w:rsidP="00975327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75327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3C2775" w:rsidRDefault="003C2775" w:rsidP="00350113">
      <w:pPr>
        <w:jc w:val="right"/>
      </w:pPr>
      <w:r>
        <w:t xml:space="preserve">                                                                                 </w:t>
      </w:r>
    </w:p>
    <w:p w:rsidR="003C2775" w:rsidRDefault="003C2775" w:rsidP="00350113">
      <w:pPr>
        <w:jc w:val="right"/>
      </w:pPr>
    </w:p>
    <w:p w:rsidR="003C2775" w:rsidRDefault="003C2775" w:rsidP="00350113">
      <w:pPr>
        <w:jc w:val="right"/>
      </w:pPr>
    </w:p>
    <w:tbl>
      <w:tblPr>
        <w:tblW w:w="9555" w:type="dxa"/>
        <w:tblInd w:w="93" w:type="dxa"/>
        <w:tblLook w:val="0000"/>
      </w:tblPr>
      <w:tblGrid>
        <w:gridCol w:w="2235"/>
        <w:gridCol w:w="522"/>
        <w:gridCol w:w="720"/>
        <w:gridCol w:w="880"/>
        <w:gridCol w:w="1180"/>
        <w:gridCol w:w="620"/>
        <w:gridCol w:w="520"/>
        <w:gridCol w:w="2878"/>
      </w:tblGrid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C61ECA">
              <w:rPr>
                <w:sz w:val="18"/>
                <w:szCs w:val="18"/>
                <w:lang w:eastAsia="ru-RU"/>
              </w:rPr>
              <w:t>Приложение 7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C61ECA">
              <w:rPr>
                <w:sz w:val="18"/>
                <w:szCs w:val="18"/>
                <w:lang w:eastAsia="ru-RU"/>
              </w:rPr>
              <w:t xml:space="preserve">к решению Совета депутатов Ачадовского сельского поселения Зубово-Полянского </w:t>
            </w:r>
          </w:p>
        </w:tc>
      </w:tr>
      <w:tr w:rsidR="003C2775" w:rsidRPr="00C61ECA" w:rsidTr="00C61ECA">
        <w:trPr>
          <w:trHeight w:val="255"/>
        </w:trPr>
        <w:tc>
          <w:tcPr>
            <w:tcW w:w="955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C61EC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"Об исполнении бюджета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C61ECA">
              <w:rPr>
                <w:sz w:val="18"/>
                <w:szCs w:val="18"/>
                <w:lang w:eastAsia="ru-RU"/>
              </w:rPr>
              <w:t>Ачадовского сельского поселения Зубово-Полянского муниципального района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C61ECA">
              <w:rPr>
                <w:sz w:val="18"/>
                <w:szCs w:val="18"/>
                <w:lang w:eastAsia="ru-RU"/>
              </w:rPr>
              <w:t xml:space="preserve"> Республики Мордовия за 1 квартал 2018 года"</w:t>
            </w:r>
          </w:p>
        </w:tc>
      </w:tr>
      <w:tr w:rsidR="003C2775" w:rsidRPr="00C61ECA" w:rsidTr="00C61ECA">
        <w:trPr>
          <w:trHeight w:val="270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3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2775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От  27 июня </w:t>
            </w:r>
            <w:r w:rsidRPr="00C61ECA">
              <w:rPr>
                <w:sz w:val="16"/>
                <w:szCs w:val="16"/>
                <w:lang w:eastAsia="ru-RU"/>
              </w:rPr>
              <w:t>2018г</w:t>
            </w:r>
            <w:r>
              <w:rPr>
                <w:sz w:val="16"/>
                <w:szCs w:val="16"/>
                <w:lang w:eastAsia="ru-RU"/>
              </w:rPr>
              <w:t xml:space="preserve">  №4</w:t>
            </w:r>
          </w:p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</w:tr>
      <w:tr w:rsidR="003C2775" w:rsidRPr="00C61ECA" w:rsidTr="00C61ECA">
        <w:trPr>
          <w:trHeight w:val="780"/>
        </w:trPr>
        <w:tc>
          <w:tcPr>
            <w:tcW w:w="95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РАСПРЕДЕЛЕНИЕ РАСХОДОВ  БЮДЖЕТА АЧАДОВСКОГО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</w:tc>
      </w:tr>
      <w:tr w:rsidR="003C2775" w:rsidRPr="00C61ECA" w:rsidTr="00C61ECA">
        <w:trPr>
          <w:trHeight w:val="270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C2775" w:rsidRPr="00C61ECA" w:rsidTr="00C61ECA">
        <w:trPr>
          <w:trHeight w:val="46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(тыс. рублей)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342,2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205,5</w:t>
            </w:r>
          </w:p>
        </w:tc>
      </w:tr>
      <w:tr w:rsidR="003C2775" w:rsidRPr="00C61ECA" w:rsidTr="00C61ECA">
        <w:trPr>
          <w:trHeight w:val="109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Федерации,местных администраций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205,5</w:t>
            </w:r>
          </w:p>
        </w:tc>
      </w:tr>
      <w:tr w:rsidR="003C2775" w:rsidRPr="00C61ECA" w:rsidTr="00C61ECA">
        <w:trPr>
          <w:trHeight w:val="106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205,5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28,6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28,6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28,6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28,6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16,5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З</w:t>
            </w:r>
            <w:r w:rsidRPr="00C61ECA">
              <w:rPr>
                <w:sz w:val="16"/>
                <w:szCs w:val="16"/>
                <w:lang w:eastAsia="ru-RU"/>
              </w:rPr>
              <w:t>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6520076010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12,1</w:t>
            </w:r>
          </w:p>
        </w:tc>
      </w:tr>
      <w:tr w:rsidR="003C2775" w:rsidRPr="00C61ECA" w:rsidTr="00C61ECA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6520076010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Центральный аппарат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176,9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176,9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104,5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74,2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30,3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Оплата работ,услуг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72,4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43,9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26,9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1,4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0,2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 xml:space="preserve">Резервные фонды  местных администраций 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Проведение выборов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8910041130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14,8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14,8</w:t>
            </w:r>
          </w:p>
        </w:tc>
      </w:tr>
      <w:tr w:rsidR="003C2775" w:rsidRPr="00C61ECA" w:rsidTr="00C61ECA">
        <w:trPr>
          <w:trHeight w:val="30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Фонд компенсаций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14,8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Осуществление первичного воинского учета на территориях,где отсутствуют военные комиссориаты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14,8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14,8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14,8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14,8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11,4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3,4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34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27,7</w:t>
            </w:r>
          </w:p>
        </w:tc>
      </w:tr>
      <w:tr w:rsidR="003C2775" w:rsidRPr="00C61ECA" w:rsidTr="00C61ECA">
        <w:trPr>
          <w:trHeight w:val="64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27,7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27,7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Поддержка жилищного хозяйства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5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40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8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8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1730376010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64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Субсидии бюджетным учреждениям на фин.обеспечение государственного (муниципального)задания на оказ.государственных (муниципальных) услуг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79,1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510161140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79,1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43,7</w:t>
            </w:r>
          </w:p>
        </w:tc>
      </w:tr>
      <w:tr w:rsidR="003C2775" w:rsidRPr="00C61ECA" w:rsidTr="00C61ECA">
        <w:trPr>
          <w:trHeight w:val="42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35,4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15,1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15,1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пенсии,посбия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15,1</w:t>
            </w:r>
          </w:p>
        </w:tc>
      </w:tr>
      <w:tr w:rsidR="003C2775" w:rsidRPr="00C61ECA" w:rsidTr="00C61ECA">
        <w:trPr>
          <w:trHeight w:val="420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Прочие материальные запасы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</w:tr>
      <w:tr w:rsidR="003C2775" w:rsidRPr="00C61ECA" w:rsidTr="00C61ECA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Проведение праздников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C61ECA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C2775" w:rsidRPr="00C61ECA" w:rsidRDefault="003C2775" w:rsidP="00C61ECA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61ECA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C2775" w:rsidRPr="00C61ECA" w:rsidRDefault="003C2775" w:rsidP="00C61ECA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C61ECA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</w:tbl>
    <w:p w:rsidR="003C2775" w:rsidRDefault="003C2775" w:rsidP="00350113">
      <w:pPr>
        <w:jc w:val="right"/>
      </w:pPr>
    </w:p>
    <w:p w:rsidR="003C2775" w:rsidRDefault="003C2775" w:rsidP="00C61ECA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</w:t>
      </w:r>
      <w:r w:rsidRPr="003643E1">
        <w:t xml:space="preserve">            </w:t>
      </w:r>
      <w:r>
        <w:t>к решению Совета депутатов</w:t>
      </w:r>
    </w:p>
    <w:p w:rsidR="003C2775" w:rsidRDefault="003C2775" w:rsidP="00C61ECA">
      <w:pPr>
        <w:jc w:val="right"/>
      </w:pPr>
      <w:r>
        <w:t xml:space="preserve">                                                                                   « Об утверждении отчета об</w:t>
      </w:r>
    </w:p>
    <w:p w:rsidR="003C2775" w:rsidRDefault="003C2775" w:rsidP="00C61ECA">
      <w:pPr>
        <w:jc w:val="right"/>
      </w:pPr>
      <w:r>
        <w:t xml:space="preserve">                                                                                   исполнение бюджета за  1квартал 2018г»</w:t>
      </w:r>
    </w:p>
    <w:p w:rsidR="003C2775" w:rsidRDefault="003C2775" w:rsidP="00C61ECA">
      <w:pPr>
        <w:jc w:val="right"/>
      </w:pPr>
      <w:r>
        <w:t xml:space="preserve">                                                                                   От 27 июня 2018г. №4</w:t>
      </w:r>
    </w:p>
    <w:p w:rsidR="003C2775" w:rsidRDefault="003C2775" w:rsidP="00C61ECA"/>
    <w:p w:rsidR="003C2775" w:rsidRDefault="003C2775" w:rsidP="00C61ECA"/>
    <w:p w:rsidR="003C2775" w:rsidRDefault="003C2775" w:rsidP="00C61ECA">
      <w:r>
        <w:t xml:space="preserve">                                                       Сведения</w:t>
      </w:r>
    </w:p>
    <w:p w:rsidR="003C2775" w:rsidRDefault="003C2775" w:rsidP="00C61ECA">
      <w:r>
        <w:t xml:space="preserve">             О ходе исполнения бюджета Ачадовского сельского поселения</w:t>
      </w:r>
    </w:p>
    <w:p w:rsidR="003C2775" w:rsidRDefault="003C2775" w:rsidP="00C61ECA">
      <w:r>
        <w:t xml:space="preserve">                                          За  1 квартал 2018г.</w:t>
      </w:r>
    </w:p>
    <w:p w:rsidR="003C2775" w:rsidRDefault="003C2775" w:rsidP="00C61ECA"/>
    <w:p w:rsidR="003C2775" w:rsidRDefault="003C2775" w:rsidP="00C61ECA">
      <w:r>
        <w:t xml:space="preserve">                                                                               План              Факт                 % вып.</w:t>
      </w:r>
    </w:p>
    <w:p w:rsidR="003C2775" w:rsidRDefault="003C2775" w:rsidP="00C61ECA"/>
    <w:p w:rsidR="003C2775" w:rsidRDefault="003C2775" w:rsidP="00C61ECA"/>
    <w:p w:rsidR="003C2775" w:rsidRPr="005772E2" w:rsidRDefault="003C2775" w:rsidP="00C61ECA">
      <w:r>
        <w:t xml:space="preserve">Доходы                                                                </w:t>
      </w:r>
      <w:r w:rsidRPr="003E6A79">
        <w:t>467.9</w:t>
      </w:r>
      <w:r>
        <w:t xml:space="preserve">               </w:t>
      </w:r>
      <w:r w:rsidRPr="003E6A79">
        <w:t>380.1</w:t>
      </w:r>
      <w:r>
        <w:t xml:space="preserve">          </w:t>
      </w:r>
      <w:r w:rsidRPr="005772E2">
        <w:t xml:space="preserve">    </w:t>
      </w:r>
      <w:r>
        <w:t xml:space="preserve">    </w:t>
      </w:r>
      <w:r w:rsidRPr="005772E2">
        <w:t>81.2</w:t>
      </w:r>
    </w:p>
    <w:p w:rsidR="003C2775" w:rsidRDefault="003C2775" w:rsidP="00C61ECA"/>
    <w:p w:rsidR="003C2775" w:rsidRDefault="003C2775" w:rsidP="00C61ECA"/>
    <w:p w:rsidR="003C2775" w:rsidRPr="005772E2" w:rsidRDefault="003C2775" w:rsidP="00C61ECA">
      <w:r>
        <w:t xml:space="preserve">Дотация от показателей                                     </w:t>
      </w:r>
      <w:r w:rsidRPr="003E6A79">
        <w:t>85.0</w:t>
      </w:r>
      <w:r>
        <w:t xml:space="preserve">                  </w:t>
      </w:r>
      <w:r w:rsidRPr="003E6A79">
        <w:t>98.5</w:t>
      </w:r>
      <w:r>
        <w:t xml:space="preserve">          </w:t>
      </w:r>
      <w:r w:rsidRPr="008A7943">
        <w:t xml:space="preserve"> </w:t>
      </w:r>
      <w:r w:rsidRPr="005772E2">
        <w:t xml:space="preserve">  </w:t>
      </w:r>
      <w:r w:rsidRPr="008A7943">
        <w:t xml:space="preserve">  </w:t>
      </w:r>
      <w:r>
        <w:t xml:space="preserve">   </w:t>
      </w:r>
      <w:r w:rsidRPr="005772E2">
        <w:t>115.9</w:t>
      </w:r>
    </w:p>
    <w:p w:rsidR="003C2775" w:rsidRDefault="003C2775" w:rsidP="00C61ECA"/>
    <w:p w:rsidR="003C2775" w:rsidRPr="002B7AE0" w:rsidRDefault="003C2775" w:rsidP="00C61ECA">
      <w:r>
        <w:t xml:space="preserve">Собственные доходы                                         </w:t>
      </w:r>
      <w:r w:rsidRPr="003E6A79">
        <w:t>22.2</w:t>
      </w:r>
      <w:r>
        <w:t xml:space="preserve">                  </w:t>
      </w:r>
      <w:r w:rsidRPr="003E6A79">
        <w:t>17.</w:t>
      </w:r>
      <w:r w:rsidRPr="005772E2">
        <w:t>5</w:t>
      </w:r>
      <w:r>
        <w:t xml:space="preserve">             </w:t>
      </w:r>
      <w:r w:rsidRPr="005772E2">
        <w:t xml:space="preserve"> </w:t>
      </w:r>
      <w:r>
        <w:t xml:space="preserve">    </w:t>
      </w:r>
      <w:r w:rsidRPr="005772E2">
        <w:t>78.8</w:t>
      </w:r>
      <w:r>
        <w:t xml:space="preserve"> </w:t>
      </w:r>
    </w:p>
    <w:p w:rsidR="003C2775" w:rsidRDefault="003C2775" w:rsidP="00C61ECA"/>
    <w:p w:rsidR="003C2775" w:rsidRPr="00C61ECA" w:rsidRDefault="003C2775" w:rsidP="00C61ECA">
      <w:r>
        <w:t xml:space="preserve">Израсходовано за  12 месяца –                        </w:t>
      </w:r>
      <w:r w:rsidRPr="003E6A79">
        <w:t>467.9</w:t>
      </w:r>
      <w:r>
        <w:t xml:space="preserve">                </w:t>
      </w:r>
      <w:r w:rsidRPr="005772E2">
        <w:t>342.2</w:t>
      </w:r>
      <w:r>
        <w:t xml:space="preserve">           </w:t>
      </w:r>
      <w:r w:rsidRPr="0019392D">
        <w:t xml:space="preserve"> </w:t>
      </w:r>
      <w:r>
        <w:t xml:space="preserve">    </w:t>
      </w:r>
      <w:r w:rsidRPr="00C61ECA">
        <w:t>73.1</w:t>
      </w:r>
    </w:p>
    <w:p w:rsidR="003C2775" w:rsidRDefault="003C2775" w:rsidP="00C61ECA"/>
    <w:p w:rsidR="003C2775" w:rsidRDefault="003C2775" w:rsidP="00C61ECA"/>
    <w:p w:rsidR="003C2775" w:rsidRDefault="003C2775" w:rsidP="00C61ECA"/>
    <w:p w:rsidR="003C2775" w:rsidRDefault="003C2775" w:rsidP="00C61ECA">
      <w:r>
        <w:t>Управление 5 чел.</w:t>
      </w:r>
    </w:p>
    <w:p w:rsidR="003C2775" w:rsidRDefault="003C2775" w:rsidP="00C61ECA"/>
    <w:p w:rsidR="003C2775" w:rsidRPr="005772E2" w:rsidRDefault="003C2775" w:rsidP="00C61ECA">
      <w:r>
        <w:t xml:space="preserve">Фактические затраты на денежное содержание – </w:t>
      </w:r>
      <w:r w:rsidRPr="005772E2">
        <w:t>90.6</w:t>
      </w:r>
      <w:r>
        <w:t xml:space="preserve">      в.т.ч. Отчисления -</w:t>
      </w:r>
      <w:r w:rsidRPr="005772E2">
        <w:t>12.4</w:t>
      </w:r>
    </w:p>
    <w:p w:rsidR="003C2775" w:rsidRDefault="003C2775" w:rsidP="00C61ECA"/>
    <w:p w:rsidR="003C2775" w:rsidRDefault="003C2775" w:rsidP="00C61ECA"/>
    <w:p w:rsidR="003C2775" w:rsidRDefault="003C2775" w:rsidP="00C61ECA"/>
    <w:p w:rsidR="003C2775" w:rsidRDefault="003C2775" w:rsidP="00C61ECA"/>
    <w:p w:rsidR="003C2775" w:rsidRDefault="003C2775" w:rsidP="00C61ECA">
      <w:r>
        <w:t>Глава</w:t>
      </w:r>
    </w:p>
    <w:p w:rsidR="003C2775" w:rsidRDefault="003C2775" w:rsidP="00C61ECA">
      <w:r>
        <w:t>Ачадовского</w:t>
      </w:r>
    </w:p>
    <w:p w:rsidR="003C2775" w:rsidRDefault="003C2775" w:rsidP="00C61ECA">
      <w:r>
        <w:t>сельского поселения                                                                           /Чернова Е.М./</w:t>
      </w:r>
    </w:p>
    <w:p w:rsidR="003C2775" w:rsidRDefault="003C2775" w:rsidP="00C61ECA">
      <w:pPr>
        <w:jc w:val="right"/>
      </w:pPr>
    </w:p>
    <w:sectPr w:rsidR="003C2775" w:rsidSect="00C61ECA">
      <w:pgSz w:w="11906" w:h="16838"/>
      <w:pgMar w:top="1134" w:right="128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374E80"/>
    <w:multiLevelType w:val="hybridMultilevel"/>
    <w:tmpl w:val="B2169904"/>
    <w:lvl w:ilvl="0" w:tplc="82600644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">
    <w:nsid w:val="4B007949"/>
    <w:multiLevelType w:val="hybridMultilevel"/>
    <w:tmpl w:val="14ECFE50"/>
    <w:lvl w:ilvl="0" w:tplc="10B0AFFE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3">
    <w:nsid w:val="541D1389"/>
    <w:multiLevelType w:val="hybridMultilevel"/>
    <w:tmpl w:val="516869FA"/>
    <w:lvl w:ilvl="0" w:tplc="6C7C5D78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272"/>
    <w:rsid w:val="000C166A"/>
    <w:rsid w:val="0019392D"/>
    <w:rsid w:val="002B7AE0"/>
    <w:rsid w:val="002F6825"/>
    <w:rsid w:val="00350113"/>
    <w:rsid w:val="003643E1"/>
    <w:rsid w:val="00383272"/>
    <w:rsid w:val="003A521E"/>
    <w:rsid w:val="003C2775"/>
    <w:rsid w:val="003E6A79"/>
    <w:rsid w:val="0041495F"/>
    <w:rsid w:val="00451D92"/>
    <w:rsid w:val="004624A0"/>
    <w:rsid w:val="00464D71"/>
    <w:rsid w:val="004D3555"/>
    <w:rsid w:val="004D424A"/>
    <w:rsid w:val="00511BD0"/>
    <w:rsid w:val="005427AE"/>
    <w:rsid w:val="00572E9C"/>
    <w:rsid w:val="005772E2"/>
    <w:rsid w:val="006571B8"/>
    <w:rsid w:val="00671054"/>
    <w:rsid w:val="00761FE3"/>
    <w:rsid w:val="00777BB9"/>
    <w:rsid w:val="007E2DA5"/>
    <w:rsid w:val="008A7943"/>
    <w:rsid w:val="008C2AE6"/>
    <w:rsid w:val="00975327"/>
    <w:rsid w:val="009F3EBD"/>
    <w:rsid w:val="00A263CA"/>
    <w:rsid w:val="00C44CAD"/>
    <w:rsid w:val="00C61ECA"/>
    <w:rsid w:val="00D27A87"/>
    <w:rsid w:val="00D3343A"/>
    <w:rsid w:val="00F527FE"/>
    <w:rsid w:val="00FE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2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83272"/>
    <w:pPr>
      <w:ind w:left="720"/>
      <w:contextualSpacing/>
    </w:pPr>
  </w:style>
  <w:style w:type="paragraph" w:customStyle="1" w:styleId="ConsPlusTitle">
    <w:name w:val="ConsPlusTitle"/>
    <w:uiPriority w:val="99"/>
    <w:rsid w:val="0038327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777BB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46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7</Pages>
  <Words>1885</Words>
  <Characters>10745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12</cp:revision>
  <cp:lastPrinted>2018-08-02T13:22:00Z</cp:lastPrinted>
  <dcterms:created xsi:type="dcterms:W3CDTF">2018-07-30T12:37:00Z</dcterms:created>
  <dcterms:modified xsi:type="dcterms:W3CDTF">2018-08-02T13:23:00Z</dcterms:modified>
</cp:coreProperties>
</file>