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E3" w:rsidRDefault="001760E3" w:rsidP="00383272">
      <w:pPr>
        <w:pStyle w:val="ConsPlusTitle"/>
        <w:jc w:val="center"/>
        <w:outlineLvl w:val="0"/>
        <w:rPr>
          <w:sz w:val="32"/>
          <w:szCs w:val="32"/>
        </w:rPr>
      </w:pPr>
    </w:p>
    <w:p w:rsidR="001760E3" w:rsidRDefault="001760E3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1760E3" w:rsidRDefault="001760E3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АЧАДОВСКОГО СЕЛЬСКОГО ПОСЕЛЕНИЯ</w:t>
      </w:r>
    </w:p>
    <w:p w:rsidR="001760E3" w:rsidRDefault="001760E3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760E3" w:rsidRDefault="001760E3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760E3" w:rsidRDefault="001760E3" w:rsidP="00383272">
      <w:pPr>
        <w:pStyle w:val="ConsPlusTitle"/>
        <w:rPr>
          <w:sz w:val="32"/>
          <w:szCs w:val="32"/>
        </w:rPr>
      </w:pPr>
    </w:p>
    <w:p w:rsidR="001760E3" w:rsidRDefault="001760E3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760E3" w:rsidRDefault="001760E3" w:rsidP="00383272">
      <w:pPr>
        <w:shd w:val="clear" w:color="auto" w:fill="FFFFFF"/>
        <w:jc w:val="center"/>
        <w:rPr>
          <w:rFonts w:ascii="Arial" w:hAnsi="Arial" w:cs="Arial"/>
        </w:rPr>
      </w:pPr>
    </w:p>
    <w:p w:rsidR="001760E3" w:rsidRDefault="001760E3" w:rsidP="00383272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20 августа  2018 год  № 2</w:t>
      </w:r>
    </w:p>
    <w:p w:rsidR="001760E3" w:rsidRPr="00D3343A" w:rsidRDefault="001760E3" w:rsidP="00383272">
      <w:pPr>
        <w:shd w:val="clear" w:color="auto" w:fill="FFFFFF"/>
        <w:spacing w:before="331"/>
        <w:jc w:val="center"/>
        <w:rPr>
          <w:rFonts w:ascii="Arial" w:hAnsi="Arial" w:cs="Arial"/>
          <w:sz w:val="28"/>
          <w:szCs w:val="28"/>
        </w:rPr>
      </w:pPr>
      <w:r w:rsidRPr="00D3343A">
        <w:rPr>
          <w:rFonts w:ascii="Arial" w:hAnsi="Arial" w:cs="Arial"/>
          <w:sz w:val="28"/>
          <w:szCs w:val="28"/>
        </w:rPr>
        <w:t>ОБ УТВЕРЖДЕНИИ ОТЧЕТА ОБ ИСПОЛНЕНИИ БЮДЖЕТА АЧАДОВСКОГО СЕЛЬСКОГО ПОСЕЛЕНИЯ ЗУБОВО-ПОЛЯНСКОГО МУНИЦИПАЛЬНОГО</w:t>
      </w:r>
      <w:r>
        <w:rPr>
          <w:rFonts w:ascii="Arial" w:hAnsi="Arial" w:cs="Arial"/>
          <w:sz w:val="28"/>
          <w:szCs w:val="28"/>
        </w:rPr>
        <w:t xml:space="preserve"> РАЙОНА РЕСПУБЛИКИ МОРДОВИЯ ЗА 2</w:t>
      </w:r>
      <w:r w:rsidRPr="00D3343A">
        <w:rPr>
          <w:rFonts w:ascii="Arial" w:hAnsi="Arial" w:cs="Arial"/>
          <w:sz w:val="28"/>
          <w:szCs w:val="28"/>
        </w:rPr>
        <w:t xml:space="preserve"> КВАРТАЛ 2018 года.</w:t>
      </w:r>
    </w:p>
    <w:p w:rsidR="001760E3" w:rsidRDefault="001760E3" w:rsidP="00383272">
      <w:pPr>
        <w:jc w:val="center"/>
        <w:rPr>
          <w:b/>
          <w:bCs/>
        </w:rPr>
      </w:pPr>
    </w:p>
    <w:p w:rsidR="001760E3" w:rsidRDefault="001760E3" w:rsidP="00383272">
      <w:pPr>
        <w:rPr>
          <w:b/>
        </w:rPr>
      </w:pPr>
      <w:r>
        <w:rPr>
          <w:b/>
        </w:rPr>
        <w:t xml:space="preserve">                         </w:t>
      </w:r>
    </w:p>
    <w:p w:rsidR="001760E3" w:rsidRDefault="001760E3" w:rsidP="00383272"/>
    <w:p w:rsidR="001760E3" w:rsidRDefault="001760E3" w:rsidP="00383272"/>
    <w:p w:rsidR="001760E3" w:rsidRDefault="001760E3" w:rsidP="00383272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1760E3" w:rsidRDefault="001760E3" w:rsidP="00383272">
      <w:pPr>
        <w:jc w:val="center"/>
        <w:rPr>
          <w:b/>
        </w:rPr>
      </w:pPr>
    </w:p>
    <w:p w:rsidR="001760E3" w:rsidRDefault="001760E3" w:rsidP="00383272">
      <w:pPr>
        <w:jc w:val="center"/>
        <w:rPr>
          <w:b/>
        </w:rPr>
      </w:pPr>
      <w:r>
        <w:rPr>
          <w:b/>
        </w:rPr>
        <w:t>РЕШИЛ:</w:t>
      </w:r>
    </w:p>
    <w:p w:rsidR="001760E3" w:rsidRDefault="001760E3" w:rsidP="00383272">
      <w:pPr>
        <w:jc w:val="center"/>
        <w:rPr>
          <w:b/>
        </w:rPr>
      </w:pPr>
    </w:p>
    <w:p w:rsidR="001760E3" w:rsidRDefault="001760E3" w:rsidP="00383272">
      <w:pPr>
        <w:jc w:val="center"/>
        <w:rPr>
          <w:b/>
        </w:rPr>
      </w:pPr>
    </w:p>
    <w:p w:rsidR="001760E3" w:rsidRDefault="001760E3" w:rsidP="00383272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Ачадовского сельского  поселения  Зубово-Полянского  муниципального района   Республики     Мордовия за 2  квартал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по доходам  в сумме 784,9 тыс.руб. и по расходам в    сумме 784,7тыс. руб. </w:t>
      </w:r>
    </w:p>
    <w:p w:rsidR="001760E3" w:rsidRDefault="001760E3" w:rsidP="00383272">
      <w:pPr>
        <w:tabs>
          <w:tab w:val="left" w:pos="465"/>
          <w:tab w:val="center" w:pos="4677"/>
        </w:tabs>
        <w:jc w:val="both"/>
      </w:pPr>
    </w:p>
    <w:p w:rsidR="001760E3" w:rsidRDefault="001760E3" w:rsidP="00383272">
      <w:pPr>
        <w:tabs>
          <w:tab w:val="left" w:pos="465"/>
          <w:tab w:val="center" w:pos="4677"/>
        </w:tabs>
        <w:jc w:val="both"/>
      </w:pPr>
    </w:p>
    <w:p w:rsidR="001760E3" w:rsidRDefault="001760E3" w:rsidP="00383272"/>
    <w:p w:rsidR="001760E3" w:rsidRDefault="001760E3" w:rsidP="00383272">
      <w:pPr>
        <w:ind w:left="2160"/>
      </w:pPr>
      <w:r>
        <w:t>1. Приложение №2 (прилагается).</w:t>
      </w:r>
    </w:p>
    <w:p w:rsidR="001760E3" w:rsidRDefault="001760E3" w:rsidP="00C61ECA">
      <w:pPr>
        <w:pStyle w:val="ListParagraph"/>
        <w:numPr>
          <w:ilvl w:val="0"/>
          <w:numId w:val="4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1760E3" w:rsidRDefault="001760E3" w:rsidP="00383272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1760E3" w:rsidRDefault="001760E3" w:rsidP="00383272">
      <w:pPr>
        <w:ind w:left="2160"/>
      </w:pPr>
      <w:r>
        <w:t xml:space="preserve">     Сведения за 2 квартал (прилагаются).</w:t>
      </w:r>
    </w:p>
    <w:p w:rsidR="001760E3" w:rsidRDefault="001760E3" w:rsidP="00383272">
      <w:pPr>
        <w:ind w:left="2160"/>
      </w:pPr>
    </w:p>
    <w:p w:rsidR="001760E3" w:rsidRDefault="001760E3" w:rsidP="00383272">
      <w:pPr>
        <w:ind w:left="2160"/>
      </w:pPr>
    </w:p>
    <w:p w:rsidR="001760E3" w:rsidRDefault="001760E3" w:rsidP="00383272">
      <w:pPr>
        <w:ind w:left="2160"/>
      </w:pPr>
    </w:p>
    <w:p w:rsidR="001760E3" w:rsidRDefault="001760E3" w:rsidP="00383272">
      <w:pPr>
        <w:ind w:left="2160"/>
      </w:pPr>
    </w:p>
    <w:p w:rsidR="001760E3" w:rsidRDefault="001760E3" w:rsidP="00383272">
      <w:pPr>
        <w:rPr>
          <w:b/>
        </w:rPr>
      </w:pPr>
      <w:r>
        <w:rPr>
          <w:b/>
        </w:rPr>
        <w:t xml:space="preserve">            Глава Ачадовского сельского поселения</w:t>
      </w:r>
    </w:p>
    <w:p w:rsidR="001760E3" w:rsidRDefault="001760E3" w:rsidP="00383272">
      <w:pPr>
        <w:rPr>
          <w:b/>
        </w:rPr>
      </w:pPr>
      <w:r>
        <w:rPr>
          <w:b/>
        </w:rPr>
        <w:t xml:space="preserve">            Зубово-Полянского муниципального района </w:t>
      </w:r>
    </w:p>
    <w:p w:rsidR="001760E3" w:rsidRDefault="001760E3" w:rsidP="00383272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      Е.М.Чернова</w:t>
      </w: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tbl>
      <w:tblPr>
        <w:tblW w:w="9874" w:type="dxa"/>
        <w:tblInd w:w="93" w:type="dxa"/>
        <w:tblLook w:val="0000"/>
      </w:tblPr>
      <w:tblGrid>
        <w:gridCol w:w="2895"/>
        <w:gridCol w:w="4499"/>
        <w:gridCol w:w="2480"/>
      </w:tblGrid>
      <w:tr w:rsidR="001760E3" w:rsidRPr="009F3EBD" w:rsidTr="00C97B95">
        <w:trPr>
          <w:trHeight w:val="1860"/>
        </w:trPr>
        <w:tc>
          <w:tcPr>
            <w:tcW w:w="987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1760E3" w:rsidRPr="005427AE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  <w:lang w:val="en-US"/>
              </w:rPr>
            </w:pPr>
            <w:r w:rsidRPr="009F3EBD">
              <w:rPr>
                <w:sz w:val="20"/>
                <w:szCs w:val="20"/>
              </w:rPr>
              <w:t xml:space="preserve">Приложение </w:t>
            </w:r>
            <w:r>
              <w:rPr>
                <w:sz w:val="20"/>
                <w:szCs w:val="20"/>
                <w:lang w:val="en-US"/>
              </w:rPr>
              <w:t>2</w:t>
            </w:r>
          </w:p>
          <w:p w:rsidR="001760E3" w:rsidRPr="009F3EBD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к Решению Совета депутатов </w:t>
            </w:r>
          </w:p>
          <w:p w:rsidR="001760E3" w:rsidRPr="009F3EBD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Ачадовского</w:t>
            </w:r>
            <w:r w:rsidRPr="009F3EBD">
              <w:rPr>
                <w:sz w:val="20"/>
                <w:szCs w:val="20"/>
              </w:rPr>
              <w:t xml:space="preserve"> сельского                                              поселения Зубово- Полянского </w:t>
            </w:r>
          </w:p>
          <w:p w:rsidR="001760E3" w:rsidRPr="009F3EBD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 муниципального района </w:t>
            </w:r>
          </w:p>
          <w:p w:rsidR="001760E3" w:rsidRPr="009F3EBD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«О</w:t>
            </w:r>
            <w:r>
              <w:rPr>
                <w:sz w:val="20"/>
                <w:szCs w:val="20"/>
              </w:rPr>
              <w:t xml:space="preserve">б исполнении </w:t>
            </w:r>
            <w:r w:rsidRPr="009F3EBD">
              <w:rPr>
                <w:sz w:val="20"/>
                <w:szCs w:val="20"/>
              </w:rPr>
              <w:t>бюджет</w:t>
            </w:r>
            <w:r>
              <w:rPr>
                <w:sz w:val="20"/>
                <w:szCs w:val="20"/>
              </w:rPr>
              <w:t>а</w:t>
            </w:r>
            <w:r w:rsidRPr="009F3E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Ачадовского</w:t>
            </w:r>
            <w:r w:rsidRPr="009F3EBD">
              <w:rPr>
                <w:sz w:val="20"/>
                <w:szCs w:val="20"/>
              </w:rPr>
              <w:t xml:space="preserve">  сельского    поселения Зубово-</w:t>
            </w:r>
          </w:p>
          <w:p w:rsidR="001760E3" w:rsidRPr="009F3EBD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Полянского мун</w:t>
            </w:r>
            <w:r>
              <w:rPr>
                <w:sz w:val="20"/>
                <w:szCs w:val="20"/>
              </w:rPr>
              <w:t xml:space="preserve">иципального района Республики </w:t>
            </w:r>
            <w:r w:rsidRPr="009F3EBD">
              <w:rPr>
                <w:sz w:val="20"/>
                <w:szCs w:val="20"/>
              </w:rPr>
              <w:t xml:space="preserve">Мордовия </w:t>
            </w:r>
          </w:p>
          <w:p w:rsidR="001760E3" w:rsidRPr="009F3EBD" w:rsidRDefault="001760E3" w:rsidP="00C97B9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з</w:t>
            </w:r>
            <w:r w:rsidRPr="009F3EBD">
              <w:rPr>
                <w:sz w:val="20"/>
                <w:szCs w:val="20"/>
              </w:rPr>
              <w:t xml:space="preserve">а </w:t>
            </w:r>
            <w:r w:rsidRPr="003E29C9">
              <w:rPr>
                <w:sz w:val="20"/>
                <w:szCs w:val="20"/>
              </w:rPr>
              <w:t>2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 xml:space="preserve"> год» </w:t>
            </w:r>
            <w:r w:rsidRPr="0067105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от 20 августа</w:t>
            </w:r>
            <w:r w:rsidRPr="00671054">
              <w:rPr>
                <w:sz w:val="20"/>
                <w:szCs w:val="20"/>
              </w:rPr>
              <w:t xml:space="preserve"> </w:t>
            </w:r>
            <w:r w:rsidRPr="009F3EBD">
              <w:rPr>
                <w:sz w:val="20"/>
                <w:szCs w:val="20"/>
              </w:rPr>
              <w:t>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>№2</w:t>
            </w:r>
          </w:p>
          <w:p w:rsidR="001760E3" w:rsidRPr="009F3EBD" w:rsidRDefault="001760E3" w:rsidP="00C97B95">
            <w:pPr>
              <w:ind w:right="850"/>
              <w:jc w:val="right"/>
              <w:rPr>
                <w:sz w:val="20"/>
                <w:szCs w:val="20"/>
              </w:rPr>
            </w:pPr>
            <w:r w:rsidRPr="009F3EBD">
              <w:rPr>
                <w:rFonts w:ascii="Arial Unicode MS" w:hAnsi="Arial Unicode MS" w:cs="Arial Unicode MS"/>
                <w:sz w:val="20"/>
                <w:szCs w:val="20"/>
              </w:rPr>
              <w:t xml:space="preserve">  </w:t>
            </w:r>
          </w:p>
        </w:tc>
      </w:tr>
      <w:tr w:rsidR="001760E3" w:rsidRPr="009F3EBD" w:rsidTr="00C97B95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9F3EBD" w:rsidRDefault="001760E3" w:rsidP="00C97B95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9F3EBD" w:rsidRDefault="001760E3" w:rsidP="00C97B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9F3EBD" w:rsidRDefault="001760E3" w:rsidP="00C97B9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9F3EBD" w:rsidRDefault="001760E3" w:rsidP="00C97B95">
            <w:pPr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9F3EBD" w:rsidRDefault="001760E3" w:rsidP="00C97B95">
            <w:pPr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9F3EBD" w:rsidRDefault="001760E3" w:rsidP="00C97B95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9F3EBD" w:rsidRDefault="001760E3" w:rsidP="00C97B95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rFonts w:ascii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hAnsi="Arial Unicode MS" w:cs="Arial Unicode MS"/>
                <w:sz w:val="20"/>
                <w:szCs w:val="20"/>
              </w:rPr>
              <w:t xml:space="preserve"> </w:t>
            </w:r>
            <w:r w:rsidRPr="009F3EBD">
              <w:rPr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784.9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76.9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12.8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12.5</w:t>
            </w:r>
          </w:p>
        </w:tc>
      </w:tr>
      <w:tr w:rsidR="001760E3" w:rsidRPr="009F3EBD" w:rsidTr="00C97B9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1760E3" w:rsidRPr="009F3EBD" w:rsidRDefault="001760E3" w:rsidP="00C97B95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63.1</w:t>
            </w:r>
          </w:p>
        </w:tc>
      </w:tr>
      <w:tr w:rsidR="001760E3" w:rsidRPr="009F3EBD" w:rsidTr="00C97B9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FE3491" w:rsidRDefault="001760E3" w:rsidP="00C97B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760E3" w:rsidRPr="00FE3491" w:rsidRDefault="001760E3" w:rsidP="00C97B95">
            <w:pPr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Default="001760E3" w:rsidP="00C97B95">
            <w:pPr>
              <w:jc w:val="right"/>
              <w:rPr>
                <w:sz w:val="20"/>
                <w:szCs w:val="20"/>
              </w:rPr>
            </w:pPr>
          </w:p>
        </w:tc>
      </w:tr>
      <w:tr w:rsidR="001760E3" w:rsidRPr="009F3EBD" w:rsidTr="00C97B9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60E3" w:rsidRPr="009F3EBD" w:rsidRDefault="001760E3" w:rsidP="00C97B95">
            <w:pPr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60E3" w:rsidRPr="009F3EBD" w:rsidRDefault="001760E3" w:rsidP="00C97B95">
            <w:pPr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1.3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630.0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446.8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Прочие субсидии бюжетам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183.2</w:t>
            </w:r>
          </w:p>
        </w:tc>
      </w:tr>
      <w:tr w:rsidR="001760E3" w:rsidRPr="009F3EBD" w:rsidTr="00C97B9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31.2</w:t>
            </w:r>
          </w:p>
        </w:tc>
      </w:tr>
      <w:tr w:rsidR="001760E3" w:rsidRPr="009F3EBD" w:rsidTr="00C97B9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</w:tcPr>
          <w:p w:rsidR="001760E3" w:rsidRPr="004D3555" w:rsidRDefault="001760E3" w:rsidP="00C97B95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31.1</w:t>
            </w:r>
          </w:p>
        </w:tc>
      </w:tr>
      <w:tr w:rsidR="001760E3" w:rsidRPr="009F3EBD" w:rsidTr="00C97B9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5427AE" w:rsidRDefault="001760E3" w:rsidP="00C97B95">
            <w:pPr>
              <w:rPr>
                <w:sz w:val="20"/>
                <w:szCs w:val="20"/>
                <w:lang w:val="en-US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60E3" w:rsidRPr="009F3EBD" w:rsidRDefault="001760E3" w:rsidP="00C97B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1760E3" w:rsidRPr="009F3EBD" w:rsidTr="00C97B9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5427AE" w:rsidRDefault="001760E3" w:rsidP="00C97B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60E3" w:rsidRPr="009F3EBD" w:rsidRDefault="001760E3" w:rsidP="00C97B95">
            <w:pPr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60E3" w:rsidRPr="004D424A" w:rsidRDefault="001760E3" w:rsidP="00C97B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46.8</w:t>
            </w:r>
          </w:p>
        </w:tc>
      </w:tr>
      <w:tr w:rsidR="001760E3" w:rsidRPr="009F3EBD" w:rsidTr="00C97B9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511BD0" w:rsidRDefault="001760E3" w:rsidP="00C97B95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760E3" w:rsidRPr="0041495F" w:rsidRDefault="001760E3" w:rsidP="00C97B95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60E3" w:rsidRDefault="001760E3" w:rsidP="00C97B95">
            <w:pPr>
              <w:jc w:val="right"/>
              <w:rPr>
                <w:sz w:val="20"/>
                <w:szCs w:val="20"/>
              </w:rPr>
            </w:pPr>
          </w:p>
        </w:tc>
      </w:tr>
    </w:tbl>
    <w:p w:rsidR="001760E3" w:rsidRDefault="001760E3" w:rsidP="00C97B95"/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p w:rsidR="001760E3" w:rsidRDefault="001760E3" w:rsidP="00383272">
      <w:pPr>
        <w:rPr>
          <w:b/>
        </w:rPr>
      </w:pPr>
    </w:p>
    <w:tbl>
      <w:tblPr>
        <w:tblW w:w="9719" w:type="dxa"/>
        <w:tblInd w:w="93" w:type="dxa"/>
        <w:tblLook w:val="0000"/>
      </w:tblPr>
      <w:tblGrid>
        <w:gridCol w:w="1892"/>
        <w:gridCol w:w="444"/>
        <w:gridCol w:w="613"/>
        <w:gridCol w:w="1120"/>
        <w:gridCol w:w="765"/>
        <w:gridCol w:w="5331"/>
      </w:tblGrid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 xml:space="preserve">к решению Совета депутатов Ачадовского сельского поселения Зубово-Полянского </w:t>
            </w: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Ачадовского сельского поселения Зубово-Полянского муниципального района</w:t>
            </w: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Республики Мордовия за 2квартал 2018года"</w:t>
            </w:r>
          </w:p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От 20 августа 2018г.№2</w:t>
            </w:r>
          </w:p>
        </w:tc>
      </w:tr>
      <w:tr w:rsidR="001760E3" w:rsidRPr="005E4D6B" w:rsidTr="005E4D6B">
        <w:trPr>
          <w:trHeight w:val="270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Verdana" w:hAnsi="Verdana" w:cs="Arial"/>
                <w:sz w:val="16"/>
                <w:szCs w:val="16"/>
                <w:lang w:eastAsia="ru-RU"/>
              </w:rPr>
            </w:pP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1760E3" w:rsidRPr="005E4D6B" w:rsidTr="005E4D6B">
        <w:trPr>
          <w:trHeight w:val="780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РАСПРЕДЕЛЕНИЕ РАСХОДОВ  БЮДЖЕТА АЧАДОВСКОГО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</w:tr>
      <w:tr w:rsidR="001760E3" w:rsidRPr="005E4D6B" w:rsidTr="005E4D6B">
        <w:trPr>
          <w:trHeight w:val="270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760E3" w:rsidRPr="005E4D6B" w:rsidTr="005E4D6B">
        <w:trPr>
          <w:trHeight w:val="300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6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1760E3" w:rsidRPr="005E4D6B" w:rsidTr="005E4D6B">
        <w:trPr>
          <w:trHeight w:val="225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784,7</w:t>
            </w:r>
          </w:p>
        </w:tc>
      </w:tr>
      <w:tr w:rsidR="001760E3" w:rsidRPr="005E4D6B" w:rsidTr="005E4D6B">
        <w:trPr>
          <w:trHeight w:val="90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113,5</w:t>
            </w:r>
          </w:p>
        </w:tc>
      </w:tr>
      <w:tr w:rsidR="001760E3" w:rsidRPr="005E4D6B" w:rsidTr="005E4D6B">
        <w:trPr>
          <w:trHeight w:val="135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1760E3" w:rsidRPr="005E4D6B" w:rsidTr="005E4D6B">
        <w:trPr>
          <w:trHeight w:val="48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Резервные фонды  местных администраций 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5E4D6B" w:rsidTr="005E4D6B">
        <w:trPr>
          <w:trHeight w:val="16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Проведение выборов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8910043110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5E4D6B" w:rsidTr="005E4D6B">
        <w:trPr>
          <w:trHeight w:val="51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Национальная оборона/воинский учет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5E4D6B" w:rsidTr="005E4D6B">
        <w:trPr>
          <w:trHeight w:val="615"/>
        </w:trPr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Поддержка жилищного хозяйства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5E4D6B" w:rsidTr="005E4D6B">
        <w:trPr>
          <w:trHeight w:val="228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0000000000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5E4D6B" w:rsidTr="005E4D6B">
        <w:trPr>
          <w:trHeight w:val="33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0000000000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142,2</w:t>
            </w:r>
          </w:p>
        </w:tc>
      </w:tr>
      <w:tr w:rsidR="001760E3" w:rsidRPr="005E4D6B" w:rsidTr="005E4D6B">
        <w:trPr>
          <w:trHeight w:val="33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Проведение праздников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5E4D6B" w:rsidTr="005E4D6B">
        <w:trPr>
          <w:trHeight w:val="42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Социальная поддержка отдельных категорий граждан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46,0</w:t>
            </w:r>
          </w:p>
        </w:tc>
      </w:tr>
      <w:tr w:rsidR="001760E3" w:rsidRPr="005E4D6B" w:rsidTr="005E4D6B">
        <w:trPr>
          <w:trHeight w:val="675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8910091010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630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5E4D6B" w:rsidTr="005E4D6B">
        <w:trPr>
          <w:trHeight w:val="63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46,8</w:t>
            </w:r>
          </w:p>
        </w:tc>
      </w:tr>
      <w:tr w:rsidR="001760E3" w:rsidRPr="005E4D6B" w:rsidTr="005E4D6B">
        <w:trPr>
          <w:trHeight w:val="42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5E4D6B" w:rsidRDefault="001760E3" w:rsidP="005E4D6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5E4D6B" w:rsidRDefault="001760E3" w:rsidP="005E4D6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5E4D6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0,1</w:t>
            </w:r>
          </w:p>
        </w:tc>
      </w:tr>
    </w:tbl>
    <w:p w:rsidR="001760E3" w:rsidRDefault="001760E3" w:rsidP="00383272">
      <w:pPr>
        <w:rPr>
          <w:b/>
        </w:rPr>
      </w:pPr>
    </w:p>
    <w:tbl>
      <w:tblPr>
        <w:tblW w:w="9915" w:type="dxa"/>
        <w:tblInd w:w="93" w:type="dxa"/>
        <w:tblLook w:val="0000"/>
      </w:tblPr>
      <w:tblGrid>
        <w:gridCol w:w="2235"/>
        <w:gridCol w:w="522"/>
        <w:gridCol w:w="720"/>
        <w:gridCol w:w="880"/>
        <w:gridCol w:w="1180"/>
        <w:gridCol w:w="620"/>
        <w:gridCol w:w="520"/>
        <w:gridCol w:w="3238"/>
      </w:tblGrid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bookmarkStart w:id="1" w:name="RANGE!A1:H88"/>
            <w:bookmarkEnd w:id="1"/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Приложение 7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 xml:space="preserve">к решению Совета депутатов Ачадовского сельского поселения Зубово-Полянского </w:t>
            </w:r>
          </w:p>
        </w:tc>
      </w:tr>
      <w:tr w:rsidR="001760E3" w:rsidRPr="00C97B95" w:rsidTr="00C97B95">
        <w:trPr>
          <w:trHeight w:val="255"/>
        </w:trPr>
        <w:tc>
          <w:tcPr>
            <w:tcW w:w="991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Ачадовского сельского поселения Зубово-Полянского муниципального района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 xml:space="preserve"> Респуб</w:t>
            </w:r>
            <w:r>
              <w:rPr>
                <w:sz w:val="16"/>
                <w:szCs w:val="16"/>
                <w:lang w:eastAsia="ru-RU"/>
              </w:rPr>
              <w:t>лики Мордовия за 2 квартал 2018</w:t>
            </w:r>
            <w:r w:rsidRPr="00C97B95">
              <w:rPr>
                <w:sz w:val="16"/>
                <w:szCs w:val="16"/>
                <w:lang w:eastAsia="ru-RU"/>
              </w:rPr>
              <w:t>года"</w:t>
            </w:r>
          </w:p>
        </w:tc>
      </w:tr>
      <w:tr w:rsidR="001760E3" w:rsidRPr="00C97B95" w:rsidTr="00C97B95">
        <w:trPr>
          <w:trHeight w:val="270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6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 xml:space="preserve">От  </w:t>
            </w:r>
            <w:r>
              <w:rPr>
                <w:sz w:val="16"/>
                <w:szCs w:val="16"/>
                <w:lang w:eastAsia="ru-RU"/>
              </w:rPr>
              <w:t>20 августа</w:t>
            </w:r>
            <w:r w:rsidRPr="00C97B95">
              <w:rPr>
                <w:sz w:val="16"/>
                <w:szCs w:val="16"/>
                <w:lang w:eastAsia="ru-RU"/>
              </w:rPr>
              <w:t>2018г.</w:t>
            </w:r>
            <w:r>
              <w:rPr>
                <w:sz w:val="16"/>
                <w:szCs w:val="16"/>
                <w:lang w:eastAsia="ru-RU"/>
              </w:rPr>
              <w:t xml:space="preserve"> №2</w:t>
            </w:r>
          </w:p>
        </w:tc>
      </w:tr>
      <w:tr w:rsidR="001760E3" w:rsidRPr="00C97B95" w:rsidTr="00C97B95">
        <w:trPr>
          <w:trHeight w:val="780"/>
        </w:trPr>
        <w:tc>
          <w:tcPr>
            <w:tcW w:w="991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РАСПРЕДЕЛЕНИЕ РАСХОДОВ  БЮДЖЕТА АЧАДОВСКОГО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</w:tr>
      <w:tr w:rsidR="001760E3" w:rsidRPr="00C97B95" w:rsidTr="00C97B95">
        <w:trPr>
          <w:trHeight w:val="270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760E3" w:rsidRPr="00C97B95" w:rsidTr="00C97B95">
        <w:trPr>
          <w:trHeight w:val="46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(тыс. рублей)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784,7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518,5</w:t>
            </w:r>
          </w:p>
        </w:tc>
      </w:tr>
      <w:tr w:rsidR="001760E3" w:rsidRPr="00C97B95" w:rsidTr="00C97B95">
        <w:trPr>
          <w:trHeight w:val="109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Федерации,местных администраций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518,5</w:t>
            </w:r>
          </w:p>
        </w:tc>
      </w:tr>
      <w:tr w:rsidR="001760E3" w:rsidRPr="00C97B95" w:rsidTr="00C97B95">
        <w:trPr>
          <w:trHeight w:val="106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518,5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113,5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113,5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113,5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113,5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87,9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З</w:t>
            </w:r>
            <w:r w:rsidRPr="00C97B95">
              <w:rPr>
                <w:sz w:val="16"/>
                <w:szCs w:val="16"/>
                <w:lang w:eastAsia="ru-RU"/>
              </w:rPr>
              <w:t>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25,6</w:t>
            </w:r>
          </w:p>
        </w:tc>
      </w:tr>
      <w:tr w:rsidR="001760E3" w:rsidRPr="00C97B95" w:rsidTr="00C97B95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Центральный аппарат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182,9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47,1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Оплата работ,услуг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163,9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85,1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57,7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8,2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7,6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1,4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3,7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0,2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Проведение выборов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8910041130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30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Фонд компенсаций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Осуществление первичного воинского учета на территориях,где отсутствуют военные комиссориаты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22,8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8,3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34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46,8</w:t>
            </w:r>
          </w:p>
        </w:tc>
      </w:tr>
      <w:tr w:rsidR="001760E3" w:rsidRPr="00C97B95" w:rsidTr="00C97B95">
        <w:trPr>
          <w:trHeight w:val="64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46,8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46,8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Поддержка жилищного хозяйства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5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40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1730376010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1760E3" w:rsidRPr="00C97B95" w:rsidTr="00C97B95">
        <w:trPr>
          <w:trHeight w:val="64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Субсидии бюджетным учреждениям на фин.обеспечение государственного (муниципального)задания на оказ.государственных (муниципальных) услуг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142,2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510161140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142,2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80,5</w:t>
            </w:r>
          </w:p>
        </w:tc>
      </w:tr>
      <w:tr w:rsidR="001760E3" w:rsidRPr="00C97B95" w:rsidTr="00C97B95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61,7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46,0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Пенсии,посбия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8910076010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23,3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Пенсии,посбия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22,7</w:t>
            </w:r>
          </w:p>
        </w:tc>
      </w:tr>
      <w:tr w:rsidR="001760E3" w:rsidRPr="00C97B95" w:rsidTr="00C97B95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0,1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0,1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материальные запасы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1760E3" w:rsidRPr="00C97B95" w:rsidTr="00C97B95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Проведение праздников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97B95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760E3" w:rsidRPr="00C97B95" w:rsidRDefault="001760E3" w:rsidP="00C97B95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97B95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760E3" w:rsidRPr="00C97B95" w:rsidRDefault="001760E3" w:rsidP="00C97B95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97B95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</w:tbl>
    <w:p w:rsidR="001760E3" w:rsidRDefault="001760E3" w:rsidP="00777BB9"/>
    <w:p w:rsidR="001760E3" w:rsidRDefault="001760E3" w:rsidP="00350113">
      <w:pPr>
        <w:jc w:val="right"/>
      </w:pPr>
    </w:p>
    <w:p w:rsidR="001760E3" w:rsidRDefault="001760E3" w:rsidP="00350113">
      <w:pPr>
        <w:jc w:val="right"/>
      </w:pPr>
    </w:p>
    <w:p w:rsidR="001760E3" w:rsidRDefault="001760E3" w:rsidP="00350113">
      <w:pPr>
        <w:jc w:val="right"/>
      </w:pPr>
    </w:p>
    <w:p w:rsidR="001760E3" w:rsidRDefault="001760E3" w:rsidP="00350113">
      <w:pPr>
        <w:jc w:val="right"/>
      </w:pPr>
    </w:p>
    <w:p w:rsidR="001760E3" w:rsidRDefault="001760E3" w:rsidP="00350113">
      <w:pPr>
        <w:jc w:val="right"/>
      </w:pPr>
    </w:p>
    <w:p w:rsidR="001760E3" w:rsidRDefault="001760E3" w:rsidP="00350113">
      <w:pPr>
        <w:jc w:val="right"/>
      </w:pPr>
    </w:p>
    <w:p w:rsidR="001760E3" w:rsidRDefault="001760E3" w:rsidP="005E4D6B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</w:t>
      </w:r>
      <w:r w:rsidRPr="003643E1">
        <w:t xml:space="preserve">            </w:t>
      </w:r>
      <w:r>
        <w:t>к решению Совета депутатов</w:t>
      </w:r>
    </w:p>
    <w:p w:rsidR="001760E3" w:rsidRDefault="001760E3" w:rsidP="005E4D6B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1760E3" w:rsidRDefault="001760E3" w:rsidP="005E4D6B">
      <w:pPr>
        <w:jc w:val="right"/>
      </w:pPr>
      <w:r>
        <w:t xml:space="preserve">                                                                                   исполнение бюджета за  </w:t>
      </w:r>
      <w:r w:rsidRPr="004C2BBE">
        <w:t>2</w:t>
      </w:r>
      <w:r>
        <w:t>квартал 2018г»</w:t>
      </w:r>
    </w:p>
    <w:p w:rsidR="001760E3" w:rsidRDefault="001760E3" w:rsidP="005E4D6B">
      <w:pPr>
        <w:jc w:val="right"/>
      </w:pPr>
      <w:r>
        <w:t xml:space="preserve">                                                                                   От 20 августа2018г. №2</w:t>
      </w:r>
    </w:p>
    <w:p w:rsidR="001760E3" w:rsidRDefault="001760E3" w:rsidP="005E4D6B"/>
    <w:p w:rsidR="001760E3" w:rsidRDefault="001760E3" w:rsidP="005E4D6B"/>
    <w:p w:rsidR="001760E3" w:rsidRDefault="001760E3" w:rsidP="005E4D6B">
      <w:r>
        <w:t xml:space="preserve">                                                       Сведения</w:t>
      </w:r>
    </w:p>
    <w:p w:rsidR="001760E3" w:rsidRDefault="001760E3" w:rsidP="005E4D6B">
      <w:r>
        <w:t xml:space="preserve">             О ходе исполнения бюджета Ачадовского сельского поселения</w:t>
      </w:r>
    </w:p>
    <w:p w:rsidR="001760E3" w:rsidRDefault="001760E3" w:rsidP="005E4D6B">
      <w:r>
        <w:t xml:space="preserve">                                          За  </w:t>
      </w:r>
      <w:r w:rsidRPr="00C426FA">
        <w:t>2</w:t>
      </w:r>
      <w:r>
        <w:t xml:space="preserve"> квартал 2018г.</w:t>
      </w:r>
    </w:p>
    <w:p w:rsidR="001760E3" w:rsidRDefault="001760E3" w:rsidP="005E4D6B"/>
    <w:p w:rsidR="001760E3" w:rsidRDefault="001760E3" w:rsidP="005E4D6B">
      <w:r>
        <w:t xml:space="preserve">                                                                               План              Факт                   % вып.</w:t>
      </w:r>
    </w:p>
    <w:p w:rsidR="001760E3" w:rsidRDefault="001760E3" w:rsidP="005E4D6B"/>
    <w:p w:rsidR="001760E3" w:rsidRDefault="001760E3" w:rsidP="005E4D6B"/>
    <w:p w:rsidR="001760E3" w:rsidRPr="00777F7D" w:rsidRDefault="001760E3" w:rsidP="005E4D6B">
      <w:r>
        <w:t xml:space="preserve">Доходы                                                                935,95               </w:t>
      </w:r>
      <w:r w:rsidRPr="004C2BBE">
        <w:t>784.9</w:t>
      </w:r>
      <w:r>
        <w:t xml:space="preserve">            </w:t>
      </w:r>
      <w:r w:rsidRPr="00777F7D">
        <w:t xml:space="preserve"> </w:t>
      </w:r>
      <w:r>
        <w:t xml:space="preserve">    </w:t>
      </w:r>
      <w:r w:rsidRPr="00777F7D">
        <w:t>83.9</w:t>
      </w:r>
    </w:p>
    <w:p w:rsidR="001760E3" w:rsidRDefault="001760E3" w:rsidP="005E4D6B"/>
    <w:p w:rsidR="001760E3" w:rsidRDefault="001760E3" w:rsidP="005E4D6B"/>
    <w:p w:rsidR="001760E3" w:rsidRPr="00777F7D" w:rsidRDefault="001760E3" w:rsidP="005E4D6B">
      <w:r>
        <w:t xml:space="preserve">Дотация от показателей                                     170,0                183,2          </w:t>
      </w:r>
      <w:r w:rsidRPr="008A7943">
        <w:t xml:space="preserve">  </w:t>
      </w:r>
      <w:r w:rsidRPr="004C2BBE">
        <w:t xml:space="preserve">  </w:t>
      </w:r>
      <w:r w:rsidRPr="008A7943">
        <w:t xml:space="preserve"> </w:t>
      </w:r>
      <w:r>
        <w:t xml:space="preserve">   </w:t>
      </w:r>
      <w:r w:rsidRPr="00777F7D">
        <w:t>107.8</w:t>
      </w:r>
    </w:p>
    <w:p w:rsidR="001760E3" w:rsidRDefault="001760E3" w:rsidP="005E4D6B"/>
    <w:p w:rsidR="001760E3" w:rsidRPr="002B7AE0" w:rsidRDefault="001760E3" w:rsidP="005E4D6B">
      <w:r>
        <w:t xml:space="preserve">Собственные доходы                                         </w:t>
      </w:r>
      <w:r w:rsidRPr="00777F7D">
        <w:t>74.2</w:t>
      </w:r>
      <w:r>
        <w:t xml:space="preserve">                  </w:t>
      </w:r>
      <w:r w:rsidRPr="00777F7D">
        <w:t>76.9</w:t>
      </w:r>
      <w:r>
        <w:t xml:space="preserve">        </w:t>
      </w:r>
      <w:r w:rsidRPr="00777F7D">
        <w:t xml:space="preserve">      </w:t>
      </w:r>
      <w:r>
        <w:t xml:space="preserve">      </w:t>
      </w:r>
      <w:r w:rsidRPr="00777F7D">
        <w:t>103.6</w:t>
      </w:r>
      <w:r>
        <w:t xml:space="preserve"> </w:t>
      </w:r>
    </w:p>
    <w:p w:rsidR="001760E3" w:rsidRDefault="001760E3" w:rsidP="005E4D6B"/>
    <w:p w:rsidR="001760E3" w:rsidRPr="00777F7D" w:rsidRDefault="001760E3" w:rsidP="005E4D6B">
      <w:r>
        <w:t xml:space="preserve">Израсходовано за  12 месяца –                        935,95                784,7         </w:t>
      </w:r>
      <w:r w:rsidRPr="00777F7D">
        <w:t xml:space="preserve">  </w:t>
      </w:r>
      <w:r>
        <w:t xml:space="preserve">  </w:t>
      </w:r>
      <w:r w:rsidRPr="0019392D">
        <w:t xml:space="preserve"> </w:t>
      </w:r>
      <w:r>
        <w:t xml:space="preserve">    </w:t>
      </w:r>
      <w:r w:rsidRPr="00777F7D">
        <w:t>83.8</w:t>
      </w:r>
    </w:p>
    <w:p w:rsidR="001760E3" w:rsidRDefault="001760E3" w:rsidP="005E4D6B"/>
    <w:p w:rsidR="001760E3" w:rsidRDefault="001760E3" w:rsidP="005E4D6B"/>
    <w:p w:rsidR="001760E3" w:rsidRDefault="001760E3" w:rsidP="005E4D6B"/>
    <w:p w:rsidR="001760E3" w:rsidRDefault="001760E3" w:rsidP="005E4D6B">
      <w:r>
        <w:t>Управление 5 чел.</w:t>
      </w:r>
    </w:p>
    <w:p w:rsidR="001760E3" w:rsidRDefault="001760E3" w:rsidP="005E4D6B"/>
    <w:p w:rsidR="001760E3" w:rsidRPr="004C2BBE" w:rsidRDefault="001760E3" w:rsidP="005E4D6B">
      <w:r>
        <w:t xml:space="preserve">Фактические затраты на денежное содержание – </w:t>
      </w:r>
      <w:r w:rsidRPr="004C2BBE">
        <w:t>270.8</w:t>
      </w:r>
      <w:r>
        <w:t xml:space="preserve">      в.т.ч. Отчисления -</w:t>
      </w:r>
      <w:r w:rsidRPr="004C2BBE">
        <w:t>82.7</w:t>
      </w:r>
    </w:p>
    <w:p w:rsidR="001760E3" w:rsidRDefault="001760E3" w:rsidP="005E4D6B"/>
    <w:p w:rsidR="001760E3" w:rsidRPr="005E4D6B" w:rsidRDefault="001760E3" w:rsidP="005E4D6B"/>
    <w:p w:rsidR="001760E3" w:rsidRPr="005E4D6B" w:rsidRDefault="001760E3" w:rsidP="005E4D6B"/>
    <w:p w:rsidR="001760E3" w:rsidRPr="005E4D6B" w:rsidRDefault="001760E3" w:rsidP="005E4D6B"/>
    <w:p w:rsidR="001760E3" w:rsidRDefault="001760E3" w:rsidP="00C61ECA"/>
    <w:p w:rsidR="001760E3" w:rsidRDefault="001760E3" w:rsidP="00C61ECA"/>
    <w:p w:rsidR="001760E3" w:rsidRDefault="001760E3" w:rsidP="00C61ECA"/>
    <w:p w:rsidR="001760E3" w:rsidRDefault="001760E3" w:rsidP="00C61ECA">
      <w:r>
        <w:t>Глава</w:t>
      </w:r>
    </w:p>
    <w:p w:rsidR="001760E3" w:rsidRDefault="001760E3" w:rsidP="00C61ECA">
      <w:r>
        <w:t>Ачадовского</w:t>
      </w:r>
    </w:p>
    <w:p w:rsidR="001760E3" w:rsidRDefault="001760E3" w:rsidP="00C61ECA">
      <w:r>
        <w:t>сельского поселения                                                                           /Чернова Е.М./</w:t>
      </w:r>
    </w:p>
    <w:p w:rsidR="001760E3" w:rsidRDefault="001760E3" w:rsidP="00C61ECA">
      <w:pPr>
        <w:jc w:val="right"/>
      </w:pPr>
    </w:p>
    <w:sectPr w:rsidR="001760E3" w:rsidSect="00C61ECA">
      <w:pgSz w:w="11906" w:h="16838"/>
      <w:pgMar w:top="1134" w:right="128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374E80"/>
    <w:multiLevelType w:val="hybridMultilevel"/>
    <w:tmpl w:val="B2169904"/>
    <w:lvl w:ilvl="0" w:tplc="82600644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">
    <w:nsid w:val="4B007949"/>
    <w:multiLevelType w:val="hybridMultilevel"/>
    <w:tmpl w:val="14ECFE50"/>
    <w:lvl w:ilvl="0" w:tplc="10B0AFFE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3">
    <w:nsid w:val="541D1389"/>
    <w:multiLevelType w:val="hybridMultilevel"/>
    <w:tmpl w:val="516869FA"/>
    <w:lvl w:ilvl="0" w:tplc="6C7C5D78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272"/>
    <w:rsid w:val="000C166A"/>
    <w:rsid w:val="001760E3"/>
    <w:rsid w:val="0019392D"/>
    <w:rsid w:val="002B7AE0"/>
    <w:rsid w:val="002F6825"/>
    <w:rsid w:val="00350113"/>
    <w:rsid w:val="003643E1"/>
    <w:rsid w:val="00383272"/>
    <w:rsid w:val="003A521E"/>
    <w:rsid w:val="003C2775"/>
    <w:rsid w:val="003E29C9"/>
    <w:rsid w:val="003E6A79"/>
    <w:rsid w:val="0041495F"/>
    <w:rsid w:val="00451D92"/>
    <w:rsid w:val="004624A0"/>
    <w:rsid w:val="00464D71"/>
    <w:rsid w:val="004C2BBE"/>
    <w:rsid w:val="004D3555"/>
    <w:rsid w:val="004D424A"/>
    <w:rsid w:val="00511BD0"/>
    <w:rsid w:val="005427AE"/>
    <w:rsid w:val="00572E9C"/>
    <w:rsid w:val="005772E2"/>
    <w:rsid w:val="005E4D6B"/>
    <w:rsid w:val="006571B8"/>
    <w:rsid w:val="00671054"/>
    <w:rsid w:val="00692DBA"/>
    <w:rsid w:val="00761FE3"/>
    <w:rsid w:val="00777BB9"/>
    <w:rsid w:val="00777F7D"/>
    <w:rsid w:val="007C294A"/>
    <w:rsid w:val="007E2DA5"/>
    <w:rsid w:val="008645B4"/>
    <w:rsid w:val="008A7943"/>
    <w:rsid w:val="008C2AE6"/>
    <w:rsid w:val="00975327"/>
    <w:rsid w:val="009F3EBD"/>
    <w:rsid w:val="00A263CA"/>
    <w:rsid w:val="00B67A9D"/>
    <w:rsid w:val="00C426FA"/>
    <w:rsid w:val="00C44CAD"/>
    <w:rsid w:val="00C61ECA"/>
    <w:rsid w:val="00C97B95"/>
    <w:rsid w:val="00D27A87"/>
    <w:rsid w:val="00D3343A"/>
    <w:rsid w:val="00F2586B"/>
    <w:rsid w:val="00F527FE"/>
    <w:rsid w:val="00FE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2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83272"/>
    <w:pPr>
      <w:ind w:left="720"/>
      <w:contextualSpacing/>
    </w:pPr>
  </w:style>
  <w:style w:type="paragraph" w:customStyle="1" w:styleId="ConsPlusTitle">
    <w:name w:val="ConsPlusTitle"/>
    <w:uiPriority w:val="99"/>
    <w:rsid w:val="0038327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77BB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62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7</Pages>
  <Words>1880</Words>
  <Characters>10716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14</cp:revision>
  <cp:lastPrinted>2018-08-21T13:24:00Z</cp:lastPrinted>
  <dcterms:created xsi:type="dcterms:W3CDTF">2018-07-30T12:37:00Z</dcterms:created>
  <dcterms:modified xsi:type="dcterms:W3CDTF">2018-08-23T07:38:00Z</dcterms:modified>
</cp:coreProperties>
</file>